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B85" w:rsidRDefault="001D6F77" w:rsidP="004D0B85">
      <w:pPr>
        <w:spacing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-93133</wp:posOffset>
                </wp:positionH>
                <wp:positionV relativeFrom="paragraph">
                  <wp:posOffset>-1741170</wp:posOffset>
                </wp:positionV>
                <wp:extent cx="1202055" cy="698500"/>
                <wp:effectExtent l="0" t="0" r="0" b="63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2055" cy="698500"/>
                        </a:xfrm>
                        <a:prstGeom prst="ellipse">
                          <a:avLst/>
                        </a:prstGeom>
                        <a:solidFill>
                          <a:srgbClr val="004D8C">
                            <a:alpha val="3568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49A5A0" id="Oval 4" o:spid="_x0000_s1026" style="position:absolute;margin-left:-7.35pt;margin-top:-137.1pt;width:94.65pt;height:5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" fillcolor="#004d8c" stroked="f" strokeweight="1pt">
                <v:fill opacity="23387f"/>
                <v:stroke joinstyle="miter"/>
              </v:oval>
            </w:pict>
          </mc:Fallback>
        </mc:AlternateContent>
      </w:r>
    </w:p>
    <w:p w:rsidR="004D0B85" w:rsidRDefault="004D0B85" w:rsidP="004D0B85">
      <w:pPr>
        <w:spacing w:line="20" w:lineRule="exact"/>
        <w:sectPr w:rsidR="004D0B85" w:rsidSect="003F62E8">
          <w:headerReference w:type="default" r:id="rId9"/>
          <w:headerReference w:type="first" r:id="rId10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FB3F2D" w:rsidRDefault="00FB3F2D" w:rsidP="00FB3F2D">
      <w:pPr>
        <w:rPr>
          <w:rStyle w:val="Strong"/>
        </w:rPr>
      </w:pPr>
      <w:bookmarkStart w:id="0" w:name="_GoBack"/>
      <w:bookmarkEnd w:id="0"/>
    </w:p>
    <w:p w:rsidR="00FB3F2D" w:rsidRPr="00222CA1" w:rsidRDefault="002F0D4B" w:rsidP="00362D60">
      <w:pPr>
        <w:tabs>
          <w:tab w:val="left" w:pos="7545"/>
        </w:tabs>
        <w:rPr>
          <w:rStyle w:val="Strong"/>
        </w:rPr>
      </w:pPr>
      <w:r>
        <w:rPr>
          <w:rStyle w:val="Strong"/>
        </w:rPr>
        <w:t>Bill To:</w:t>
      </w:r>
      <w:r w:rsidR="00362D60">
        <w:rPr>
          <w:rStyle w:val="Strong"/>
        </w:rPr>
        <w:tab/>
      </w:r>
    </w:p>
    <w:p w:rsidR="00FB3F2D" w:rsidRPr="00740EE8" w:rsidRDefault="00FA783D" w:rsidP="00740EE8">
      <w:pPr>
        <w:spacing w:after="0" w:line="240" w:lineRule="auto"/>
      </w:pPr>
      <w:r w:rsidRPr="00740EE8">
        <w:t>Name of Organization:</w:t>
      </w:r>
      <w:r w:rsidR="00740EE8" w:rsidRPr="00740EE8">
        <w:t xml:space="preserve"> </w:t>
      </w:r>
    </w:p>
    <w:p w:rsidR="00740EE8" w:rsidRPr="00740EE8" w:rsidRDefault="00FA783D" w:rsidP="00740EE8">
      <w:pPr>
        <w:spacing w:after="0" w:line="240" w:lineRule="auto"/>
      </w:pPr>
      <w:r w:rsidRPr="00740EE8">
        <w:t>Address:</w:t>
      </w:r>
    </w:p>
    <w:p w:rsidR="00FB3F2D" w:rsidRPr="00740EE8" w:rsidRDefault="00FB3F2D" w:rsidP="00740EE8">
      <w:pPr>
        <w:spacing w:after="0" w:line="240" w:lineRule="auto"/>
      </w:pPr>
      <w:r w:rsidRPr="00740EE8">
        <w:t>Primary Phone</w:t>
      </w:r>
      <w:r w:rsidR="00740EE8" w:rsidRPr="00740EE8">
        <w:t xml:space="preserve">: </w:t>
      </w:r>
      <w:r w:rsidRPr="00740EE8">
        <w:tab/>
      </w:r>
      <w:r w:rsidRPr="00740EE8">
        <w:tab/>
      </w:r>
      <w:r w:rsidRPr="00740EE8">
        <w:tab/>
        <w:t xml:space="preserve"> </w:t>
      </w:r>
    </w:p>
    <w:p w:rsidR="00FB3F2D" w:rsidRPr="00740EE8" w:rsidRDefault="00362D60" w:rsidP="00740EE8">
      <w:pPr>
        <w:spacing w:after="0" w:line="240" w:lineRule="auto"/>
      </w:pPr>
      <w:r w:rsidRPr="00740EE8">
        <w:t>Primary Contact</w:t>
      </w:r>
      <w:r w:rsidR="00FA783D" w:rsidRPr="00740EE8">
        <w:t>:</w:t>
      </w:r>
      <w:r w:rsidR="00FA783D" w:rsidRPr="00740EE8">
        <w:tab/>
      </w:r>
      <w:r w:rsidR="00FA783D" w:rsidRPr="00740EE8">
        <w:tab/>
      </w:r>
      <w:r w:rsidR="00FA783D" w:rsidRPr="00740EE8">
        <w:tab/>
      </w:r>
      <w:r w:rsidR="00FA783D" w:rsidRPr="00740EE8">
        <w:tab/>
      </w:r>
      <w:r w:rsidR="00FA783D" w:rsidRPr="00740EE8">
        <w:tab/>
      </w:r>
      <w:r w:rsidR="00FA783D" w:rsidRPr="00740EE8">
        <w:tab/>
      </w:r>
      <w:r w:rsidR="00FA783D" w:rsidRPr="00740EE8">
        <w:tab/>
      </w:r>
    </w:p>
    <w:p w:rsidR="00EF331F" w:rsidRPr="00740EE8" w:rsidRDefault="00FB3F2D" w:rsidP="00740EE8">
      <w:pPr>
        <w:spacing w:after="0" w:line="240" w:lineRule="auto"/>
      </w:pPr>
      <w:r w:rsidRPr="00740EE8">
        <w:t>Title:</w:t>
      </w:r>
      <w:r w:rsidR="00FA783D" w:rsidRPr="00740EE8">
        <w:tab/>
      </w:r>
      <w:r w:rsidR="00FA783D" w:rsidRPr="00740EE8">
        <w:tab/>
      </w:r>
      <w:r w:rsidR="00FA783D" w:rsidRPr="00740EE8">
        <w:tab/>
      </w:r>
      <w:r w:rsidR="00FA783D" w:rsidRPr="00740EE8">
        <w:tab/>
      </w:r>
      <w:r w:rsidR="00FA783D" w:rsidRPr="00740EE8">
        <w:tab/>
      </w:r>
    </w:p>
    <w:p w:rsidR="00EF331F" w:rsidRPr="00740EE8" w:rsidRDefault="00FA783D" w:rsidP="00740EE8">
      <w:pPr>
        <w:spacing w:after="0" w:line="240" w:lineRule="auto"/>
      </w:pPr>
      <w:r w:rsidRPr="00740EE8">
        <w:t>Phone:</w:t>
      </w:r>
      <w:r w:rsidRPr="00740EE8">
        <w:tab/>
      </w:r>
      <w:r w:rsidRPr="00740EE8">
        <w:tab/>
      </w:r>
      <w:r w:rsidRPr="00740EE8">
        <w:tab/>
      </w:r>
      <w:r w:rsidRPr="00740EE8">
        <w:tab/>
      </w:r>
      <w:r w:rsidR="00EF331F" w:rsidRPr="00740EE8">
        <w:tab/>
      </w:r>
    </w:p>
    <w:p w:rsidR="00740EE8" w:rsidRDefault="00FB3F2D" w:rsidP="00740EE8">
      <w:pPr>
        <w:spacing w:after="0" w:line="240" w:lineRule="auto"/>
      </w:pPr>
      <w:r w:rsidRPr="00740EE8">
        <w:t>E-mail:</w:t>
      </w:r>
      <w:r w:rsidR="00FA783D" w:rsidRPr="00740EE8">
        <w:tab/>
      </w:r>
    </w:p>
    <w:p w:rsidR="00FB3F2D" w:rsidRPr="00740EE8" w:rsidRDefault="00FA783D" w:rsidP="00740EE8">
      <w:pPr>
        <w:spacing w:after="0" w:line="240" w:lineRule="auto"/>
      </w:pPr>
      <w:r w:rsidRPr="00740EE8">
        <w:tab/>
      </w:r>
      <w:r w:rsidRPr="00740EE8">
        <w:tab/>
      </w:r>
      <w:r w:rsidRPr="00740EE8">
        <w:tab/>
      </w:r>
      <w:r w:rsidR="00EF331F" w:rsidRPr="00740EE8">
        <w:tab/>
      </w:r>
    </w:p>
    <w:p w:rsidR="00362D60" w:rsidRDefault="00362D60" w:rsidP="00657A29">
      <w:pPr>
        <w:spacing w:after="0" w:line="240" w:lineRule="auto"/>
        <w:rPr>
          <w:rStyle w:val="Strong"/>
        </w:rPr>
      </w:pPr>
    </w:p>
    <w:p w:rsidR="00252AC4" w:rsidRDefault="00252AC4" w:rsidP="00657A29">
      <w:pPr>
        <w:spacing w:after="0" w:line="240" w:lineRule="auto"/>
        <w:rPr>
          <w:rStyle w:val="Strong"/>
        </w:rPr>
      </w:pPr>
      <w:r>
        <w:rPr>
          <w:rStyle w:val="Strong"/>
        </w:rPr>
        <w:t xml:space="preserve">Re: </w:t>
      </w:r>
      <w:r>
        <w:rPr>
          <w:rStyle w:val="Strong"/>
        </w:rPr>
        <w:tab/>
        <w:t>[PROJECT NAME]</w:t>
      </w:r>
    </w:p>
    <w:p w:rsidR="00252AC4" w:rsidRDefault="00252AC4" w:rsidP="00657A29">
      <w:pPr>
        <w:spacing w:after="0" w:line="240" w:lineRule="auto"/>
        <w:rPr>
          <w:rStyle w:val="Strong"/>
        </w:rPr>
      </w:pPr>
      <w:r>
        <w:rPr>
          <w:rStyle w:val="Strong"/>
        </w:rPr>
        <w:tab/>
        <w:t xml:space="preserve">Contract No. [CONTRACT NUMBER] </w:t>
      </w:r>
    </w:p>
    <w:p w:rsidR="00252AC4" w:rsidRDefault="00252AC4" w:rsidP="00657A29">
      <w:pPr>
        <w:spacing w:after="0" w:line="240" w:lineRule="auto"/>
        <w:rPr>
          <w:rStyle w:val="Strong"/>
        </w:rPr>
      </w:pPr>
      <w:r>
        <w:rPr>
          <w:rStyle w:val="Strong"/>
        </w:rPr>
        <w:tab/>
        <w:t xml:space="preserve">Contract Expiration Date: [DATE CONTRACT EXPIRES] </w:t>
      </w:r>
    </w:p>
    <w:p w:rsidR="0062708F" w:rsidRDefault="0062708F" w:rsidP="00657A29">
      <w:pPr>
        <w:spacing w:after="0" w:line="240" w:lineRule="auto"/>
        <w:rPr>
          <w:rStyle w:val="Strong"/>
        </w:rPr>
      </w:pPr>
    </w:p>
    <w:p w:rsidR="0062708F" w:rsidRPr="0062708F" w:rsidRDefault="0062708F" w:rsidP="00657A29">
      <w:pPr>
        <w:spacing w:after="0" w:line="240" w:lineRule="auto"/>
        <w:rPr>
          <w:rStyle w:val="Strong"/>
          <w:color w:val="002060"/>
        </w:rPr>
      </w:pPr>
    </w:p>
    <w:p w:rsidR="00252AC4" w:rsidRDefault="00252AC4" w:rsidP="00657A29">
      <w:pPr>
        <w:spacing w:after="0" w:line="240" w:lineRule="auto"/>
        <w:rPr>
          <w:rStyle w:val="Strong"/>
        </w:rPr>
      </w:pPr>
      <w:r>
        <w:rPr>
          <w:rStyle w:val="Strong"/>
        </w:rPr>
        <w:t xml:space="preserve">Professional Services for period ending </w:t>
      </w:r>
      <w:r w:rsidR="00740EE8">
        <w:rPr>
          <w:rStyle w:val="Strong"/>
        </w:rPr>
        <w:t xml:space="preserve">[DATE] </w:t>
      </w:r>
    </w:p>
    <w:p w:rsidR="00740EE8" w:rsidRDefault="00740EE8" w:rsidP="00657A29">
      <w:pPr>
        <w:pBdr>
          <w:bottom w:val="single" w:sz="12" w:space="1" w:color="auto"/>
        </w:pBdr>
        <w:spacing w:after="0" w:line="240" w:lineRule="auto"/>
        <w:rPr>
          <w:rStyle w:val="Strong"/>
        </w:rPr>
      </w:pPr>
    </w:p>
    <w:p w:rsidR="00740EE8" w:rsidRDefault="00740EE8" w:rsidP="00657A29">
      <w:pPr>
        <w:spacing w:after="0" w:line="240" w:lineRule="auto"/>
        <w:rPr>
          <w:rStyle w:val="Strong"/>
        </w:rPr>
      </w:pPr>
    </w:p>
    <w:p w:rsidR="00740EE8" w:rsidRPr="00740EE8" w:rsidRDefault="00740EE8" w:rsidP="00657A29">
      <w:pPr>
        <w:spacing w:after="0" w:line="240" w:lineRule="auto"/>
        <w:rPr>
          <w:rStyle w:val="Strong"/>
          <w:b w:val="0"/>
          <w:sz w:val="16"/>
        </w:rPr>
      </w:pPr>
      <w:r w:rsidRPr="00740EE8">
        <w:rPr>
          <w:rStyle w:val="Strong"/>
          <w:b w:val="0"/>
          <w:sz w:val="16"/>
        </w:rPr>
        <w:t>Phase</w:t>
      </w:r>
      <w:r w:rsidRPr="00740EE8">
        <w:rPr>
          <w:rStyle w:val="Strong"/>
          <w:b w:val="0"/>
          <w:sz w:val="16"/>
        </w:rPr>
        <w:tab/>
        <w:t>[NUMBER]</w:t>
      </w:r>
      <w:r w:rsidRPr="00740EE8">
        <w:rPr>
          <w:rStyle w:val="Strong"/>
          <w:b w:val="0"/>
          <w:sz w:val="16"/>
        </w:rPr>
        <w:tab/>
      </w:r>
      <w:r w:rsidRPr="00740EE8">
        <w:rPr>
          <w:rStyle w:val="Strong"/>
          <w:b w:val="0"/>
          <w:sz w:val="16"/>
        </w:rPr>
        <w:tab/>
        <w:t>[ACTIVITY, E.G. FINAL WATER RESOURCE ENGINEERING]</w:t>
      </w:r>
    </w:p>
    <w:p w:rsidR="00740EE8" w:rsidRPr="00CB6BA5" w:rsidRDefault="00740EE8" w:rsidP="00657A29">
      <w:pPr>
        <w:spacing w:after="0" w:line="240" w:lineRule="auto"/>
        <w:rPr>
          <w:rStyle w:val="Strong"/>
          <w:sz w:val="16"/>
        </w:rPr>
      </w:pPr>
      <w:r w:rsidRPr="00CB6BA5">
        <w:rPr>
          <w:rStyle w:val="Strong"/>
          <w:sz w:val="16"/>
        </w:rPr>
        <w:t>Professional Personnel</w:t>
      </w:r>
    </w:p>
    <w:p w:rsidR="00740EE8" w:rsidRPr="00740EE8" w:rsidRDefault="00740EE8" w:rsidP="00657A29">
      <w:pPr>
        <w:spacing w:after="0" w:line="240" w:lineRule="auto"/>
        <w:rPr>
          <w:rStyle w:val="Strong"/>
          <w:b w:val="0"/>
          <w:sz w:val="16"/>
        </w:rPr>
      </w:pPr>
      <w:r w:rsidRPr="00740EE8">
        <w:rPr>
          <w:rStyle w:val="Strong"/>
          <w:b w:val="0"/>
          <w:sz w:val="16"/>
        </w:rPr>
        <w:tab/>
      </w:r>
      <w:r w:rsidRPr="00740EE8">
        <w:rPr>
          <w:rStyle w:val="Strong"/>
          <w:b w:val="0"/>
          <w:sz w:val="16"/>
        </w:rPr>
        <w:tab/>
      </w:r>
      <w:r w:rsidRPr="00740EE8">
        <w:rPr>
          <w:rStyle w:val="Strong"/>
          <w:b w:val="0"/>
          <w:sz w:val="16"/>
        </w:rPr>
        <w:tab/>
      </w:r>
      <w:r w:rsidRPr="00740EE8">
        <w:rPr>
          <w:rStyle w:val="Strong"/>
          <w:b w:val="0"/>
          <w:sz w:val="16"/>
        </w:rPr>
        <w:tab/>
      </w:r>
      <w:r w:rsidRPr="00740EE8">
        <w:rPr>
          <w:rStyle w:val="Strong"/>
          <w:b w:val="0"/>
          <w:sz w:val="16"/>
        </w:rPr>
        <w:tab/>
      </w:r>
      <w:r w:rsidRPr="00740EE8">
        <w:rPr>
          <w:rStyle w:val="Strong"/>
          <w:b w:val="0"/>
          <w:sz w:val="16"/>
        </w:rPr>
        <w:tab/>
      </w:r>
      <w:r w:rsidRPr="00740EE8">
        <w:rPr>
          <w:rStyle w:val="Strong"/>
          <w:b w:val="0"/>
          <w:sz w:val="16"/>
        </w:rPr>
        <w:tab/>
      </w:r>
      <w:r w:rsidRPr="00740EE8">
        <w:rPr>
          <w:rStyle w:val="Strong"/>
          <w:b w:val="0"/>
          <w:sz w:val="16"/>
        </w:rPr>
        <w:tab/>
        <w:t>Hours</w:t>
      </w:r>
      <w:r w:rsidRPr="00740EE8">
        <w:rPr>
          <w:rStyle w:val="Strong"/>
          <w:b w:val="0"/>
          <w:sz w:val="16"/>
        </w:rPr>
        <w:tab/>
      </w:r>
      <w:r w:rsidRPr="00740EE8">
        <w:rPr>
          <w:rStyle w:val="Strong"/>
          <w:b w:val="0"/>
          <w:sz w:val="16"/>
        </w:rPr>
        <w:tab/>
        <w:t>Rate</w:t>
      </w:r>
      <w:r w:rsidRPr="00740EE8">
        <w:rPr>
          <w:rStyle w:val="Strong"/>
          <w:b w:val="0"/>
          <w:sz w:val="16"/>
        </w:rPr>
        <w:tab/>
        <w:t xml:space="preserve">Amount </w:t>
      </w:r>
    </w:p>
    <w:p w:rsidR="00740EE8" w:rsidRPr="00740EE8" w:rsidRDefault="00740EE8" w:rsidP="00657A29">
      <w:pPr>
        <w:spacing w:after="0" w:line="240" w:lineRule="auto"/>
        <w:rPr>
          <w:rStyle w:val="Strong"/>
          <w:b w:val="0"/>
          <w:sz w:val="16"/>
        </w:rPr>
      </w:pPr>
      <w:r w:rsidRPr="00740EE8">
        <w:rPr>
          <w:rStyle w:val="Strong"/>
          <w:b w:val="0"/>
          <w:sz w:val="16"/>
        </w:rPr>
        <w:tab/>
        <w:t>Principal/Engineer</w:t>
      </w:r>
    </w:p>
    <w:p w:rsidR="00740EE8" w:rsidRPr="00740EE8" w:rsidRDefault="00740EE8" w:rsidP="00657A29">
      <w:pPr>
        <w:spacing w:after="0" w:line="240" w:lineRule="auto"/>
        <w:rPr>
          <w:rStyle w:val="Strong"/>
          <w:b w:val="0"/>
          <w:sz w:val="16"/>
        </w:rPr>
      </w:pPr>
      <w:r w:rsidRPr="00740EE8">
        <w:rPr>
          <w:rStyle w:val="Strong"/>
          <w:b w:val="0"/>
          <w:sz w:val="16"/>
        </w:rPr>
        <w:tab/>
      </w:r>
      <w:r w:rsidRPr="00740EE8">
        <w:rPr>
          <w:rStyle w:val="Strong"/>
          <w:b w:val="0"/>
          <w:sz w:val="16"/>
        </w:rPr>
        <w:tab/>
        <w:t>Last Name, First Name</w:t>
      </w:r>
      <w:r w:rsidRPr="00740EE8">
        <w:rPr>
          <w:rStyle w:val="Strong"/>
          <w:b w:val="0"/>
          <w:sz w:val="16"/>
        </w:rPr>
        <w:tab/>
      </w:r>
      <w:r w:rsidRPr="00740EE8">
        <w:rPr>
          <w:rStyle w:val="Strong"/>
          <w:b w:val="0"/>
          <w:sz w:val="16"/>
        </w:rPr>
        <w:tab/>
      </w:r>
      <w:r w:rsidRPr="00740EE8">
        <w:rPr>
          <w:rStyle w:val="Strong"/>
          <w:b w:val="0"/>
          <w:sz w:val="16"/>
        </w:rPr>
        <w:tab/>
      </w:r>
      <w:r>
        <w:rPr>
          <w:rStyle w:val="Strong"/>
          <w:b w:val="0"/>
          <w:sz w:val="16"/>
        </w:rPr>
        <w:tab/>
      </w:r>
      <w:r w:rsidRPr="00740EE8">
        <w:rPr>
          <w:rStyle w:val="Strong"/>
          <w:b w:val="0"/>
          <w:sz w:val="16"/>
        </w:rPr>
        <w:t>X.XX</w:t>
      </w:r>
      <w:r w:rsidRPr="00740EE8">
        <w:rPr>
          <w:rStyle w:val="Strong"/>
          <w:b w:val="0"/>
          <w:sz w:val="16"/>
        </w:rPr>
        <w:tab/>
      </w:r>
      <w:r w:rsidRPr="00740EE8">
        <w:rPr>
          <w:rStyle w:val="Strong"/>
          <w:b w:val="0"/>
          <w:sz w:val="16"/>
        </w:rPr>
        <w:tab/>
      </w:r>
      <w:r w:rsidR="00CB6BA5">
        <w:rPr>
          <w:rStyle w:val="Strong"/>
          <w:b w:val="0"/>
          <w:sz w:val="16"/>
        </w:rPr>
        <w:t>$</w:t>
      </w:r>
      <w:r w:rsidRPr="00740EE8">
        <w:rPr>
          <w:rStyle w:val="Strong"/>
          <w:b w:val="0"/>
          <w:sz w:val="16"/>
        </w:rPr>
        <w:t>XXX.XX</w:t>
      </w:r>
      <w:r w:rsidRPr="00740EE8">
        <w:rPr>
          <w:rStyle w:val="Strong"/>
          <w:b w:val="0"/>
          <w:sz w:val="16"/>
        </w:rPr>
        <w:tab/>
      </w:r>
      <w:r w:rsidR="00CB6BA5">
        <w:rPr>
          <w:rStyle w:val="Strong"/>
          <w:b w:val="0"/>
          <w:sz w:val="16"/>
        </w:rPr>
        <w:t>$</w:t>
      </w:r>
      <w:r>
        <w:rPr>
          <w:rStyle w:val="Strong"/>
          <w:b w:val="0"/>
          <w:sz w:val="16"/>
        </w:rPr>
        <w:t>XXX.XX</w:t>
      </w:r>
      <w:r w:rsidRPr="00740EE8">
        <w:rPr>
          <w:rStyle w:val="Strong"/>
          <w:b w:val="0"/>
          <w:sz w:val="16"/>
        </w:rPr>
        <w:tab/>
      </w:r>
    </w:p>
    <w:p w:rsidR="00740EE8" w:rsidRPr="00740EE8" w:rsidRDefault="00740EE8" w:rsidP="00657A29">
      <w:pPr>
        <w:spacing w:after="0" w:line="240" w:lineRule="auto"/>
        <w:rPr>
          <w:rStyle w:val="Strong"/>
          <w:b w:val="0"/>
          <w:sz w:val="16"/>
        </w:rPr>
      </w:pPr>
      <w:r w:rsidRPr="00740EE8">
        <w:rPr>
          <w:rStyle w:val="Strong"/>
          <w:b w:val="0"/>
          <w:sz w:val="16"/>
        </w:rPr>
        <w:tab/>
      </w:r>
      <w:r w:rsidRPr="00740EE8">
        <w:rPr>
          <w:rStyle w:val="Strong"/>
          <w:b w:val="0"/>
          <w:sz w:val="16"/>
        </w:rPr>
        <w:tab/>
      </w:r>
      <w:r w:rsidRPr="00740EE8">
        <w:rPr>
          <w:rStyle w:val="Strong"/>
          <w:b w:val="0"/>
          <w:sz w:val="16"/>
        </w:rPr>
        <w:tab/>
      </w:r>
      <w:r w:rsidRPr="00740EE8">
        <w:rPr>
          <w:rStyle w:val="Strong"/>
          <w:b w:val="0"/>
          <w:sz w:val="16"/>
        </w:rPr>
        <w:tab/>
      </w:r>
      <w:r w:rsidRPr="00740EE8">
        <w:rPr>
          <w:rStyle w:val="Strong"/>
          <w:b w:val="0"/>
          <w:sz w:val="16"/>
        </w:rPr>
        <w:tab/>
      </w:r>
      <w:r w:rsidRPr="00740EE8">
        <w:rPr>
          <w:rStyle w:val="Strong"/>
          <w:b w:val="0"/>
          <w:sz w:val="16"/>
        </w:rPr>
        <w:tab/>
        <w:t xml:space="preserve">Totals </w:t>
      </w:r>
      <w:r w:rsidRPr="00740EE8">
        <w:rPr>
          <w:rStyle w:val="Strong"/>
          <w:b w:val="0"/>
          <w:sz w:val="16"/>
        </w:rPr>
        <w:tab/>
      </w:r>
      <w:r w:rsidRPr="00740EE8">
        <w:rPr>
          <w:rStyle w:val="Strong"/>
          <w:b w:val="0"/>
          <w:sz w:val="16"/>
        </w:rPr>
        <w:tab/>
        <w:t>X.XX</w:t>
      </w:r>
      <w:r>
        <w:rPr>
          <w:rStyle w:val="Strong"/>
          <w:b w:val="0"/>
          <w:sz w:val="16"/>
        </w:rPr>
        <w:tab/>
      </w:r>
      <w:r>
        <w:rPr>
          <w:rStyle w:val="Strong"/>
          <w:b w:val="0"/>
          <w:sz w:val="16"/>
        </w:rPr>
        <w:tab/>
      </w:r>
      <w:r>
        <w:rPr>
          <w:rStyle w:val="Strong"/>
          <w:b w:val="0"/>
          <w:sz w:val="16"/>
        </w:rPr>
        <w:tab/>
      </w:r>
      <w:r w:rsidR="00CB6BA5">
        <w:rPr>
          <w:rStyle w:val="Strong"/>
          <w:b w:val="0"/>
          <w:sz w:val="16"/>
        </w:rPr>
        <w:t>$</w:t>
      </w:r>
      <w:r w:rsidRPr="00740EE8">
        <w:rPr>
          <w:rStyle w:val="Strong"/>
          <w:sz w:val="16"/>
        </w:rPr>
        <w:t>XXX.XX</w:t>
      </w:r>
    </w:p>
    <w:p w:rsidR="00740EE8" w:rsidRDefault="00740EE8" w:rsidP="00657A29">
      <w:pPr>
        <w:spacing w:after="0" w:line="240" w:lineRule="auto"/>
        <w:rPr>
          <w:rStyle w:val="Strong"/>
        </w:rPr>
      </w:pPr>
    </w:p>
    <w:p w:rsidR="00CB6BA5" w:rsidRDefault="00CB6BA5" w:rsidP="00657A29">
      <w:pPr>
        <w:spacing w:after="0" w:line="240" w:lineRule="auto"/>
        <w:rPr>
          <w:rStyle w:val="Strong"/>
          <w:sz w:val="16"/>
          <w:szCs w:val="16"/>
        </w:rPr>
      </w:pPr>
    </w:p>
    <w:p w:rsidR="00CB6BA5" w:rsidRDefault="00CB6BA5" w:rsidP="00657A29">
      <w:pPr>
        <w:spacing w:after="0" w:line="240" w:lineRule="auto"/>
        <w:rPr>
          <w:rStyle w:val="Strong"/>
          <w:sz w:val="16"/>
          <w:szCs w:val="16"/>
        </w:rPr>
      </w:pPr>
      <w:r>
        <w:rPr>
          <w:rStyle w:val="Strong"/>
          <w:sz w:val="16"/>
          <w:szCs w:val="16"/>
        </w:rPr>
        <w:t xml:space="preserve">Reimbursable Expenses </w:t>
      </w:r>
      <w:r>
        <w:rPr>
          <w:rStyle w:val="Strong"/>
          <w:sz w:val="16"/>
          <w:szCs w:val="16"/>
        </w:rPr>
        <w:tab/>
      </w:r>
    </w:p>
    <w:p w:rsidR="00740EE8" w:rsidRDefault="00CB6BA5" w:rsidP="00657A29">
      <w:pPr>
        <w:spacing w:after="0" w:line="240" w:lineRule="auto"/>
        <w:rPr>
          <w:rStyle w:val="Strong"/>
          <w:b w:val="0"/>
          <w:sz w:val="16"/>
          <w:szCs w:val="16"/>
        </w:rPr>
      </w:pPr>
      <w:r>
        <w:rPr>
          <w:rStyle w:val="Strong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>Mileage</w:t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  <w:t>$XXX.XX</w:t>
      </w:r>
    </w:p>
    <w:p w:rsidR="00CB6BA5" w:rsidRDefault="00CB6BA5" w:rsidP="00657A29">
      <w:pPr>
        <w:spacing w:after="0" w:line="240" w:lineRule="auto"/>
        <w:rPr>
          <w:rStyle w:val="Strong"/>
          <w:b w:val="0"/>
          <w:sz w:val="16"/>
          <w:szCs w:val="16"/>
        </w:rPr>
      </w:pP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  <w:t>Total Reimbursables</w:t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  <w:t>$XXX.XX</w:t>
      </w:r>
    </w:p>
    <w:p w:rsidR="00CB6BA5" w:rsidRDefault="00CB6BA5" w:rsidP="00657A29">
      <w:pPr>
        <w:spacing w:after="0" w:line="240" w:lineRule="auto"/>
        <w:rPr>
          <w:rStyle w:val="Strong"/>
          <w:b w:val="0"/>
          <w:sz w:val="16"/>
          <w:szCs w:val="16"/>
        </w:rPr>
      </w:pP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</w:p>
    <w:p w:rsidR="00CB6BA5" w:rsidRPr="00CB6BA5" w:rsidRDefault="00CB6BA5" w:rsidP="00657A29">
      <w:pPr>
        <w:spacing w:after="0" w:line="240" w:lineRule="auto"/>
        <w:rPr>
          <w:rStyle w:val="Strong"/>
          <w:b w:val="0"/>
          <w:sz w:val="16"/>
          <w:szCs w:val="16"/>
        </w:rPr>
      </w:pP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  <w:r>
        <w:rPr>
          <w:rStyle w:val="Strong"/>
          <w:b w:val="0"/>
          <w:sz w:val="16"/>
          <w:szCs w:val="16"/>
        </w:rPr>
        <w:tab/>
      </w:r>
    </w:p>
    <w:p w:rsidR="00CB6BA5" w:rsidRDefault="00CB6BA5" w:rsidP="00CB6BA5">
      <w:pPr>
        <w:spacing w:after="0" w:line="240" w:lineRule="auto"/>
        <w:ind w:left="5040" w:firstLine="720"/>
        <w:rPr>
          <w:rStyle w:val="Strong"/>
          <w:sz w:val="16"/>
          <w:szCs w:val="16"/>
        </w:rPr>
      </w:pPr>
      <w:r w:rsidRPr="00740EE8">
        <w:rPr>
          <w:rStyle w:val="Strong"/>
          <w:sz w:val="16"/>
          <w:szCs w:val="16"/>
        </w:rPr>
        <w:t xml:space="preserve">Total this </w:t>
      </w:r>
      <w:proofErr w:type="gramStart"/>
      <w:r w:rsidRPr="00740EE8">
        <w:rPr>
          <w:rStyle w:val="Strong"/>
          <w:sz w:val="16"/>
          <w:szCs w:val="16"/>
        </w:rPr>
        <w:t>Phase:</w:t>
      </w:r>
      <w:r>
        <w:rPr>
          <w:rStyle w:val="Strong"/>
          <w:sz w:val="16"/>
          <w:szCs w:val="16"/>
        </w:rPr>
        <w:tab/>
      </w:r>
      <w:r>
        <w:rPr>
          <w:rStyle w:val="Strong"/>
          <w:sz w:val="16"/>
          <w:szCs w:val="16"/>
        </w:rPr>
        <w:tab/>
        <w:t>$XXX.XX</w:t>
      </w:r>
      <w:proofErr w:type="gramEnd"/>
    </w:p>
    <w:p w:rsidR="00740EE8" w:rsidRPr="00740EE8" w:rsidRDefault="00740EE8" w:rsidP="00657A29">
      <w:pPr>
        <w:pBdr>
          <w:bottom w:val="single" w:sz="12" w:space="1" w:color="auto"/>
        </w:pBdr>
        <w:spacing w:after="0" w:line="240" w:lineRule="auto"/>
        <w:rPr>
          <w:rStyle w:val="Strong"/>
          <w:sz w:val="16"/>
          <w:szCs w:val="16"/>
        </w:rPr>
      </w:pPr>
    </w:p>
    <w:p w:rsidR="00740EE8" w:rsidRDefault="00740EE8" w:rsidP="00657A29">
      <w:pPr>
        <w:spacing w:after="0" w:line="240" w:lineRule="auto"/>
        <w:rPr>
          <w:rStyle w:val="Strong"/>
        </w:rPr>
      </w:pPr>
    </w:p>
    <w:p w:rsidR="009B65D0" w:rsidRDefault="00E45FC6" w:rsidP="00657A29">
      <w:pPr>
        <w:spacing w:after="0" w:line="240" w:lineRule="auto"/>
        <w:rPr>
          <w:rStyle w:val="Strong"/>
        </w:rPr>
      </w:pPr>
      <w:r>
        <w:rPr>
          <w:rStyle w:val="Strong"/>
        </w:rPr>
        <w:t xml:space="preserve">Work Performed: </w:t>
      </w:r>
    </w:p>
    <w:p w:rsidR="00740EE8" w:rsidRPr="00050F96" w:rsidRDefault="00E45FC6" w:rsidP="00657A29">
      <w:pPr>
        <w:spacing w:after="0" w:line="240" w:lineRule="auto"/>
        <w:rPr>
          <w:rStyle w:val="Strong"/>
          <w:b w:val="0"/>
        </w:rPr>
      </w:pPr>
      <w:r>
        <w:rPr>
          <w:rStyle w:val="Strong"/>
          <w:b w:val="0"/>
        </w:rPr>
        <w:t xml:space="preserve">[DESCRIPTION OF WORK PERFORMED, E.G. </w:t>
      </w:r>
      <w:r w:rsidR="00050F96">
        <w:rPr>
          <w:rStyle w:val="Strong"/>
          <w:b w:val="0"/>
        </w:rPr>
        <w:t xml:space="preserve">1 FIELD ASSESSMENT OF SOIL CONDITIONS COMPLETED AND </w:t>
      </w:r>
      <w:r>
        <w:rPr>
          <w:rStyle w:val="Strong"/>
          <w:b w:val="0"/>
        </w:rPr>
        <w:t xml:space="preserve">30% DESIGN PLANS </w:t>
      </w:r>
      <w:r w:rsidR="00050F96">
        <w:rPr>
          <w:rStyle w:val="Strong"/>
          <w:b w:val="0"/>
        </w:rPr>
        <w:t>DEVELOPED FOR BIOINFILTRATION BASINS</w:t>
      </w:r>
      <w:r>
        <w:rPr>
          <w:rStyle w:val="Strong"/>
          <w:b w:val="0"/>
        </w:rPr>
        <w:t xml:space="preserve">] </w:t>
      </w:r>
    </w:p>
    <w:p w:rsidR="00740EE8" w:rsidRDefault="00740EE8" w:rsidP="00657A29">
      <w:pPr>
        <w:spacing w:after="0" w:line="240" w:lineRule="auto"/>
        <w:rPr>
          <w:rStyle w:val="Strong"/>
        </w:rPr>
      </w:pPr>
    </w:p>
    <w:p w:rsidR="00740EE8" w:rsidRDefault="00740EE8" w:rsidP="00657A29">
      <w:pPr>
        <w:spacing w:after="0" w:line="240" w:lineRule="auto"/>
        <w:rPr>
          <w:rStyle w:val="Strong"/>
        </w:rPr>
      </w:pPr>
    </w:p>
    <w:p w:rsidR="00252AC4" w:rsidRDefault="00252AC4" w:rsidP="00657A29">
      <w:pPr>
        <w:spacing w:after="0" w:line="240" w:lineRule="auto"/>
        <w:rPr>
          <w:rStyle w:val="Strong"/>
        </w:rPr>
      </w:pPr>
    </w:p>
    <w:p w:rsidR="00D52887" w:rsidRPr="00D52887" w:rsidRDefault="00CB6BA5" w:rsidP="00EF331F">
      <w:pPr>
        <w:spacing w:after="120" w:line="240" w:lineRule="auto"/>
        <w:rPr>
          <w:rStyle w:val="Strong"/>
        </w:rPr>
      </w:pPr>
      <w:r>
        <w:rPr>
          <w:rStyle w:val="Strong"/>
        </w:rPr>
        <w:t xml:space="preserve">Construction </w:t>
      </w:r>
      <w:r w:rsidR="00EF331F">
        <w:rPr>
          <w:rStyle w:val="Strong"/>
        </w:rPr>
        <w:t>Expense</w:t>
      </w:r>
      <w:r>
        <w:rPr>
          <w:rStyle w:val="Strong"/>
        </w:rPr>
        <w:t xml:space="preserve">s </w:t>
      </w:r>
      <w:r w:rsidR="00D52887">
        <w:rPr>
          <w:rStyle w:val="Strong"/>
        </w:rPr>
        <w:t>[BEGINNING DATE –</w:t>
      </w:r>
      <w:r w:rsidR="001D6F77">
        <w:rPr>
          <w:rStyle w:val="Strong"/>
        </w:rPr>
        <w:t xml:space="preserve"> </w:t>
      </w:r>
      <w:r w:rsidR="00D52887">
        <w:rPr>
          <w:rStyle w:val="Strong"/>
        </w:rPr>
        <w:t xml:space="preserve">END DATE] </w:t>
      </w:r>
    </w:p>
    <w:tbl>
      <w:tblPr>
        <w:tblW w:w="9340" w:type="dxa"/>
        <w:jc w:val="center"/>
        <w:tblLook w:val="04A0" w:firstRow="1" w:lastRow="0" w:firstColumn="1" w:lastColumn="0" w:noHBand="0" w:noVBand="1"/>
      </w:tblPr>
      <w:tblGrid>
        <w:gridCol w:w="1751"/>
        <w:gridCol w:w="1346"/>
        <w:gridCol w:w="1714"/>
        <w:gridCol w:w="1057"/>
        <w:gridCol w:w="1502"/>
        <w:gridCol w:w="1970"/>
      </w:tblGrid>
      <w:tr w:rsidR="00D52887" w:rsidRPr="00222CA1" w:rsidTr="00D52887">
        <w:trPr>
          <w:trHeight w:val="315"/>
          <w:jc w:val="center"/>
        </w:trPr>
        <w:tc>
          <w:tcPr>
            <w:tcW w:w="17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2887" w:rsidRDefault="00D52887" w:rsidP="00D52887">
            <w:pPr>
              <w:spacing w:after="0" w:line="240" w:lineRule="auto"/>
              <w:rPr>
                <w:rFonts w:eastAsia="Times New Roman" w:cs="Noto Serif"/>
                <w:b/>
                <w:bCs/>
                <w:color w:val="000000"/>
                <w:szCs w:val="20"/>
              </w:rPr>
            </w:pPr>
            <w:r>
              <w:rPr>
                <w:rFonts w:eastAsia="Times New Roman" w:cs="Noto Serif"/>
                <w:b/>
                <w:bCs/>
                <w:color w:val="000000"/>
                <w:szCs w:val="20"/>
              </w:rPr>
              <w:t>Description</w:t>
            </w:r>
          </w:p>
        </w:tc>
        <w:tc>
          <w:tcPr>
            <w:tcW w:w="1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2887" w:rsidRPr="00222CA1" w:rsidRDefault="00D52887" w:rsidP="00D52887">
            <w:pPr>
              <w:spacing w:after="0" w:line="240" w:lineRule="auto"/>
              <w:rPr>
                <w:rFonts w:eastAsia="Times New Roman" w:cs="Noto Serif"/>
                <w:b/>
                <w:bCs/>
                <w:color w:val="000000"/>
                <w:szCs w:val="20"/>
              </w:rPr>
            </w:pPr>
            <w:r>
              <w:rPr>
                <w:rFonts w:eastAsia="Times New Roman" w:cs="Noto Serif"/>
                <w:b/>
                <w:bCs/>
                <w:color w:val="000000"/>
                <w:szCs w:val="20"/>
              </w:rPr>
              <w:t>Units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2887" w:rsidRPr="00222CA1" w:rsidRDefault="00D52887" w:rsidP="00D52887">
            <w:pPr>
              <w:spacing w:after="0" w:line="240" w:lineRule="auto"/>
              <w:rPr>
                <w:rFonts w:eastAsia="Times New Roman" w:cs="Noto Serif"/>
                <w:b/>
                <w:bCs/>
                <w:color w:val="000000"/>
                <w:szCs w:val="20"/>
              </w:rPr>
            </w:pPr>
            <w:r>
              <w:rPr>
                <w:rFonts w:eastAsia="Times New Roman" w:cs="Noto Serif"/>
                <w:b/>
                <w:bCs/>
                <w:color w:val="000000"/>
                <w:szCs w:val="20"/>
              </w:rPr>
              <w:t>Unit Price</w:t>
            </w:r>
          </w:p>
        </w:tc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2887" w:rsidRPr="00222CA1" w:rsidRDefault="00D52887" w:rsidP="00D52887">
            <w:pPr>
              <w:spacing w:after="0" w:line="240" w:lineRule="auto"/>
              <w:rPr>
                <w:rFonts w:eastAsia="Times New Roman" w:cs="Noto Serif"/>
                <w:b/>
                <w:bCs/>
                <w:color w:val="000000"/>
                <w:szCs w:val="20"/>
              </w:rPr>
            </w:pPr>
            <w:r>
              <w:rPr>
                <w:rFonts w:eastAsia="Times New Roman" w:cs="Noto Serif"/>
                <w:b/>
                <w:bCs/>
                <w:color w:val="000000"/>
                <w:szCs w:val="20"/>
              </w:rPr>
              <w:t xml:space="preserve">Contract Quantity </w:t>
            </w: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2887" w:rsidRPr="00222CA1" w:rsidRDefault="00D52887" w:rsidP="00D52887">
            <w:pPr>
              <w:spacing w:after="0" w:line="240" w:lineRule="auto"/>
              <w:rPr>
                <w:rFonts w:eastAsia="Times New Roman" w:cs="Noto Serif"/>
                <w:b/>
                <w:bCs/>
                <w:color w:val="000000"/>
                <w:szCs w:val="20"/>
              </w:rPr>
            </w:pPr>
            <w:r>
              <w:rPr>
                <w:rFonts w:eastAsia="Times New Roman" w:cs="Noto Serif"/>
                <w:b/>
                <w:bCs/>
                <w:color w:val="000000"/>
                <w:szCs w:val="20"/>
              </w:rPr>
              <w:t>Quantity this Request</w:t>
            </w:r>
          </w:p>
        </w:tc>
        <w:tc>
          <w:tcPr>
            <w:tcW w:w="1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2887" w:rsidRPr="00222CA1" w:rsidRDefault="00D52887" w:rsidP="00D52887">
            <w:pPr>
              <w:spacing w:after="0" w:line="240" w:lineRule="auto"/>
              <w:rPr>
                <w:rFonts w:eastAsia="Times New Roman" w:cs="Noto Serif"/>
                <w:b/>
                <w:bCs/>
                <w:color w:val="000000"/>
                <w:szCs w:val="20"/>
              </w:rPr>
            </w:pPr>
            <w:r w:rsidRPr="00222CA1">
              <w:rPr>
                <w:rFonts w:eastAsia="Times New Roman" w:cs="Noto Serif"/>
                <w:b/>
                <w:bCs/>
                <w:color w:val="000000"/>
                <w:szCs w:val="20"/>
              </w:rPr>
              <w:t>Amount</w:t>
            </w:r>
            <w:r>
              <w:rPr>
                <w:rFonts w:eastAsia="Times New Roman" w:cs="Noto Serif"/>
                <w:b/>
                <w:bCs/>
                <w:color w:val="000000"/>
                <w:szCs w:val="20"/>
              </w:rPr>
              <w:t xml:space="preserve"> This Request </w:t>
            </w:r>
          </w:p>
        </w:tc>
      </w:tr>
      <w:tr w:rsidR="00D52887" w:rsidRPr="00222CA1" w:rsidTr="00D52887">
        <w:trPr>
          <w:trHeight w:val="300"/>
          <w:jc w:val="center"/>
        </w:trPr>
        <w:tc>
          <w:tcPr>
            <w:tcW w:w="17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2887" w:rsidRPr="00F523A5" w:rsidRDefault="00D52887" w:rsidP="00EF633B">
            <w:pPr>
              <w:spacing w:after="0" w:line="240" w:lineRule="auto"/>
              <w:rPr>
                <w:rFonts w:eastAsia="Times New Roman" w:cs="Noto Serif"/>
                <w:color w:val="004D8C"/>
                <w:szCs w:val="20"/>
              </w:rPr>
            </w:pPr>
            <w:r w:rsidRPr="00F523A5">
              <w:rPr>
                <w:rFonts w:eastAsia="Times New Roman" w:cs="Noto Serif"/>
                <w:color w:val="004D8C"/>
                <w:szCs w:val="20"/>
              </w:rPr>
              <w:t>MOBILIZATION</w:t>
            </w:r>
          </w:p>
        </w:tc>
        <w:tc>
          <w:tcPr>
            <w:tcW w:w="1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2887" w:rsidRPr="00F523A5" w:rsidRDefault="00D52887" w:rsidP="00EF633B">
            <w:pPr>
              <w:spacing w:after="0" w:line="240" w:lineRule="auto"/>
              <w:rPr>
                <w:rFonts w:eastAsia="Times New Roman" w:cs="Noto Serif"/>
                <w:color w:val="004D8C"/>
                <w:szCs w:val="20"/>
              </w:rPr>
            </w:pPr>
            <w:r w:rsidRPr="00F523A5">
              <w:rPr>
                <w:rFonts w:eastAsia="Times New Roman" w:cs="Noto Serif"/>
                <w:color w:val="004D8C"/>
                <w:szCs w:val="20"/>
              </w:rPr>
              <w:t>LS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2887" w:rsidRPr="00F523A5" w:rsidRDefault="00D52887" w:rsidP="00EF633B">
            <w:pPr>
              <w:spacing w:after="0" w:line="240" w:lineRule="auto"/>
              <w:rPr>
                <w:rFonts w:eastAsia="Times New Roman" w:cs="Noto Serif"/>
                <w:color w:val="004D8C"/>
                <w:szCs w:val="20"/>
              </w:rPr>
            </w:pPr>
            <w:r w:rsidRPr="00F523A5">
              <w:rPr>
                <w:rFonts w:eastAsia="Times New Roman" w:cs="Noto Serif"/>
                <w:color w:val="004D8C"/>
                <w:szCs w:val="20"/>
              </w:rPr>
              <w:t>$</w:t>
            </w:r>
            <w:proofErr w:type="gramStart"/>
            <w:r w:rsidRPr="00F523A5">
              <w:rPr>
                <w:rFonts w:eastAsia="Times New Roman" w:cs="Noto Serif"/>
                <w:color w:val="004D8C"/>
                <w:szCs w:val="20"/>
              </w:rPr>
              <w:t>X.XX</w:t>
            </w:r>
            <w:proofErr w:type="gramEnd"/>
          </w:p>
        </w:tc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2887" w:rsidRPr="00F523A5" w:rsidRDefault="00D52887" w:rsidP="00EF633B">
            <w:pPr>
              <w:spacing w:after="0" w:line="240" w:lineRule="auto"/>
              <w:rPr>
                <w:rFonts w:eastAsia="Times New Roman" w:cs="Noto Serif"/>
                <w:color w:val="004D8C"/>
                <w:szCs w:val="20"/>
              </w:rPr>
            </w:pPr>
            <w:r w:rsidRPr="00F523A5">
              <w:rPr>
                <w:rFonts w:eastAsia="Times New Roman" w:cs="Noto Serif"/>
                <w:color w:val="004D8C"/>
                <w:szCs w:val="20"/>
              </w:rPr>
              <w:t>X</w:t>
            </w: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2887" w:rsidRPr="00F523A5" w:rsidRDefault="00D52887" w:rsidP="00EF633B">
            <w:pPr>
              <w:spacing w:after="0" w:line="240" w:lineRule="auto"/>
              <w:rPr>
                <w:rFonts w:eastAsia="Times New Roman" w:cs="Noto Serif"/>
                <w:color w:val="004D8C"/>
                <w:szCs w:val="20"/>
              </w:rPr>
            </w:pPr>
            <w:r w:rsidRPr="00F523A5">
              <w:rPr>
                <w:rFonts w:eastAsia="Times New Roman" w:cs="Noto Serif"/>
                <w:color w:val="004D8C"/>
                <w:szCs w:val="20"/>
              </w:rPr>
              <w:t>X</w:t>
            </w:r>
          </w:p>
        </w:tc>
        <w:tc>
          <w:tcPr>
            <w:tcW w:w="1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2887" w:rsidRPr="00F523A5" w:rsidRDefault="00D52887" w:rsidP="00EF633B">
            <w:pPr>
              <w:spacing w:after="0" w:line="240" w:lineRule="auto"/>
              <w:rPr>
                <w:rFonts w:eastAsia="Times New Roman" w:cs="Noto Serif"/>
                <w:color w:val="004D8C"/>
                <w:szCs w:val="20"/>
              </w:rPr>
            </w:pPr>
            <w:r w:rsidRPr="00F523A5">
              <w:rPr>
                <w:rFonts w:eastAsia="Times New Roman" w:cs="Noto Serif"/>
                <w:color w:val="004D8C"/>
                <w:szCs w:val="20"/>
              </w:rPr>
              <w:t>$</w:t>
            </w:r>
            <w:proofErr w:type="gramStart"/>
            <w:r w:rsidRPr="00F523A5">
              <w:rPr>
                <w:rFonts w:eastAsia="Times New Roman" w:cs="Noto Serif"/>
                <w:color w:val="004D8C"/>
                <w:szCs w:val="20"/>
              </w:rPr>
              <w:t>X.XX</w:t>
            </w:r>
            <w:proofErr w:type="gramEnd"/>
          </w:p>
        </w:tc>
      </w:tr>
      <w:tr w:rsidR="00D52887" w:rsidRPr="00222CA1" w:rsidTr="00D52887">
        <w:trPr>
          <w:trHeight w:val="300"/>
          <w:jc w:val="center"/>
        </w:trPr>
        <w:tc>
          <w:tcPr>
            <w:tcW w:w="17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2887" w:rsidRPr="00F523A5" w:rsidRDefault="00D52887" w:rsidP="00D52887">
            <w:pPr>
              <w:spacing w:after="0" w:line="240" w:lineRule="auto"/>
              <w:rPr>
                <w:rFonts w:eastAsia="Times New Roman" w:cs="Noto Serif"/>
                <w:color w:val="004D8C"/>
                <w:szCs w:val="20"/>
              </w:rPr>
            </w:pPr>
            <w:r w:rsidRPr="00F523A5">
              <w:rPr>
                <w:rFonts w:eastAsia="Times New Roman" w:cs="Noto Serif"/>
                <w:color w:val="004D8C"/>
                <w:szCs w:val="20"/>
              </w:rPr>
              <w:t>8” PVC PIPE UNDERDRAIN</w:t>
            </w:r>
          </w:p>
        </w:tc>
        <w:tc>
          <w:tcPr>
            <w:tcW w:w="1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2887" w:rsidRPr="00F523A5" w:rsidRDefault="00D52887" w:rsidP="00D52887">
            <w:pPr>
              <w:spacing w:after="0" w:line="240" w:lineRule="auto"/>
              <w:rPr>
                <w:rFonts w:eastAsia="Times New Roman" w:cs="Noto Serif"/>
                <w:color w:val="004D8C"/>
                <w:szCs w:val="20"/>
              </w:rPr>
            </w:pPr>
            <w:r w:rsidRPr="00F523A5">
              <w:rPr>
                <w:rFonts w:eastAsia="Times New Roman" w:cs="Noto Serif"/>
                <w:color w:val="004D8C"/>
                <w:szCs w:val="20"/>
              </w:rPr>
              <w:t>LF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2887" w:rsidRPr="00F523A5" w:rsidRDefault="00D52887" w:rsidP="00D52887">
            <w:pPr>
              <w:spacing w:after="0" w:line="240" w:lineRule="auto"/>
              <w:rPr>
                <w:rFonts w:eastAsia="Times New Roman" w:cs="Noto Serif"/>
                <w:color w:val="004D8C"/>
                <w:szCs w:val="20"/>
              </w:rPr>
            </w:pPr>
            <w:r w:rsidRPr="00F523A5">
              <w:rPr>
                <w:rFonts w:eastAsia="Times New Roman" w:cs="Noto Serif"/>
                <w:color w:val="004D8C"/>
                <w:szCs w:val="20"/>
              </w:rPr>
              <w:t>$</w:t>
            </w:r>
            <w:proofErr w:type="gramStart"/>
            <w:r w:rsidRPr="00F523A5">
              <w:rPr>
                <w:rFonts w:eastAsia="Times New Roman" w:cs="Noto Serif"/>
                <w:color w:val="004D8C"/>
                <w:szCs w:val="20"/>
              </w:rPr>
              <w:t>X.XX</w:t>
            </w:r>
            <w:proofErr w:type="gramEnd"/>
          </w:p>
        </w:tc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2887" w:rsidRPr="00F523A5" w:rsidRDefault="00D52887" w:rsidP="00D52887">
            <w:pPr>
              <w:spacing w:after="0" w:line="240" w:lineRule="auto"/>
              <w:rPr>
                <w:rFonts w:eastAsia="Times New Roman" w:cs="Noto Serif"/>
                <w:color w:val="004D8C"/>
                <w:szCs w:val="20"/>
              </w:rPr>
            </w:pPr>
            <w:r w:rsidRPr="00F523A5">
              <w:rPr>
                <w:rFonts w:eastAsia="Times New Roman" w:cs="Noto Serif"/>
                <w:color w:val="004D8C"/>
                <w:szCs w:val="20"/>
              </w:rPr>
              <w:t>XXXX</w:t>
            </w: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2887" w:rsidRPr="00F523A5" w:rsidRDefault="00D52887" w:rsidP="00D52887">
            <w:pPr>
              <w:spacing w:after="0" w:line="240" w:lineRule="auto"/>
              <w:rPr>
                <w:rFonts w:eastAsia="Times New Roman" w:cs="Noto Serif"/>
                <w:color w:val="004D8C"/>
                <w:szCs w:val="20"/>
              </w:rPr>
            </w:pPr>
            <w:r w:rsidRPr="00F523A5">
              <w:rPr>
                <w:rFonts w:eastAsia="Times New Roman" w:cs="Noto Serif"/>
                <w:color w:val="004D8C"/>
                <w:szCs w:val="20"/>
              </w:rPr>
              <w:t>XX</w:t>
            </w:r>
          </w:p>
        </w:tc>
        <w:tc>
          <w:tcPr>
            <w:tcW w:w="1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2887" w:rsidRPr="00F523A5" w:rsidRDefault="00D52887" w:rsidP="00D52887">
            <w:pPr>
              <w:spacing w:after="0" w:line="240" w:lineRule="auto"/>
              <w:rPr>
                <w:rFonts w:eastAsia="Times New Roman" w:cs="Noto Serif"/>
                <w:color w:val="004D8C"/>
                <w:szCs w:val="20"/>
              </w:rPr>
            </w:pPr>
            <w:r w:rsidRPr="00F523A5">
              <w:rPr>
                <w:rFonts w:eastAsia="Times New Roman" w:cs="Noto Serif"/>
                <w:color w:val="004D8C"/>
                <w:szCs w:val="20"/>
              </w:rPr>
              <w:t>$</w:t>
            </w:r>
            <w:proofErr w:type="gramStart"/>
            <w:r w:rsidRPr="00F523A5">
              <w:rPr>
                <w:rFonts w:eastAsia="Times New Roman" w:cs="Noto Serif"/>
                <w:color w:val="004D8C"/>
                <w:szCs w:val="20"/>
              </w:rPr>
              <w:t>X.XX</w:t>
            </w:r>
            <w:proofErr w:type="gramEnd"/>
          </w:p>
        </w:tc>
      </w:tr>
      <w:tr w:rsidR="00D52887" w:rsidRPr="00222CA1" w:rsidTr="00D52887">
        <w:trPr>
          <w:trHeight w:val="300"/>
          <w:jc w:val="center"/>
        </w:trPr>
        <w:tc>
          <w:tcPr>
            <w:tcW w:w="17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2887" w:rsidRPr="00F523A5" w:rsidRDefault="00D52887" w:rsidP="00D52887">
            <w:pPr>
              <w:spacing w:after="0" w:line="240" w:lineRule="auto"/>
              <w:rPr>
                <w:rFonts w:eastAsia="Times New Roman" w:cs="Noto Serif"/>
                <w:color w:val="004D8C"/>
                <w:szCs w:val="20"/>
              </w:rPr>
            </w:pPr>
            <w:r w:rsidRPr="00F523A5">
              <w:rPr>
                <w:rFonts w:eastAsia="Times New Roman" w:cs="Noto Serif"/>
                <w:color w:val="004D8C"/>
                <w:szCs w:val="20"/>
              </w:rPr>
              <w:t xml:space="preserve">12” CATCH BASIN </w:t>
            </w:r>
          </w:p>
        </w:tc>
        <w:tc>
          <w:tcPr>
            <w:tcW w:w="1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2887" w:rsidRPr="00F523A5" w:rsidRDefault="00D52887" w:rsidP="00D52887">
            <w:pPr>
              <w:spacing w:after="0" w:line="240" w:lineRule="auto"/>
              <w:rPr>
                <w:rFonts w:eastAsia="Times New Roman" w:cs="Noto Serif"/>
                <w:color w:val="004D8C"/>
                <w:szCs w:val="20"/>
              </w:rPr>
            </w:pPr>
            <w:r w:rsidRPr="00F523A5">
              <w:rPr>
                <w:rFonts w:eastAsia="Times New Roman" w:cs="Noto Serif"/>
                <w:color w:val="004D8C"/>
                <w:szCs w:val="20"/>
              </w:rPr>
              <w:t xml:space="preserve">EACH 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2887" w:rsidRPr="00F523A5" w:rsidRDefault="00D52887" w:rsidP="00D52887">
            <w:pPr>
              <w:spacing w:after="0" w:line="240" w:lineRule="auto"/>
              <w:rPr>
                <w:rFonts w:eastAsia="Times New Roman" w:cs="Noto Serif"/>
                <w:color w:val="004D8C"/>
                <w:szCs w:val="20"/>
              </w:rPr>
            </w:pPr>
            <w:r w:rsidRPr="00F523A5">
              <w:rPr>
                <w:rFonts w:eastAsia="Times New Roman" w:cs="Noto Serif"/>
                <w:color w:val="004D8C"/>
                <w:szCs w:val="20"/>
              </w:rPr>
              <w:t>$</w:t>
            </w:r>
            <w:proofErr w:type="gramStart"/>
            <w:r w:rsidRPr="00F523A5">
              <w:rPr>
                <w:rFonts w:eastAsia="Times New Roman" w:cs="Noto Serif"/>
                <w:color w:val="004D8C"/>
                <w:szCs w:val="20"/>
              </w:rPr>
              <w:t>X.XX</w:t>
            </w:r>
            <w:proofErr w:type="gramEnd"/>
          </w:p>
        </w:tc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2887" w:rsidRPr="00F523A5" w:rsidRDefault="00D52887" w:rsidP="00D52887">
            <w:pPr>
              <w:spacing w:after="0" w:line="240" w:lineRule="auto"/>
              <w:rPr>
                <w:rFonts w:eastAsia="Times New Roman" w:cs="Noto Serif"/>
                <w:color w:val="004D8C"/>
                <w:szCs w:val="20"/>
              </w:rPr>
            </w:pPr>
            <w:r w:rsidRPr="00F523A5">
              <w:rPr>
                <w:rFonts w:eastAsia="Times New Roman" w:cs="Noto Serif"/>
                <w:color w:val="004D8C"/>
                <w:szCs w:val="20"/>
              </w:rPr>
              <w:t>XX</w:t>
            </w: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2887" w:rsidRPr="00F523A5" w:rsidRDefault="00D52887" w:rsidP="00D52887">
            <w:pPr>
              <w:spacing w:after="0" w:line="240" w:lineRule="auto"/>
              <w:rPr>
                <w:rFonts w:eastAsia="Times New Roman" w:cs="Noto Serif"/>
                <w:color w:val="004D8C"/>
                <w:szCs w:val="20"/>
              </w:rPr>
            </w:pPr>
            <w:r w:rsidRPr="00F523A5">
              <w:rPr>
                <w:rFonts w:eastAsia="Times New Roman" w:cs="Noto Serif"/>
                <w:color w:val="004D8C"/>
                <w:szCs w:val="20"/>
              </w:rPr>
              <w:t>X</w:t>
            </w:r>
          </w:p>
        </w:tc>
        <w:tc>
          <w:tcPr>
            <w:tcW w:w="1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2887" w:rsidRPr="00F523A5" w:rsidRDefault="00D52887" w:rsidP="00D52887">
            <w:pPr>
              <w:spacing w:after="0" w:line="240" w:lineRule="auto"/>
              <w:rPr>
                <w:rFonts w:eastAsia="Times New Roman" w:cs="Noto Serif"/>
                <w:color w:val="004D8C"/>
                <w:szCs w:val="20"/>
              </w:rPr>
            </w:pPr>
            <w:r w:rsidRPr="00F523A5">
              <w:rPr>
                <w:rFonts w:eastAsia="Times New Roman" w:cs="Noto Serif"/>
                <w:color w:val="004D8C"/>
                <w:szCs w:val="20"/>
              </w:rPr>
              <w:t>$</w:t>
            </w:r>
            <w:proofErr w:type="gramStart"/>
            <w:r w:rsidRPr="00F523A5">
              <w:rPr>
                <w:rFonts w:eastAsia="Times New Roman" w:cs="Noto Serif"/>
                <w:color w:val="004D8C"/>
                <w:szCs w:val="20"/>
              </w:rPr>
              <w:t>X.XX</w:t>
            </w:r>
            <w:proofErr w:type="gramEnd"/>
          </w:p>
        </w:tc>
      </w:tr>
      <w:tr w:rsidR="00D52887" w:rsidRPr="00222CA1" w:rsidTr="00D52887">
        <w:trPr>
          <w:trHeight w:val="315"/>
          <w:jc w:val="center"/>
        </w:trPr>
        <w:tc>
          <w:tcPr>
            <w:tcW w:w="48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2887" w:rsidRPr="00F523A5" w:rsidRDefault="00D52887" w:rsidP="00D52887">
            <w:pPr>
              <w:spacing w:after="0" w:line="240" w:lineRule="auto"/>
              <w:jc w:val="right"/>
              <w:rPr>
                <w:rFonts w:eastAsia="Times New Roman" w:cs="Noto Serif"/>
                <w:b/>
                <w:color w:val="004D8C"/>
                <w:szCs w:val="20"/>
              </w:rPr>
            </w:pPr>
            <w:r w:rsidRPr="00F523A5">
              <w:rPr>
                <w:rFonts w:eastAsia="Times New Roman" w:cs="Noto Serif"/>
                <w:b/>
                <w:szCs w:val="20"/>
              </w:rPr>
              <w:t>Total</w:t>
            </w:r>
          </w:p>
        </w:tc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2887" w:rsidRPr="00F523A5" w:rsidRDefault="00D52887" w:rsidP="00D52887">
            <w:pPr>
              <w:spacing w:after="0" w:line="240" w:lineRule="auto"/>
              <w:rPr>
                <w:rFonts w:eastAsia="Times New Roman" w:cs="Noto Serif"/>
                <w:color w:val="004D8C"/>
                <w:szCs w:val="20"/>
              </w:rPr>
            </w:pP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2887" w:rsidRPr="00F523A5" w:rsidRDefault="00D52887" w:rsidP="00D52887">
            <w:pPr>
              <w:spacing w:after="0" w:line="240" w:lineRule="auto"/>
              <w:rPr>
                <w:rFonts w:eastAsia="Times New Roman" w:cs="Noto Serif"/>
                <w:color w:val="004D8C"/>
                <w:szCs w:val="20"/>
              </w:rPr>
            </w:pPr>
          </w:p>
        </w:tc>
        <w:tc>
          <w:tcPr>
            <w:tcW w:w="1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2887" w:rsidRPr="00F523A5" w:rsidRDefault="00D52887" w:rsidP="00D52887">
            <w:pPr>
              <w:spacing w:after="0" w:line="240" w:lineRule="auto"/>
              <w:rPr>
                <w:rFonts w:eastAsia="Times New Roman" w:cs="Noto Serif"/>
                <w:color w:val="004D8C"/>
                <w:szCs w:val="20"/>
              </w:rPr>
            </w:pPr>
            <w:r w:rsidRPr="00F523A5">
              <w:rPr>
                <w:rFonts w:eastAsia="Times New Roman" w:cs="Noto Serif"/>
                <w:color w:val="004D8C"/>
                <w:szCs w:val="20"/>
              </w:rPr>
              <w:t>$</w:t>
            </w:r>
            <w:proofErr w:type="gramStart"/>
            <w:r w:rsidRPr="00F523A5">
              <w:rPr>
                <w:rFonts w:eastAsia="Times New Roman" w:cs="Noto Serif"/>
                <w:color w:val="004D8C"/>
                <w:szCs w:val="20"/>
              </w:rPr>
              <w:t>X.XX</w:t>
            </w:r>
            <w:proofErr w:type="gramEnd"/>
          </w:p>
        </w:tc>
      </w:tr>
    </w:tbl>
    <w:p w:rsidR="00050F96" w:rsidRDefault="00050F96" w:rsidP="00050F96">
      <w:pPr>
        <w:spacing w:after="0" w:line="240" w:lineRule="auto"/>
        <w:rPr>
          <w:rStyle w:val="Strong"/>
        </w:rPr>
      </w:pPr>
    </w:p>
    <w:p w:rsidR="00050F96" w:rsidRDefault="00050F96" w:rsidP="001D6F77">
      <w:pPr>
        <w:spacing w:after="0" w:line="240" w:lineRule="auto"/>
        <w:rPr>
          <w:rStyle w:val="Strong"/>
        </w:rPr>
      </w:pPr>
      <w:r>
        <w:rPr>
          <w:rStyle w:val="Strong"/>
        </w:rPr>
        <w:t>[BILLING BACKUP ATTACHED]</w:t>
      </w:r>
    </w:p>
    <w:p w:rsidR="00F523A5" w:rsidRDefault="00F523A5" w:rsidP="001D6F77">
      <w:pPr>
        <w:spacing w:after="0" w:line="240" w:lineRule="auto"/>
        <w:rPr>
          <w:b/>
          <w:bCs/>
        </w:rPr>
      </w:pPr>
    </w:p>
    <w:p w:rsidR="00F523A5" w:rsidRPr="00F523A5" w:rsidRDefault="00F523A5" w:rsidP="001D6F77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Notes: [NOTES ABOUT WORK PERFORMED] </w:t>
      </w:r>
    </w:p>
    <w:p w:rsidR="0075516E" w:rsidRPr="001D6F77" w:rsidRDefault="00FB3F2D" w:rsidP="00FB3F2D">
      <w:pPr>
        <w:pStyle w:val="NumberedList"/>
        <w:numPr>
          <w:ilvl w:val="0"/>
          <w:numId w:val="0"/>
        </w:numPr>
        <w:ind w:left="360" w:hanging="360"/>
      </w:pPr>
      <w:r w:rsidRPr="001D6F7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CA4795" wp14:editId="5028ECD4">
                <wp:simplePos x="3581400" y="830580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3352800" cy="1095375"/>
                <wp:effectExtent l="0" t="0" r="19050" b="2857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095375"/>
                        </a:xfrm>
                        <a:prstGeom prst="rect">
                          <a:avLst/>
                        </a:prstGeom>
                        <a:solidFill>
                          <a:srgbClr val="8CC63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2D" w:rsidRPr="00362D60" w:rsidRDefault="00362D60" w:rsidP="00FB3F2D">
                            <w:pPr>
                              <w:spacing w:after="0" w:line="276" w:lineRule="auto"/>
                              <w:rPr>
                                <w:rStyle w:val="Strong"/>
                              </w:rPr>
                            </w:pPr>
                            <w:r w:rsidRPr="00362D60">
                              <w:rPr>
                                <w:rStyle w:val="Strong"/>
                              </w:rPr>
                              <w:t>Make All Check</w:t>
                            </w:r>
                            <w:r w:rsidR="00EF331F">
                              <w:rPr>
                                <w:rStyle w:val="Strong"/>
                              </w:rPr>
                              <w:t xml:space="preserve">s </w:t>
                            </w:r>
                            <w:r w:rsidRPr="00362D60">
                              <w:rPr>
                                <w:rStyle w:val="Strong"/>
                              </w:rPr>
                              <w:t>Payable To:</w:t>
                            </w:r>
                          </w:p>
                          <w:p w:rsidR="00362D60" w:rsidRDefault="00D8282B" w:rsidP="00362D60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t>[ORGANIZATION NAME]</w:t>
                            </w:r>
                          </w:p>
                          <w:p w:rsidR="00362D60" w:rsidRDefault="00362D60" w:rsidP="00362D60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t xml:space="preserve">Attn: </w:t>
                            </w:r>
                            <w:r w:rsidR="00D8282B">
                              <w:t>[DEPARTMENT OR INDIVIDUAL]</w:t>
                            </w:r>
                          </w:p>
                          <w:p w:rsidR="00362D60" w:rsidRPr="00414BD3" w:rsidRDefault="00D8282B" w:rsidP="00362D60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t>[ORGANIZATION ADDRESS]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A47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264pt;height:86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" fillcolor="#8cc63f" strokecolor="black [3213]">
                <v:textbox>
                  <w:txbxContent>
                    <w:p w:rsidR="00FB3F2D" w:rsidRPr="00362D60" w:rsidRDefault="00362D60" w:rsidP="00FB3F2D">
                      <w:pPr>
                        <w:spacing w:after="0" w:line="276" w:lineRule="auto"/>
                        <w:rPr>
                          <w:rStyle w:val="Strong"/>
                        </w:rPr>
                      </w:pPr>
                      <w:r w:rsidRPr="00362D60">
                        <w:rPr>
                          <w:rStyle w:val="Strong"/>
                        </w:rPr>
                        <w:t>Make All Check</w:t>
                      </w:r>
                      <w:r w:rsidR="00EF331F">
                        <w:rPr>
                          <w:rStyle w:val="Strong"/>
                        </w:rPr>
                        <w:t xml:space="preserve">s </w:t>
                      </w:r>
                      <w:r w:rsidRPr="00362D60">
                        <w:rPr>
                          <w:rStyle w:val="Strong"/>
                        </w:rPr>
                        <w:t>Payable To:</w:t>
                      </w:r>
                    </w:p>
                    <w:p w:rsidR="00362D60" w:rsidRDefault="00D8282B" w:rsidP="00362D60">
                      <w:pPr>
                        <w:spacing w:after="0" w:line="276" w:lineRule="auto"/>
                        <w:jc w:val="center"/>
                      </w:pPr>
                      <w:r>
                        <w:t>[ORGANIZATION NAME]</w:t>
                      </w:r>
                    </w:p>
                    <w:p w:rsidR="00362D60" w:rsidRDefault="00362D60" w:rsidP="00362D60">
                      <w:pPr>
                        <w:spacing w:after="0" w:line="276" w:lineRule="auto"/>
                        <w:jc w:val="center"/>
                      </w:pPr>
                      <w:r>
                        <w:t xml:space="preserve">Attn: </w:t>
                      </w:r>
                      <w:r w:rsidR="00D8282B">
                        <w:t>[DEPARTMENT OR INDIVIDUAL]</w:t>
                      </w:r>
                    </w:p>
                    <w:p w:rsidR="00362D60" w:rsidRPr="00414BD3" w:rsidRDefault="00D8282B" w:rsidP="00362D60">
                      <w:pPr>
                        <w:spacing w:after="0" w:line="276" w:lineRule="auto"/>
                        <w:jc w:val="center"/>
                      </w:pPr>
                      <w:r>
                        <w:t>[ORGANIZATION ADDRESS]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B6BA5" w:rsidRPr="001D6F77">
        <w:t xml:space="preserve">Total </w:t>
      </w:r>
      <w:r w:rsidR="001D6F77" w:rsidRPr="001D6F77">
        <w:t>Invoice:</w:t>
      </w:r>
      <w:r w:rsidR="00CB6BA5" w:rsidRPr="001D6F77">
        <w:t xml:space="preserve"> </w:t>
      </w:r>
      <w:r w:rsidR="00CB6BA5" w:rsidRPr="001D6F77">
        <w:tab/>
        <w:t>$X.XX</w:t>
      </w:r>
    </w:p>
    <w:p w:rsidR="001D6F77" w:rsidRPr="001D6F77" w:rsidRDefault="001D6F77" w:rsidP="001D6F77">
      <w:pPr>
        <w:rPr>
          <w:b/>
        </w:rPr>
      </w:pPr>
      <w:r w:rsidRPr="001D6F77">
        <w:rPr>
          <w:b/>
        </w:rPr>
        <w:t xml:space="preserve">Balance </w:t>
      </w:r>
      <w:proofErr w:type="gramStart"/>
      <w:r w:rsidRPr="001D6F77">
        <w:rPr>
          <w:b/>
        </w:rPr>
        <w:t>Due:</w:t>
      </w:r>
      <w:r w:rsidRPr="001D6F77">
        <w:rPr>
          <w:b/>
        </w:rPr>
        <w:tab/>
        <w:t>$X.XX</w:t>
      </w:r>
      <w:proofErr w:type="gramEnd"/>
    </w:p>
    <w:p w:rsidR="0075516E" w:rsidRDefault="001D6F77" w:rsidP="0075516E">
      <w:r>
        <w:t xml:space="preserve">Make checks payable to [Organization Name]. </w:t>
      </w:r>
    </w:p>
    <w:p w:rsidR="001D6F77" w:rsidRPr="0075516E" w:rsidRDefault="001D6F77" w:rsidP="0075516E">
      <w:r w:rsidRPr="001D6F77">
        <w:t xml:space="preserve">All invoices shall be payable by Customer in United States dollars and payment shall be due </w:t>
      </w:r>
      <w:r>
        <w:t xml:space="preserve">in full </w:t>
      </w:r>
      <w:r w:rsidRPr="001D6F77">
        <w:t>thirty (30) days after the invoice date.</w:t>
      </w:r>
    </w:p>
    <w:p w:rsidR="0075516E" w:rsidRDefault="0075516E" w:rsidP="0075516E"/>
    <w:p w:rsidR="003F62E8" w:rsidRPr="0075516E" w:rsidRDefault="003F62E8" w:rsidP="0075516E"/>
    <w:sectPr w:rsidR="003F62E8" w:rsidRPr="0075516E" w:rsidSect="003F62E8">
      <w:headerReference w:type="default" r:id="rId11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11A4" w:rsidRDefault="009011A4" w:rsidP="004176D3">
      <w:pPr>
        <w:spacing w:after="0" w:line="240" w:lineRule="auto"/>
      </w:pPr>
      <w:r>
        <w:separator/>
      </w:r>
    </w:p>
  </w:endnote>
  <w:endnote w:type="continuationSeparator" w:id="0">
    <w:p w:rsidR="009011A4" w:rsidRDefault="009011A4" w:rsidP="00417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  <w:embedRegular r:id="rId1" w:fontKey="{F1530DF5-8B44-49DD-918E-605805CF49F6}"/>
    <w:embedBold r:id="rId2" w:fontKey="{B41BF367-5F3F-4225-81F8-31A2081BCE3A}"/>
    <w:embedItalic r:id="rId3" w:fontKey="{01787B50-CEEB-49AF-B410-AE8CD453E635}"/>
    <w:embedBoldItalic r:id="rId4" w:fontKey="{A16BC724-3C0A-4BCF-9FBE-B103671F8C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C44D53E-FA57-4801-BFB1-429F36B119C0}"/>
    <w:embedBold r:id="rId6" w:fontKey="{8AA6180E-32A9-43E6-8636-6BD7ED00429F}"/>
    <w:embedItalic r:id="rId7" w:fontKey="{7B3BA3E9-E287-4633-812C-94E16DF86B45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FEEE644-8934-448C-8006-A69EF799473B}"/>
    <w:embedItalic r:id="rId9" w:fontKey="{48A77B4E-1A9E-4DFD-8B7F-637EEFF3D07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92A6AB8A-C55E-491A-BDFA-7EEA733623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DFE6EB84-181C-4170-90D9-08B6D158CD23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12" w:fontKey="{05E78F7B-928C-453D-AFB8-B77C971ECE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11A4" w:rsidRDefault="009011A4" w:rsidP="004176D3">
      <w:pPr>
        <w:spacing w:after="0" w:line="240" w:lineRule="auto"/>
      </w:pPr>
      <w:r>
        <w:separator/>
      </w:r>
    </w:p>
  </w:footnote>
  <w:footnote w:type="continuationSeparator" w:id="0">
    <w:p w:rsidR="009011A4" w:rsidRDefault="009011A4" w:rsidP="00417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6D3" w:rsidRDefault="004176D3">
    <w:pPr>
      <w:pStyle w:val="Header"/>
    </w:pPr>
  </w:p>
  <w:p w:rsidR="004176D3" w:rsidRDefault="004176D3">
    <w:pPr>
      <w:pStyle w:val="Header"/>
    </w:pPr>
  </w:p>
  <w:p w:rsidR="004176D3" w:rsidRDefault="004176D3">
    <w:pPr>
      <w:pStyle w:val="Header"/>
    </w:pPr>
  </w:p>
  <w:p w:rsidR="004176D3" w:rsidRDefault="004176D3">
    <w:pPr>
      <w:pStyle w:val="Header"/>
    </w:pPr>
  </w:p>
  <w:p w:rsidR="004176D3" w:rsidRDefault="004176D3">
    <w:pPr>
      <w:pStyle w:val="Header"/>
    </w:pPr>
  </w:p>
  <w:p w:rsidR="004176D3" w:rsidRDefault="004176D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749DA5A" wp14:editId="174A974C">
              <wp:simplePos x="0" y="0"/>
              <wp:positionH relativeFrom="margin">
                <wp:posOffset>-12065</wp:posOffset>
              </wp:positionH>
              <wp:positionV relativeFrom="page">
                <wp:posOffset>2162175</wp:posOffset>
              </wp:positionV>
              <wp:extent cx="1352550" cy="697865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0" cy="697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76D3" w:rsidRPr="00455163" w:rsidRDefault="004176D3" w:rsidP="004176D3">
                          <w:pPr>
                            <w:spacing w:after="120" w:line="280" w:lineRule="exact"/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</w:pP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>2522 Marshall Street NE</w:t>
                          </w:r>
                          <w:r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br/>
                          </w: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 xml:space="preserve">Minneapolis, </w:t>
                          </w:r>
                          <w:r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>MN</w:t>
                          </w: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 xml:space="preserve"> 55418</w:t>
                          </w:r>
                        </w:p>
                        <w:p w:rsidR="004176D3" w:rsidRPr="00455163" w:rsidRDefault="004176D3" w:rsidP="004176D3">
                          <w:pPr>
                            <w:spacing w:after="120" w:line="280" w:lineRule="exact"/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</w:pP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>(612) 465-8780</w:t>
                          </w:r>
                          <w:r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br/>
                          </w: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>(612) 465-8785 fax</w:t>
                          </w:r>
                        </w:p>
                        <w:p w:rsidR="004176D3" w:rsidRPr="00455163" w:rsidRDefault="004176D3" w:rsidP="004176D3">
                          <w:pPr>
                            <w:spacing w:after="120" w:line="280" w:lineRule="exact"/>
                            <w:rPr>
                              <w:rFonts w:ascii="Open Sans" w:hAnsi="Open Sans"/>
                              <w:b/>
                              <w:color w:val="808080"/>
                              <w:sz w:val="16"/>
                            </w:rPr>
                          </w:pPr>
                          <w:r w:rsidRPr="00455163">
                            <w:rPr>
                              <w:rFonts w:ascii="Open Sans" w:hAnsi="Open Sans"/>
                              <w:b/>
                              <w:color w:val="808080"/>
                              <w:sz w:val="16"/>
                            </w:rPr>
                            <w:t>www.mwmo.org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49DA5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.95pt;margin-top:170.25pt;width:106.5pt;height:549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xq5tAIAALo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" filled="f" stroked="f">
              <v:textbox>
                <w:txbxContent>
                  <w:p w:rsidR="004176D3" w:rsidRPr="00455163" w:rsidRDefault="004176D3" w:rsidP="004176D3">
                    <w:pPr>
                      <w:spacing w:after="120" w:line="280" w:lineRule="exact"/>
                      <w:rPr>
                        <w:rFonts w:ascii="Open Sans" w:hAnsi="Open Sans"/>
                        <w:color w:val="808080"/>
                        <w:sz w:val="16"/>
                      </w:rPr>
                    </w:pP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>2522 Marshall Street NE</w:t>
                    </w:r>
                    <w:r>
                      <w:rPr>
                        <w:rFonts w:ascii="Open Sans" w:hAnsi="Open Sans"/>
                        <w:color w:val="808080"/>
                        <w:sz w:val="16"/>
                      </w:rPr>
                      <w:br/>
                    </w: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 xml:space="preserve">Minneapolis, </w:t>
                    </w:r>
                    <w:r>
                      <w:rPr>
                        <w:rFonts w:ascii="Open Sans" w:hAnsi="Open Sans"/>
                        <w:color w:val="808080"/>
                        <w:sz w:val="16"/>
                      </w:rPr>
                      <w:t>MN</w:t>
                    </w: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 xml:space="preserve"> 55418</w:t>
                    </w:r>
                  </w:p>
                  <w:p w:rsidR="004176D3" w:rsidRPr="00455163" w:rsidRDefault="004176D3" w:rsidP="004176D3">
                    <w:pPr>
                      <w:spacing w:after="120" w:line="280" w:lineRule="exact"/>
                      <w:rPr>
                        <w:rFonts w:ascii="Open Sans" w:hAnsi="Open Sans"/>
                        <w:color w:val="808080"/>
                        <w:sz w:val="16"/>
                      </w:rPr>
                    </w:pP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>(612) 465-8780</w:t>
                    </w:r>
                    <w:r>
                      <w:rPr>
                        <w:rFonts w:ascii="Open Sans" w:hAnsi="Open Sans"/>
                        <w:color w:val="808080"/>
                        <w:sz w:val="16"/>
                      </w:rPr>
                      <w:br/>
                    </w: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>(612) 465-8785 fax</w:t>
                    </w:r>
                  </w:p>
                  <w:p w:rsidR="004176D3" w:rsidRPr="00455163" w:rsidRDefault="004176D3" w:rsidP="004176D3">
                    <w:pPr>
                      <w:spacing w:after="120" w:line="280" w:lineRule="exact"/>
                      <w:rPr>
                        <w:rFonts w:ascii="Open Sans" w:hAnsi="Open Sans"/>
                        <w:b/>
                        <w:color w:val="808080"/>
                        <w:sz w:val="16"/>
                      </w:rPr>
                    </w:pPr>
                    <w:r w:rsidRPr="00455163">
                      <w:rPr>
                        <w:rFonts w:ascii="Open Sans" w:hAnsi="Open Sans"/>
                        <w:b/>
                        <w:color w:val="808080"/>
                        <w:sz w:val="16"/>
                      </w:rPr>
                      <w:t>www.mwmo.org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0" distR="457200" simplePos="0" relativeHeight="251659264" behindDoc="1" locked="0" layoutInCell="1" allowOverlap="1" wp14:anchorId="239B07F7" wp14:editId="0D8D61E7">
          <wp:simplePos x="0" y="0"/>
          <wp:positionH relativeFrom="margin">
            <wp:align>left</wp:align>
          </wp:positionH>
          <wp:positionV relativeFrom="page">
            <wp:posOffset>624205</wp:posOffset>
          </wp:positionV>
          <wp:extent cx="1275080" cy="1504950"/>
          <wp:effectExtent l="0" t="0" r="1270" b="0"/>
          <wp:wrapNone/>
          <wp:docPr id="77" name="Picture 77" descr="MWMO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WMO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080" cy="150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2A06" w:rsidRDefault="00CC2A0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03F1A63A" wp14:editId="6882A13C">
              <wp:simplePos x="0" y="0"/>
              <wp:positionH relativeFrom="column">
                <wp:posOffset>1358900</wp:posOffset>
              </wp:positionH>
              <wp:positionV relativeFrom="paragraph">
                <wp:posOffset>194310</wp:posOffset>
              </wp:positionV>
              <wp:extent cx="4648200" cy="795020"/>
              <wp:effectExtent l="0" t="0" r="0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8200" cy="795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2AC4" w:rsidRDefault="00252AC4" w:rsidP="00252AC4">
                          <w:pPr>
                            <w:tabs>
                              <w:tab w:val="left" w:pos="3780"/>
                            </w:tabs>
                            <w:spacing w:after="0" w:line="260" w:lineRule="exact"/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color w:val="7F7F7F" w:themeColor="text1" w:themeTint="80"/>
                              <w:sz w:val="18"/>
                            </w:rPr>
                            <w:t>[ORGANIZATION NAME]</w:t>
                          </w:r>
                          <w:r>
                            <w:rPr>
                              <w:rFonts w:ascii="Open Sans" w:hAnsi="Open Sans" w:cs="Open Sans"/>
                              <w:b/>
                              <w:color w:val="7F7F7F" w:themeColor="text1" w:themeTint="80"/>
                              <w:sz w:val="18"/>
                            </w:rPr>
                            <w:tab/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t>[ORGANIZATION PHONE &amp; EMAIL]</w:t>
                          </w:r>
                        </w:p>
                        <w:p w:rsidR="00252AC4" w:rsidRPr="00CC2A06" w:rsidRDefault="00252AC4" w:rsidP="00252AC4">
                          <w:pPr>
                            <w:spacing w:after="0" w:line="260" w:lineRule="exact"/>
                            <w:rPr>
                              <w:rFonts w:ascii="Open Sans" w:hAnsi="Open Sans" w:cs="Open Sans"/>
                              <w:b/>
                              <w:color w:val="7F7F7F" w:themeColor="text1" w:themeTint="80"/>
                              <w:sz w:val="18"/>
                            </w:rPr>
                          </w:pPr>
                        </w:p>
                        <w:p w:rsidR="00CC2A06" w:rsidRDefault="00D8282B" w:rsidP="00252AC4">
                          <w:pPr>
                            <w:tabs>
                              <w:tab w:val="left" w:pos="3780"/>
                            </w:tabs>
                            <w:spacing w:after="0" w:line="260" w:lineRule="exact"/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t>[ORGANIZATION ADDRESS</w:t>
                          </w:r>
                          <w:r w:rsidR="00252AC4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t xml:space="preserve">] </w:t>
                          </w:r>
                        </w:p>
                        <w:p w:rsidR="00CC2A06" w:rsidRPr="00CC2A06" w:rsidRDefault="00CC2A06" w:rsidP="00CC2A06">
                          <w:pPr>
                            <w:tabs>
                              <w:tab w:val="left" w:pos="3780"/>
                            </w:tabs>
                            <w:spacing w:after="0" w:line="260" w:lineRule="exact"/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</w:pPr>
                        </w:p>
                        <w:p w:rsidR="00252AC4" w:rsidRDefault="00252AC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F1A63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07pt;margin-top:15.3pt;width:366pt;height:62.6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" stroked="f">
              <v:textbox>
                <w:txbxContent>
                  <w:p w:rsidR="00252AC4" w:rsidRDefault="00252AC4" w:rsidP="00252AC4">
                    <w:pPr>
                      <w:tabs>
                        <w:tab w:val="left" w:pos="3780"/>
                      </w:tabs>
                      <w:spacing w:after="0" w:line="260" w:lineRule="exact"/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</w:pPr>
                    <w:r>
                      <w:rPr>
                        <w:rFonts w:ascii="Open Sans" w:hAnsi="Open Sans" w:cs="Open Sans"/>
                        <w:b/>
                        <w:color w:val="7F7F7F" w:themeColor="text1" w:themeTint="80"/>
                        <w:sz w:val="18"/>
                      </w:rPr>
                      <w:t>[ORGANIZATION NAME]</w:t>
                    </w:r>
                    <w:r>
                      <w:rPr>
                        <w:rFonts w:ascii="Open Sans" w:hAnsi="Open Sans" w:cs="Open Sans"/>
                        <w:b/>
                        <w:color w:val="7F7F7F" w:themeColor="text1" w:themeTint="80"/>
                        <w:sz w:val="18"/>
                      </w:rPr>
                      <w:tab/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t>[ORGANIZATION PHONE &amp; EMAIL]</w:t>
                    </w:r>
                  </w:p>
                  <w:p w:rsidR="00252AC4" w:rsidRPr="00CC2A06" w:rsidRDefault="00252AC4" w:rsidP="00252AC4">
                    <w:pPr>
                      <w:spacing w:after="0" w:line="260" w:lineRule="exact"/>
                      <w:rPr>
                        <w:rFonts w:ascii="Open Sans" w:hAnsi="Open Sans" w:cs="Open Sans"/>
                        <w:b/>
                        <w:color w:val="7F7F7F" w:themeColor="text1" w:themeTint="80"/>
                        <w:sz w:val="18"/>
                      </w:rPr>
                    </w:pPr>
                  </w:p>
                  <w:p w:rsidR="00CC2A06" w:rsidRDefault="00D8282B" w:rsidP="00252AC4">
                    <w:pPr>
                      <w:tabs>
                        <w:tab w:val="left" w:pos="3780"/>
                      </w:tabs>
                      <w:spacing w:after="0" w:line="260" w:lineRule="exact"/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</w:pPr>
                    <w:r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t>[ORGANIZATION ADDRESS</w:t>
                    </w:r>
                    <w:r w:rsidR="00252AC4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t xml:space="preserve">] </w:t>
                    </w:r>
                  </w:p>
                  <w:p w:rsidR="00CC2A06" w:rsidRPr="00CC2A06" w:rsidRDefault="00CC2A06" w:rsidP="00CC2A06">
                    <w:pPr>
                      <w:tabs>
                        <w:tab w:val="left" w:pos="3780"/>
                      </w:tabs>
                      <w:spacing w:after="0" w:line="260" w:lineRule="exact"/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</w:pPr>
                  </w:p>
                  <w:p w:rsidR="00252AC4" w:rsidRDefault="00252AC4"/>
                </w:txbxContent>
              </v:textbox>
              <w10:wrap type="square"/>
            </v:shape>
          </w:pict>
        </mc:Fallback>
      </mc:AlternateContent>
    </w:r>
    <w:r w:rsidR="00252AC4">
      <w:t>[ORGANIZATION LOGO]</w:t>
    </w:r>
  </w:p>
  <w:p w:rsidR="00CC2A06" w:rsidRDefault="00CC2A06">
    <w:pPr>
      <w:pStyle w:val="Header"/>
    </w:pPr>
  </w:p>
  <w:p w:rsidR="00CC2A06" w:rsidRDefault="00CD419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B798601" wp14:editId="3016C9B4">
              <wp:simplePos x="0" y="0"/>
              <wp:positionH relativeFrom="column">
                <wp:posOffset>3467100</wp:posOffset>
              </wp:positionH>
              <wp:positionV relativeFrom="page">
                <wp:posOffset>1495425</wp:posOffset>
              </wp:positionV>
              <wp:extent cx="2457450" cy="723900"/>
              <wp:effectExtent l="0" t="0" r="0" b="0"/>
              <wp:wrapSquare wrapText="bothSides"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0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331F" w:rsidRDefault="00252AC4" w:rsidP="00EF331F">
                          <w:pPr>
                            <w:spacing w:after="0" w:line="240" w:lineRule="auto"/>
                          </w:pPr>
                          <w:r>
                            <w:t xml:space="preserve">Invoice </w:t>
                          </w:r>
                          <w:r w:rsidR="00EF331F">
                            <w:t xml:space="preserve">Date: </w:t>
                          </w:r>
                          <w:r w:rsidR="00B97ADD">
                            <w:t>[DATE]</w:t>
                          </w:r>
                        </w:p>
                        <w:p w:rsidR="00CD4196" w:rsidRDefault="00CD4196" w:rsidP="00EF331F">
                          <w:pPr>
                            <w:spacing w:after="0" w:line="240" w:lineRule="auto"/>
                          </w:pPr>
                          <w:r>
                            <w:t>Invoice Number:</w:t>
                          </w:r>
                          <w:r w:rsidR="001D6F77">
                            <w:t xml:space="preserve"> </w:t>
                          </w:r>
                          <w:r w:rsidR="00B97ADD">
                            <w:t>[INVOICE NUMBER]</w:t>
                          </w:r>
                        </w:p>
                        <w:p w:rsidR="00EF331F" w:rsidRDefault="00EF331F" w:rsidP="00EF331F">
                          <w:pPr>
                            <w:spacing w:after="0" w:line="240" w:lineRule="auto"/>
                          </w:pPr>
                          <w:r>
                            <w:t xml:space="preserve">Amount Due: </w:t>
                          </w:r>
                          <w:r w:rsidR="00F523A5">
                            <w:t>$</w:t>
                          </w:r>
                          <w:proofErr w:type="gramStart"/>
                          <w:r w:rsidR="00F523A5">
                            <w:t>X.XX</w:t>
                          </w:r>
                          <w:proofErr w:type="gramEnd"/>
                        </w:p>
                        <w:p w:rsidR="00EF331F" w:rsidRDefault="00EF331F" w:rsidP="00EF331F">
                          <w:pPr>
                            <w:spacing w:after="0" w:line="240" w:lineRule="auto"/>
                          </w:pPr>
                          <w:r>
                            <w:t xml:space="preserve">From: </w:t>
                          </w:r>
                          <w:r w:rsidR="00F523A5">
                            <w:t>[ORGANIZATION NAME]</w:t>
                          </w:r>
                        </w:p>
                        <w:p w:rsidR="00EF331F" w:rsidRDefault="00EF331F" w:rsidP="00EF331F">
                          <w:pPr>
                            <w:rPr>
                              <w:rFonts w:ascii="Franklin Gothic Demi" w:hAnsi="Franklin Gothic Demi"/>
                              <w:sz w:val="18"/>
                            </w:rPr>
                          </w:pPr>
                        </w:p>
                        <w:p w:rsidR="00EF331F" w:rsidRDefault="00EF331F" w:rsidP="00EF331F">
                          <w:pPr>
                            <w:rPr>
                              <w:rFonts w:ascii="Franklin Gothic Demi" w:hAnsi="Franklin Gothic Demi"/>
                              <w:sz w:val="18"/>
                            </w:rPr>
                          </w:pPr>
                        </w:p>
                        <w:p w:rsidR="00EF331F" w:rsidRDefault="00EF331F" w:rsidP="00EF331F">
                          <w:pPr>
                            <w:rPr>
                              <w:rFonts w:ascii="Franklin Gothic Demi" w:hAnsi="Franklin Gothic Demi"/>
                              <w:sz w:val="18"/>
                            </w:rPr>
                          </w:pPr>
                        </w:p>
                        <w:p w:rsidR="00EF331F" w:rsidRDefault="00EF331F" w:rsidP="00EF331F">
                          <w:pPr>
                            <w:rPr>
                              <w:rFonts w:ascii="Franklin Gothic Demi" w:hAnsi="Franklin Gothic Demi"/>
                              <w:sz w:val="18"/>
                            </w:rPr>
                          </w:pPr>
                        </w:p>
                        <w:p w:rsidR="00EF331F" w:rsidRDefault="00EF331F" w:rsidP="00EF331F">
                          <w:pPr>
                            <w:rPr>
                              <w:rFonts w:ascii="Franklin Gothic Demi" w:hAnsi="Franklin Gothic Demi"/>
                              <w:sz w:val="18"/>
                            </w:rPr>
                          </w:pPr>
                        </w:p>
                        <w:p w:rsidR="00EF331F" w:rsidRDefault="00EF331F" w:rsidP="00EF331F">
                          <w:pPr>
                            <w:rPr>
                              <w:rFonts w:ascii="Franklin Gothic Demi" w:hAnsi="Franklin Gothic Demi"/>
                              <w:sz w:val="18"/>
                            </w:rPr>
                          </w:pPr>
                        </w:p>
                        <w:p w:rsidR="00EF331F" w:rsidRDefault="00EF331F" w:rsidP="00EF331F">
                          <w:pPr>
                            <w:rPr>
                              <w:rFonts w:ascii="Franklin Gothic Demi" w:hAnsi="Franklin Gothic Demi"/>
                              <w:sz w:val="18"/>
                            </w:rPr>
                          </w:pPr>
                        </w:p>
                        <w:p w:rsidR="00EF331F" w:rsidRDefault="00EF331F" w:rsidP="00EF331F">
                          <w:pPr>
                            <w:rPr>
                              <w:rFonts w:ascii="Franklin Gothic Demi" w:hAnsi="Franklin Gothic Demi"/>
                              <w:sz w:val="18"/>
                            </w:rPr>
                          </w:pPr>
                        </w:p>
                        <w:p w:rsidR="00EF331F" w:rsidRPr="00340878" w:rsidRDefault="00EF331F" w:rsidP="00EF331F">
                          <w:pPr>
                            <w:rPr>
                              <w:rFonts w:ascii="Franklin Gothic Demi" w:hAnsi="Franklin Gothic Demi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798601" id="Text Box 5" o:spid="_x0000_s1029" type="#_x0000_t202" style="position:absolute;margin-left:273pt;margin-top:117.75pt;width:193.5pt;height:5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" stroked="f">
              <v:textbox inset="0,0,0,0">
                <w:txbxContent>
                  <w:p w:rsidR="00EF331F" w:rsidRDefault="00252AC4" w:rsidP="00EF331F">
                    <w:pPr>
                      <w:spacing w:after="0" w:line="240" w:lineRule="auto"/>
                    </w:pPr>
                    <w:r>
                      <w:t xml:space="preserve">Invoice </w:t>
                    </w:r>
                    <w:r w:rsidR="00EF331F">
                      <w:t xml:space="preserve">Date: </w:t>
                    </w:r>
                    <w:r w:rsidR="00B97ADD">
                      <w:t>[DATE]</w:t>
                    </w:r>
                  </w:p>
                  <w:p w:rsidR="00CD4196" w:rsidRDefault="00CD4196" w:rsidP="00EF331F">
                    <w:pPr>
                      <w:spacing w:after="0" w:line="240" w:lineRule="auto"/>
                    </w:pPr>
                    <w:r>
                      <w:t>Invoice Number:</w:t>
                    </w:r>
                    <w:r w:rsidR="001D6F77">
                      <w:t xml:space="preserve"> </w:t>
                    </w:r>
                    <w:r w:rsidR="00B97ADD">
                      <w:t>[INVOICE NUMBER]</w:t>
                    </w:r>
                  </w:p>
                  <w:p w:rsidR="00EF331F" w:rsidRDefault="00EF331F" w:rsidP="00EF331F">
                    <w:pPr>
                      <w:spacing w:after="0" w:line="240" w:lineRule="auto"/>
                    </w:pPr>
                    <w:r>
                      <w:t xml:space="preserve">Amount Due: </w:t>
                    </w:r>
                    <w:r w:rsidR="00F523A5">
                      <w:t>$</w:t>
                    </w:r>
                    <w:proofErr w:type="gramStart"/>
                    <w:r w:rsidR="00F523A5">
                      <w:t>X.XX</w:t>
                    </w:r>
                    <w:proofErr w:type="gramEnd"/>
                  </w:p>
                  <w:p w:rsidR="00EF331F" w:rsidRDefault="00EF331F" w:rsidP="00EF331F">
                    <w:pPr>
                      <w:spacing w:after="0" w:line="240" w:lineRule="auto"/>
                    </w:pPr>
                    <w:r>
                      <w:t xml:space="preserve">From: </w:t>
                    </w:r>
                    <w:r w:rsidR="00F523A5">
                      <w:t>[ORGANIZATION NAME]</w:t>
                    </w:r>
                  </w:p>
                  <w:p w:rsidR="00EF331F" w:rsidRDefault="00EF331F" w:rsidP="00EF331F">
                    <w:pPr>
                      <w:rPr>
                        <w:rFonts w:ascii="Franklin Gothic Demi" w:hAnsi="Franklin Gothic Demi"/>
                        <w:sz w:val="18"/>
                      </w:rPr>
                    </w:pPr>
                  </w:p>
                  <w:p w:rsidR="00EF331F" w:rsidRDefault="00EF331F" w:rsidP="00EF331F">
                    <w:pPr>
                      <w:rPr>
                        <w:rFonts w:ascii="Franklin Gothic Demi" w:hAnsi="Franklin Gothic Demi"/>
                        <w:sz w:val="18"/>
                      </w:rPr>
                    </w:pPr>
                  </w:p>
                  <w:p w:rsidR="00EF331F" w:rsidRDefault="00EF331F" w:rsidP="00EF331F">
                    <w:pPr>
                      <w:rPr>
                        <w:rFonts w:ascii="Franklin Gothic Demi" w:hAnsi="Franklin Gothic Demi"/>
                        <w:sz w:val="18"/>
                      </w:rPr>
                    </w:pPr>
                  </w:p>
                  <w:p w:rsidR="00EF331F" w:rsidRDefault="00EF331F" w:rsidP="00EF331F">
                    <w:pPr>
                      <w:rPr>
                        <w:rFonts w:ascii="Franklin Gothic Demi" w:hAnsi="Franklin Gothic Demi"/>
                        <w:sz w:val="18"/>
                      </w:rPr>
                    </w:pPr>
                  </w:p>
                  <w:p w:rsidR="00EF331F" w:rsidRDefault="00EF331F" w:rsidP="00EF331F">
                    <w:pPr>
                      <w:rPr>
                        <w:rFonts w:ascii="Franklin Gothic Demi" w:hAnsi="Franklin Gothic Demi"/>
                        <w:sz w:val="18"/>
                      </w:rPr>
                    </w:pPr>
                  </w:p>
                  <w:p w:rsidR="00EF331F" w:rsidRDefault="00EF331F" w:rsidP="00EF331F">
                    <w:pPr>
                      <w:rPr>
                        <w:rFonts w:ascii="Franklin Gothic Demi" w:hAnsi="Franklin Gothic Demi"/>
                        <w:sz w:val="18"/>
                      </w:rPr>
                    </w:pPr>
                  </w:p>
                  <w:p w:rsidR="00EF331F" w:rsidRDefault="00EF331F" w:rsidP="00EF331F">
                    <w:pPr>
                      <w:rPr>
                        <w:rFonts w:ascii="Franklin Gothic Demi" w:hAnsi="Franklin Gothic Demi"/>
                        <w:sz w:val="18"/>
                      </w:rPr>
                    </w:pPr>
                  </w:p>
                  <w:p w:rsidR="00EF331F" w:rsidRDefault="00EF331F" w:rsidP="00EF331F">
                    <w:pPr>
                      <w:rPr>
                        <w:rFonts w:ascii="Franklin Gothic Demi" w:hAnsi="Franklin Gothic Demi"/>
                        <w:sz w:val="18"/>
                      </w:rPr>
                    </w:pPr>
                  </w:p>
                  <w:p w:rsidR="00EF331F" w:rsidRPr="00340878" w:rsidRDefault="00EF331F" w:rsidP="00EF331F">
                    <w:pPr>
                      <w:rPr>
                        <w:rFonts w:ascii="Franklin Gothic Demi" w:hAnsi="Franklin Gothic Demi"/>
                        <w:sz w:val="18"/>
                      </w:rPr>
                    </w:pPr>
                  </w:p>
                </w:txbxContent>
              </v:textbox>
              <w10:wrap type="square" anchory="page"/>
            </v:shape>
          </w:pict>
        </mc:Fallback>
      </mc:AlternateContent>
    </w:r>
    <w:r w:rsidR="00CC2A06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820DC6" wp14:editId="7E572D4F">
              <wp:simplePos x="0" y="0"/>
              <wp:positionH relativeFrom="column">
                <wp:posOffset>1352550</wp:posOffset>
              </wp:positionH>
              <wp:positionV relativeFrom="paragraph">
                <wp:posOffset>120650</wp:posOffset>
              </wp:positionV>
              <wp:extent cx="1647825" cy="907415"/>
              <wp:effectExtent l="0" t="0" r="9525" b="698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7825" cy="9074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2A06" w:rsidRPr="00D909BA" w:rsidRDefault="002F0D4B" w:rsidP="00CC2A06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b/>
                              <w:color w:val="008FD4"/>
                              <w:spacing w:val="40"/>
                              <w:sz w:val="48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color w:val="008FD4"/>
                              <w:spacing w:val="40"/>
                              <w:sz w:val="48"/>
                            </w:rPr>
                            <w:t>Invoice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820DC6" id="_x0000_s1030" type="#_x0000_t202" style="position:absolute;margin-left:106.5pt;margin-top:9.5pt;width:129.75pt;height:71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" fillcolor="white [3201]" stroked="f" strokeweight=".5pt">
              <v:textbox>
                <w:txbxContent>
                  <w:p w:rsidR="00CC2A06" w:rsidRPr="00D909BA" w:rsidRDefault="002F0D4B" w:rsidP="00CC2A06">
                    <w:pPr>
                      <w:spacing w:after="0" w:line="240" w:lineRule="auto"/>
                      <w:rPr>
                        <w:rFonts w:ascii="Open Sans" w:hAnsi="Open Sans" w:cs="Open Sans"/>
                        <w:b/>
                        <w:color w:val="008FD4"/>
                        <w:spacing w:val="40"/>
                        <w:sz w:val="48"/>
                      </w:rPr>
                    </w:pPr>
                    <w:r>
                      <w:rPr>
                        <w:rFonts w:ascii="Open Sans" w:hAnsi="Open Sans" w:cs="Open Sans"/>
                        <w:b/>
                        <w:color w:val="008FD4"/>
                        <w:spacing w:val="40"/>
                        <w:sz w:val="48"/>
                      </w:rPr>
                      <w:t>Invoice</w:t>
                    </w:r>
                  </w:p>
                </w:txbxContent>
              </v:textbox>
            </v:shape>
          </w:pict>
        </mc:Fallback>
      </mc:AlternateContent>
    </w:r>
  </w:p>
  <w:p w:rsidR="00D44B53" w:rsidRDefault="00CC2A0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E88503" wp14:editId="5B4374A4">
              <wp:simplePos x="0" y="0"/>
              <wp:positionH relativeFrom="column">
                <wp:posOffset>0</wp:posOffset>
              </wp:positionH>
              <wp:positionV relativeFrom="paragraph">
                <wp:posOffset>647956</wp:posOffset>
              </wp:positionV>
              <wp:extent cx="5949538" cy="0"/>
              <wp:effectExtent l="0" t="0" r="3238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9538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8FD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2AD7C0" id="Line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1pt" to="468.4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" strokecolor="#008fd4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62E8" w:rsidRDefault="003F62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518A4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D06F7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6C8C3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3CC9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98249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141D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027B6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A25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1C32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23E82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45048"/>
    <w:multiLevelType w:val="multilevel"/>
    <w:tmpl w:val="9D66E490"/>
    <w:lvl w:ilvl="0">
      <w:start w:val="1"/>
      <w:numFmt w:val="decimal"/>
      <w:lvlText w:val="%1."/>
      <w:lvlJc w:val="left"/>
      <w:pPr>
        <w:ind w:left="360" w:hanging="360"/>
      </w:pPr>
      <w:rPr>
        <w:rFonts w:ascii="Noto Serif" w:hAnsi="Noto Serif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ECD703D"/>
    <w:multiLevelType w:val="hybridMultilevel"/>
    <w:tmpl w:val="D4FECD2A"/>
    <w:lvl w:ilvl="0" w:tplc="4ADAFD58">
      <w:start w:val="1"/>
      <w:numFmt w:val="bullet"/>
      <w:pStyle w:val="Bulleted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D1289A"/>
    <w:multiLevelType w:val="multilevel"/>
    <w:tmpl w:val="34F615F2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ascii="Noto Serif" w:hAnsi="Noto Serif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7106931"/>
    <w:multiLevelType w:val="hybridMultilevel"/>
    <w:tmpl w:val="AD26F63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E4E55E5"/>
    <w:multiLevelType w:val="hybridMultilevel"/>
    <w:tmpl w:val="FEE0734C"/>
    <w:lvl w:ilvl="0" w:tplc="04090005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27B20DA7"/>
    <w:multiLevelType w:val="hybridMultilevel"/>
    <w:tmpl w:val="9D66E490"/>
    <w:lvl w:ilvl="0" w:tplc="2DB4AA6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821436A"/>
    <w:multiLevelType w:val="multilevel"/>
    <w:tmpl w:val="9D66E490"/>
    <w:lvl w:ilvl="0">
      <w:start w:val="1"/>
      <w:numFmt w:val="decimal"/>
      <w:lvlText w:val="%1."/>
      <w:lvlJc w:val="left"/>
      <w:pPr>
        <w:ind w:left="360" w:hanging="360"/>
      </w:pPr>
      <w:rPr>
        <w:rFonts w:ascii="Noto Serif" w:hAnsi="Noto Serif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8EB6846"/>
    <w:multiLevelType w:val="hybridMultilevel"/>
    <w:tmpl w:val="3CD8B2C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777C74"/>
    <w:multiLevelType w:val="hybridMultilevel"/>
    <w:tmpl w:val="77D6EB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4AA378B"/>
    <w:multiLevelType w:val="hybridMultilevel"/>
    <w:tmpl w:val="22928D0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A2741DC"/>
    <w:multiLevelType w:val="multilevel"/>
    <w:tmpl w:val="9D66E490"/>
    <w:lvl w:ilvl="0">
      <w:start w:val="1"/>
      <w:numFmt w:val="decimal"/>
      <w:lvlText w:val="%1."/>
      <w:lvlJc w:val="left"/>
      <w:pPr>
        <w:ind w:left="360" w:hanging="360"/>
      </w:pPr>
      <w:rPr>
        <w:rFonts w:ascii="Noto Serif" w:hAnsi="Noto Serif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16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0"/>
  </w:num>
  <w:num w:numId="15">
    <w:abstractNumId w:val="12"/>
  </w:num>
  <w:num w:numId="16">
    <w:abstractNumId w:val="19"/>
  </w:num>
  <w:num w:numId="17">
    <w:abstractNumId w:val="18"/>
  </w:num>
  <w:num w:numId="18">
    <w:abstractNumId w:val="17"/>
  </w:num>
  <w:num w:numId="19">
    <w:abstractNumId w:val="14"/>
  </w:num>
  <w:num w:numId="20">
    <w:abstractNumId w:val="13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1A4"/>
    <w:rsid w:val="00011A55"/>
    <w:rsid w:val="00050F96"/>
    <w:rsid w:val="000A0873"/>
    <w:rsid w:val="001056F8"/>
    <w:rsid w:val="00151FB3"/>
    <w:rsid w:val="001D6F77"/>
    <w:rsid w:val="001F681C"/>
    <w:rsid w:val="00202BC9"/>
    <w:rsid w:val="00252AC4"/>
    <w:rsid w:val="00275DEA"/>
    <w:rsid w:val="002765BF"/>
    <w:rsid w:val="00295C91"/>
    <w:rsid w:val="002A0D38"/>
    <w:rsid w:val="002C1C4A"/>
    <w:rsid w:val="002C5907"/>
    <w:rsid w:val="002D1FF2"/>
    <w:rsid w:val="002F0D4B"/>
    <w:rsid w:val="0031285C"/>
    <w:rsid w:val="00321A91"/>
    <w:rsid w:val="00323988"/>
    <w:rsid w:val="00362D60"/>
    <w:rsid w:val="003C0BA5"/>
    <w:rsid w:val="003D0708"/>
    <w:rsid w:val="003E15B2"/>
    <w:rsid w:val="003F56F2"/>
    <w:rsid w:val="003F62E8"/>
    <w:rsid w:val="003F704E"/>
    <w:rsid w:val="0041074B"/>
    <w:rsid w:val="004176D3"/>
    <w:rsid w:val="00434183"/>
    <w:rsid w:val="004922EA"/>
    <w:rsid w:val="004C0DDA"/>
    <w:rsid w:val="004D0B85"/>
    <w:rsid w:val="004F524D"/>
    <w:rsid w:val="00506A63"/>
    <w:rsid w:val="00556711"/>
    <w:rsid w:val="00567FFD"/>
    <w:rsid w:val="005703E4"/>
    <w:rsid w:val="005D3C6B"/>
    <w:rsid w:val="005F2F32"/>
    <w:rsid w:val="0062708F"/>
    <w:rsid w:val="00640F22"/>
    <w:rsid w:val="00657A29"/>
    <w:rsid w:val="00690B8D"/>
    <w:rsid w:val="006A1E07"/>
    <w:rsid w:val="006B374A"/>
    <w:rsid w:val="006B4B2C"/>
    <w:rsid w:val="00740EA0"/>
    <w:rsid w:val="00740EE8"/>
    <w:rsid w:val="0075516E"/>
    <w:rsid w:val="007644DB"/>
    <w:rsid w:val="00780899"/>
    <w:rsid w:val="007E325D"/>
    <w:rsid w:val="00812FAE"/>
    <w:rsid w:val="00837AB8"/>
    <w:rsid w:val="00867CBD"/>
    <w:rsid w:val="00883ED8"/>
    <w:rsid w:val="008A5B02"/>
    <w:rsid w:val="008B53BE"/>
    <w:rsid w:val="009011A4"/>
    <w:rsid w:val="00920894"/>
    <w:rsid w:val="009A3A57"/>
    <w:rsid w:val="009B65D0"/>
    <w:rsid w:val="009E1FD7"/>
    <w:rsid w:val="009F6532"/>
    <w:rsid w:val="00A05CED"/>
    <w:rsid w:val="00A20835"/>
    <w:rsid w:val="00A477F1"/>
    <w:rsid w:val="00A54A66"/>
    <w:rsid w:val="00A62A79"/>
    <w:rsid w:val="00A75F8D"/>
    <w:rsid w:val="00AB2333"/>
    <w:rsid w:val="00AC44BE"/>
    <w:rsid w:val="00AD011E"/>
    <w:rsid w:val="00AD4108"/>
    <w:rsid w:val="00B340B1"/>
    <w:rsid w:val="00B371FE"/>
    <w:rsid w:val="00B6245F"/>
    <w:rsid w:val="00B76F68"/>
    <w:rsid w:val="00B92C49"/>
    <w:rsid w:val="00B97ADD"/>
    <w:rsid w:val="00BB4AAC"/>
    <w:rsid w:val="00BE1CB4"/>
    <w:rsid w:val="00BE46FB"/>
    <w:rsid w:val="00C56385"/>
    <w:rsid w:val="00C5702E"/>
    <w:rsid w:val="00CB3994"/>
    <w:rsid w:val="00CB6BA5"/>
    <w:rsid w:val="00CC2A06"/>
    <w:rsid w:val="00CC49A7"/>
    <w:rsid w:val="00CD4196"/>
    <w:rsid w:val="00CE640E"/>
    <w:rsid w:val="00CF52F4"/>
    <w:rsid w:val="00D44B53"/>
    <w:rsid w:val="00D51996"/>
    <w:rsid w:val="00D52887"/>
    <w:rsid w:val="00D770D0"/>
    <w:rsid w:val="00D8282B"/>
    <w:rsid w:val="00D909BA"/>
    <w:rsid w:val="00DA0D99"/>
    <w:rsid w:val="00DA59DE"/>
    <w:rsid w:val="00DD4EEF"/>
    <w:rsid w:val="00DD7EBB"/>
    <w:rsid w:val="00DF1B1F"/>
    <w:rsid w:val="00DF1EC7"/>
    <w:rsid w:val="00E06BC5"/>
    <w:rsid w:val="00E334F4"/>
    <w:rsid w:val="00E45FC6"/>
    <w:rsid w:val="00EB00E7"/>
    <w:rsid w:val="00EC3E84"/>
    <w:rsid w:val="00EE0B98"/>
    <w:rsid w:val="00EF331F"/>
    <w:rsid w:val="00F01881"/>
    <w:rsid w:val="00F04518"/>
    <w:rsid w:val="00F326BF"/>
    <w:rsid w:val="00F4528D"/>
    <w:rsid w:val="00F523A5"/>
    <w:rsid w:val="00F81CD2"/>
    <w:rsid w:val="00F82955"/>
    <w:rsid w:val="00F83383"/>
    <w:rsid w:val="00FA783D"/>
    <w:rsid w:val="00FB3F2D"/>
    <w:rsid w:val="00FF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E0C98F"/>
  <w15:docId w15:val="{A7E79DDD-ECFB-4FEE-B083-FBD1590B8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80" w:line="340" w:lineRule="exact"/>
        <w:ind w:left="360" w:hanging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3F2D"/>
    <w:pPr>
      <w:spacing w:after="240" w:line="300" w:lineRule="exact"/>
      <w:ind w:left="0" w:firstLine="0"/>
    </w:pPr>
    <w:rPr>
      <w:rFonts w:ascii="Noto Serif" w:hAnsi="Noto Serif"/>
      <w:sz w:val="20"/>
    </w:rPr>
  </w:style>
  <w:style w:type="paragraph" w:styleId="Heading1">
    <w:name w:val="heading 1"/>
    <w:basedOn w:val="Normal"/>
    <w:next w:val="Normal"/>
    <w:link w:val="Heading1Char"/>
    <w:uiPriority w:val="2"/>
    <w:qFormat/>
    <w:rsid w:val="00A20835"/>
    <w:pPr>
      <w:keepNext/>
      <w:keepLines/>
      <w:spacing w:before="360" w:line="240" w:lineRule="auto"/>
      <w:outlineLvl w:val="0"/>
    </w:pPr>
    <w:rPr>
      <w:rFonts w:ascii="Open Sans" w:eastAsiaTheme="majorEastAsia" w:hAnsi="Open Sans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7E325D"/>
    <w:pPr>
      <w:keepNext/>
      <w:keepLines/>
      <w:spacing w:before="380" w:after="120" w:line="240" w:lineRule="auto"/>
      <w:outlineLvl w:val="1"/>
    </w:pPr>
    <w:rPr>
      <w:rFonts w:ascii="Open Sans" w:eastAsiaTheme="majorEastAsia" w:hAnsi="Open Sans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D770D0"/>
    <w:pPr>
      <w:keepNext/>
      <w:keepLines/>
      <w:spacing w:before="240" w:after="120" w:line="420" w:lineRule="exact"/>
      <w:outlineLvl w:val="2"/>
    </w:pPr>
    <w:rPr>
      <w:rFonts w:ascii="Open Sans" w:eastAsiaTheme="majorEastAsia" w:hAnsi="Open Sans" w:cstheme="majorBidi"/>
      <w:b/>
      <w:i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2"/>
    <w:qFormat/>
    <w:rsid w:val="00B371FE"/>
    <w:pPr>
      <w:keepNext/>
      <w:keepLines/>
      <w:spacing w:before="300" w:after="120" w:line="240" w:lineRule="auto"/>
      <w:outlineLvl w:val="3"/>
    </w:pPr>
    <w:rPr>
      <w:rFonts w:ascii="Open Sans Semibold" w:eastAsiaTheme="majorEastAsia" w:hAnsi="Open Sans Semibold" w:cstheme="majorBidi"/>
      <w:iCs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FF19D3"/>
    <w:pPr>
      <w:keepNext/>
      <w:keepLines/>
      <w:spacing w:before="40" w:after="0"/>
      <w:outlineLvl w:val="4"/>
    </w:pPr>
    <w:rPr>
      <w:rFonts w:ascii="Open Sans" w:eastAsiaTheme="majorEastAsia" w:hAnsi="Open Sans" w:cstheme="majorBidi"/>
      <w:color w:val="2E74B5" w:themeColor="accent1" w:themeShade="BF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4C0DDA"/>
    <w:rPr>
      <w:rFonts w:ascii="Open Sans" w:eastAsiaTheme="majorEastAsia" w:hAnsi="Open Sans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7E325D"/>
    <w:rPr>
      <w:rFonts w:ascii="Open Sans" w:eastAsiaTheme="majorEastAsia" w:hAnsi="Open Sans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2"/>
    <w:rsid w:val="00D770D0"/>
    <w:rPr>
      <w:rFonts w:ascii="Open Sans" w:eastAsiaTheme="majorEastAsia" w:hAnsi="Open Sans" w:cstheme="majorBidi"/>
      <w:b/>
      <w:i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B371FE"/>
    <w:rPr>
      <w:rFonts w:ascii="Open Sans Semibold" w:eastAsiaTheme="majorEastAsia" w:hAnsi="Open Sans Semibold" w:cstheme="majorBidi"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19D3"/>
    <w:rPr>
      <w:rFonts w:ascii="Open Sans" w:eastAsiaTheme="majorEastAsia" w:hAnsi="Open Sans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1B1F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528D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528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528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F4528D"/>
    <w:pPr>
      <w:spacing w:before="360" w:line="240" w:lineRule="auto"/>
      <w:jc w:val="center"/>
    </w:pPr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528D"/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52F4"/>
    <w:pPr>
      <w:numPr>
        <w:ilvl w:val="1"/>
      </w:numPr>
      <w:spacing w:before="360" w:after="600"/>
      <w:jc w:val="center"/>
    </w:pPr>
    <w:rPr>
      <w:rFonts w:ascii="Open Sans" w:eastAsiaTheme="minorEastAsia" w:hAnsi="Open Sans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52F4"/>
    <w:rPr>
      <w:rFonts w:ascii="Open Sans" w:eastAsiaTheme="minorEastAsia" w:hAnsi="Open Sans"/>
      <w:spacing w:val="15"/>
      <w:sz w:val="28"/>
    </w:rPr>
  </w:style>
  <w:style w:type="character" w:styleId="SubtleEmphasis">
    <w:name w:val="Subtle Emphasis"/>
    <w:basedOn w:val="DefaultParagraphFont"/>
    <w:uiPriority w:val="19"/>
    <w:qFormat/>
    <w:rsid w:val="00B92C49"/>
    <w:rPr>
      <w:rFonts w:ascii="Noto Serif" w:hAnsi="Noto Serif"/>
      <w:i/>
      <w:iCs/>
      <w:color w:val="404040" w:themeColor="text1" w:themeTint="BF"/>
      <w:sz w:val="20"/>
    </w:rPr>
  </w:style>
  <w:style w:type="character" w:styleId="Emphasis">
    <w:name w:val="Emphasis"/>
    <w:basedOn w:val="DefaultParagraphFont"/>
    <w:uiPriority w:val="20"/>
    <w:qFormat/>
    <w:rsid w:val="00B92C49"/>
    <w:rPr>
      <w:rFonts w:ascii="Noto Serif" w:hAnsi="Noto Serif"/>
      <w:b/>
      <w:i/>
      <w:iCs/>
      <w:sz w:val="20"/>
    </w:rPr>
  </w:style>
  <w:style w:type="character" w:styleId="IntenseEmphasis">
    <w:name w:val="Intense Emphasis"/>
    <w:basedOn w:val="DefaultParagraphFont"/>
    <w:uiPriority w:val="21"/>
    <w:semiHidden/>
    <w:qFormat/>
    <w:rsid w:val="00CF52F4"/>
    <w:rPr>
      <w:rFonts w:ascii="Noto Serif" w:hAnsi="Noto Serif"/>
      <w:b/>
      <w:i/>
      <w:iCs/>
      <w:color w:val="008FD4"/>
      <w:sz w:val="2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link w:val="QuoteChar"/>
    <w:uiPriority w:val="29"/>
    <w:qFormat/>
    <w:rsid w:val="0041074B"/>
    <w:pPr>
      <w:spacing w:before="540" w:after="360" w:line="312" w:lineRule="auto"/>
      <w:ind w:left="720" w:right="720"/>
      <w:contextualSpacing/>
      <w:jc w:val="both"/>
    </w:pPr>
    <w:rPr>
      <w:i/>
      <w:iCs/>
      <w:color w:val="008FD4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41074B"/>
    <w:rPr>
      <w:rFonts w:ascii="Noto Serif" w:hAnsi="Noto Serif"/>
      <w:i/>
      <w:iCs/>
      <w:color w:val="008FD4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920894"/>
    <w:pPr>
      <w:pBdr>
        <w:top w:val="single" w:sz="4" w:space="10" w:color="5B9BD5" w:themeColor="accent1"/>
        <w:bottom w:val="single" w:sz="4" w:space="10" w:color="5B9BD5" w:themeColor="accent1"/>
      </w:pBdr>
      <w:spacing w:after="360"/>
      <w:ind w:left="864" w:right="864"/>
      <w:jc w:val="center"/>
    </w:pPr>
    <w:rPr>
      <w:rFonts w:ascii="Open Sans" w:hAnsi="Open Sans"/>
      <w:i/>
      <w:iCs/>
      <w:color w:val="008FD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90B8D"/>
    <w:rPr>
      <w:rFonts w:ascii="Open Sans" w:hAnsi="Open Sans"/>
      <w:i/>
      <w:iCs/>
      <w:color w:val="008FD4"/>
      <w:sz w:val="20"/>
    </w:rPr>
  </w:style>
  <w:style w:type="character" w:styleId="SubtleReference">
    <w:name w:val="Subtle Reference"/>
    <w:basedOn w:val="DefaultParagraphFont"/>
    <w:uiPriority w:val="31"/>
    <w:semiHidden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semiHidden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semiHidden/>
    <w:qFormat/>
    <w:pPr>
      <w:spacing w:before="360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1E07"/>
    <w:rPr>
      <w:color w:val="55A874"/>
      <w:u w:val="none"/>
    </w:rPr>
  </w:style>
  <w:style w:type="character" w:styleId="FollowedHyperlink">
    <w:name w:val="FollowedHyperlink"/>
    <w:basedOn w:val="DefaultParagraphFont"/>
    <w:uiPriority w:val="99"/>
    <w:unhideWhenUsed/>
    <w:rsid w:val="00434183"/>
    <w:rPr>
      <w:color w:val="55A874"/>
      <w:u w:val="single"/>
    </w:rPr>
  </w:style>
  <w:style w:type="paragraph" w:styleId="Caption">
    <w:name w:val="caption"/>
    <w:basedOn w:val="Normal"/>
    <w:next w:val="Normal"/>
    <w:uiPriority w:val="35"/>
    <w:qFormat/>
    <w:rsid w:val="00F326BF"/>
    <w:pPr>
      <w:spacing w:before="120" w:after="360" w:line="240" w:lineRule="auto"/>
      <w:contextualSpacing/>
    </w:pPr>
    <w:rPr>
      <w:rFonts w:ascii="Open Sans" w:hAnsi="Open Sans"/>
      <w:iCs/>
      <w:szCs w:val="18"/>
    </w:rPr>
  </w:style>
  <w:style w:type="paragraph" w:customStyle="1" w:styleId="NumberedList">
    <w:name w:val="Numbered List"/>
    <w:basedOn w:val="ListParagraph"/>
    <w:next w:val="Normal"/>
    <w:qFormat/>
    <w:rsid w:val="00AC44BE"/>
    <w:pPr>
      <w:numPr>
        <w:numId w:val="15"/>
      </w:numPr>
      <w:spacing w:after="160"/>
      <w:contextualSpacing w:val="0"/>
    </w:pPr>
  </w:style>
  <w:style w:type="paragraph" w:customStyle="1" w:styleId="BulletedList">
    <w:name w:val="Bulleted List"/>
    <w:basedOn w:val="Normal"/>
    <w:next w:val="Normal"/>
    <w:uiPriority w:val="1"/>
    <w:qFormat/>
    <w:rsid w:val="00D44B53"/>
    <w:pPr>
      <w:numPr>
        <w:numId w:val="21"/>
      </w:numPr>
      <w:spacing w:before="240" w:after="160"/>
    </w:pPr>
  </w:style>
  <w:style w:type="paragraph" w:styleId="NoSpacing">
    <w:name w:val="No Spacing"/>
    <w:aliases w:val="List Style"/>
    <w:uiPriority w:val="1"/>
    <w:qFormat/>
    <w:rsid w:val="006A1E07"/>
    <w:pPr>
      <w:spacing w:after="160" w:line="300" w:lineRule="exact"/>
      <w:ind w:left="0" w:firstLine="0"/>
    </w:pPr>
    <w:rPr>
      <w:rFonts w:ascii="Noto Serif" w:hAnsi="Noto Serif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3E15B2"/>
    <w:pPr>
      <w:spacing w:after="120"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E15B2"/>
    <w:pPr>
      <w:spacing w:before="360" w:after="100"/>
    </w:pPr>
    <w:rPr>
      <w:rFonts w:ascii="Open Sans" w:hAnsi="Open Sans"/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3E15B2"/>
    <w:pPr>
      <w:spacing w:before="360" w:after="100"/>
      <w:ind w:left="288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DD4EEF"/>
    <w:pPr>
      <w:spacing w:before="360" w:after="100"/>
      <w:ind w:left="576"/>
    </w:pPr>
    <w:rPr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A1E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1E07"/>
    <w:pPr>
      <w:spacing w:before="360" w:after="0" w:line="240" w:lineRule="auto"/>
    </w:pPr>
    <w:rPr>
      <w:rFonts w:ascii="Garamond" w:eastAsia="Times New Roman" w:hAnsi="Garamond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1E07"/>
    <w:rPr>
      <w:rFonts w:ascii="Garamond" w:eastAsia="Times New Roman" w:hAnsi="Garamond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E07"/>
    <w:rPr>
      <w:rFonts w:ascii="Segoe UI" w:hAnsi="Segoe UI" w:cs="Segoe UI"/>
      <w:sz w:val="18"/>
      <w:szCs w:val="18"/>
    </w:rPr>
  </w:style>
  <w:style w:type="table" w:styleId="TableGrid">
    <w:name w:val="Table Grid"/>
    <w:aliases w:val="MWMO Table"/>
    <w:basedOn w:val="TableNormal"/>
    <w:uiPriority w:val="39"/>
    <w:rsid w:val="004F524D"/>
    <w:pPr>
      <w:spacing w:after="0" w:line="240" w:lineRule="auto"/>
    </w:pPr>
    <w:rPr>
      <w:rFonts w:ascii="Noto Serif" w:hAnsi="Noto Serif"/>
      <w:sz w:val="18"/>
    </w:rPr>
    <w:tblPr>
      <w:tblStyleRow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144" w:type="dxa"/>
        <w:left w:w="144" w:type="dxa"/>
        <w:bottom w:w="144" w:type="dxa"/>
        <w:right w:w="144" w:type="dxa"/>
      </w:tblCellMar>
    </w:tblPr>
    <w:tcPr>
      <w:shd w:val="clear" w:color="auto" w:fill="E7E6E6" w:themeFill="background2"/>
    </w:tcPr>
    <w:tblStylePr w:type="firstRow">
      <w:rPr>
        <w:rFonts w:ascii="Open Sans" w:hAnsi="Open Sans"/>
        <w:b/>
        <w:sz w:val="20"/>
      </w:rPr>
    </w:tblStylePr>
    <w:tblStylePr w:type="band1Horz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SidebarH1">
    <w:name w:val="Sidebar H1"/>
    <w:basedOn w:val="Heading5"/>
    <w:link w:val="SidebarH1Char"/>
    <w:uiPriority w:val="38"/>
    <w:qFormat/>
    <w:rsid w:val="00CF52F4"/>
    <w:pPr>
      <w:spacing w:before="480" w:after="120" w:line="240" w:lineRule="auto"/>
      <w:contextualSpacing/>
    </w:pPr>
    <w:rPr>
      <w:b/>
      <w:color w:val="008FD4"/>
      <w:sz w:val="28"/>
    </w:rPr>
  </w:style>
  <w:style w:type="character" w:customStyle="1" w:styleId="SidebarH1Char">
    <w:name w:val="Sidebar H1 Char"/>
    <w:basedOn w:val="Heading5Char"/>
    <w:link w:val="SidebarH1"/>
    <w:uiPriority w:val="38"/>
    <w:rsid w:val="0041074B"/>
    <w:rPr>
      <w:rFonts w:ascii="Open Sans" w:eastAsiaTheme="majorEastAsia" w:hAnsi="Open Sans" w:cstheme="majorBidi"/>
      <w:b/>
      <w:color w:val="008FD4"/>
      <w:sz w:val="28"/>
    </w:rPr>
  </w:style>
  <w:style w:type="paragraph" w:customStyle="1" w:styleId="SidebarH2">
    <w:name w:val="Sidebar H2"/>
    <w:basedOn w:val="Heading6"/>
    <w:uiPriority w:val="38"/>
    <w:qFormat/>
    <w:rsid w:val="0041074B"/>
    <w:pPr>
      <w:spacing w:before="360" w:after="120" w:line="240" w:lineRule="auto"/>
      <w:contextualSpacing/>
    </w:pPr>
    <w:rPr>
      <w:rFonts w:ascii="Open Sans" w:hAnsi="Open Sans"/>
      <w:b/>
      <w:color w:val="008FD4"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CE640E"/>
    <w:pPr>
      <w:spacing w:before="360" w:after="0"/>
    </w:pPr>
    <w:rPr>
      <w:rFonts w:ascii="Open Sans" w:hAnsi="Open Sans"/>
    </w:rPr>
  </w:style>
  <w:style w:type="table" w:customStyle="1" w:styleId="TableGridLight1">
    <w:name w:val="Table Grid Light1"/>
    <w:basedOn w:val="TableNormal"/>
    <w:uiPriority w:val="40"/>
    <w:rsid w:val="004F524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DD4EEF"/>
    <w:pPr>
      <w:spacing w:before="360" w:after="100"/>
      <w:ind w:left="864"/>
    </w:pPr>
    <w:rPr>
      <w:sz w:val="22"/>
    </w:rPr>
  </w:style>
  <w:style w:type="table" w:customStyle="1" w:styleId="MWMODefaultTableStyle">
    <w:name w:val="MWMO Default Table Style"/>
    <w:basedOn w:val="TableNormal"/>
    <w:uiPriority w:val="99"/>
    <w:rsid w:val="000A0873"/>
    <w:pPr>
      <w:spacing w:after="0" w:line="240" w:lineRule="auto"/>
      <w:ind w:left="0" w:firstLine="0"/>
    </w:pPr>
    <w:tblPr/>
    <w:tcPr>
      <w:shd w:val="clear" w:color="auto" w:fill="auto"/>
    </w:tcPr>
    <w:tblStylePr w:type="firstRow">
      <w:tblPr/>
      <w:tcPr>
        <w:tcBorders>
          <w:top w:val="nil"/>
        </w:tcBorders>
        <w:shd w:val="clear" w:color="auto" w:fill="auto"/>
      </w:tcPr>
    </w:tblStylePr>
  </w:style>
  <w:style w:type="table" w:customStyle="1" w:styleId="ListTable6Colorful1">
    <w:name w:val="List Table 6 Colorful1"/>
    <w:basedOn w:val="TableNormal"/>
    <w:uiPriority w:val="51"/>
    <w:rsid w:val="000A08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TableHeading">
    <w:name w:val="Table Heading"/>
    <w:basedOn w:val="Caption"/>
    <w:uiPriority w:val="36"/>
    <w:qFormat/>
    <w:rsid w:val="00F326BF"/>
    <w:pPr>
      <w:spacing w:before="480" w:after="120"/>
    </w:pPr>
  </w:style>
  <w:style w:type="paragraph" w:styleId="Header">
    <w:name w:val="header"/>
    <w:basedOn w:val="Normal"/>
    <w:link w:val="HeaderChar"/>
    <w:uiPriority w:val="99"/>
    <w:unhideWhenUsed/>
    <w:rsid w:val="004176D3"/>
    <w:pPr>
      <w:tabs>
        <w:tab w:val="center" w:pos="4680"/>
        <w:tab w:val="right" w:pos="9360"/>
      </w:tabs>
      <w:spacing w:before="36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6D3"/>
    <w:rPr>
      <w:rFonts w:ascii="Noto Serif" w:hAnsi="Noto Serif"/>
      <w:sz w:val="20"/>
    </w:rPr>
  </w:style>
  <w:style w:type="paragraph" w:styleId="Footer">
    <w:name w:val="footer"/>
    <w:basedOn w:val="Normal"/>
    <w:link w:val="FooterChar"/>
    <w:uiPriority w:val="99"/>
    <w:unhideWhenUsed/>
    <w:rsid w:val="004176D3"/>
    <w:pPr>
      <w:tabs>
        <w:tab w:val="center" w:pos="4680"/>
        <w:tab w:val="right" w:pos="9360"/>
      </w:tabs>
      <w:spacing w:before="36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6D3"/>
    <w:rPr>
      <w:rFonts w:ascii="Noto Serif" w:hAnsi="Noto Seri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9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ommunications\Graphic%20Standards\Templates\Word%20(2016)\Invoice%20(2019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9AC20D-7D2D-4B90-A266-4D2C606EC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Invoice (2019)</Template>
  <TotalTime>268</TotalTime>
  <Pages>2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MWMO</vt:lpstr>
    </vt:vector>
  </TitlesOfParts>
  <Company>Microsoft</Company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MWMO</dc:title>
  <dc:creator>Alicia Beattie</dc:creator>
  <cp:keywords>MWMO</cp:keywords>
  <cp:lastModifiedBy>Alicia Beattie</cp:lastModifiedBy>
  <cp:revision>5</cp:revision>
  <cp:lastPrinted>2016-04-28T16:18:00Z</cp:lastPrinted>
  <dcterms:created xsi:type="dcterms:W3CDTF">2021-12-17T14:01:00Z</dcterms:created>
  <dcterms:modified xsi:type="dcterms:W3CDTF">2021-12-17T18:37:00Z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