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2BFF8" w14:textId="77777777" w:rsidR="003F62E8" w:rsidRDefault="003F62E8" w:rsidP="00753FFE">
      <w:pPr>
        <w:spacing w:after="0"/>
        <w:sectPr w:rsidR="003F62E8" w:rsidSect="009435F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  <w:bookmarkStart w:id="0" w:name="_GoBack"/>
      <w:bookmarkEnd w:id="0"/>
    </w:p>
    <w:p w14:paraId="5EFB5121" w14:textId="16000297" w:rsidR="00A538C7" w:rsidRPr="00146D6B" w:rsidRDefault="00A538C7" w:rsidP="00A538C7">
      <w:pPr>
        <w:keepNext/>
        <w:keepLines/>
        <w:spacing w:before="120" w:line="240" w:lineRule="auto"/>
        <w:outlineLvl w:val="0"/>
        <w:rPr>
          <w:rFonts w:ascii="Open Sans" w:eastAsiaTheme="majorEastAsia" w:hAnsi="Open Sans" w:cstheme="majorBidi"/>
          <w:sz w:val="24"/>
          <w:szCs w:val="26"/>
        </w:rPr>
      </w:pPr>
      <w:r w:rsidRPr="00146D6B">
        <w:rPr>
          <w:rFonts w:ascii="Open Sans" w:eastAsiaTheme="majorEastAsia" w:hAnsi="Open Sans" w:cstheme="majorBidi"/>
          <w:b/>
          <w:sz w:val="28"/>
          <w:szCs w:val="32"/>
        </w:rPr>
        <w:t>Mini Grant Application</w:t>
      </w:r>
      <w:r w:rsidRPr="00146D6B">
        <w:rPr>
          <w:rFonts w:ascii="Open Sans" w:eastAsiaTheme="majorEastAsia" w:hAnsi="Open Sans" w:cstheme="majorBidi"/>
          <w:b/>
          <w:sz w:val="28"/>
          <w:szCs w:val="32"/>
        </w:rPr>
        <w:tab/>
      </w:r>
    </w:p>
    <w:p w14:paraId="6A643621" w14:textId="3286276A" w:rsidR="00A538C7" w:rsidRPr="00CB38DA" w:rsidRDefault="00A538C7" w:rsidP="00A538C7">
      <w:pPr>
        <w:spacing w:before="240"/>
      </w:pPr>
      <w:r>
        <w:t>Please call or email Tammy Schmitz if you would like assist</w:t>
      </w:r>
      <w:r w:rsidR="0029160E">
        <w:t xml:space="preserve">ance in filling out this </w:t>
      </w:r>
      <w:r w:rsidR="00580771">
        <w:t>application</w:t>
      </w:r>
      <w:r w:rsidR="0029160E">
        <w:t xml:space="preserve">. </w:t>
      </w:r>
      <w:r>
        <w:t xml:space="preserve">Contact </w:t>
      </w:r>
      <w:r w:rsidR="0029160E">
        <w:t xml:space="preserve">and other </w:t>
      </w:r>
      <w:r>
        <w:t xml:space="preserve">information </w:t>
      </w:r>
      <w:r w:rsidR="0029160E">
        <w:t xml:space="preserve">about how </w:t>
      </w:r>
      <w:r w:rsidR="00220DF3">
        <w:t xml:space="preserve">to </w:t>
      </w:r>
      <w:r w:rsidR="0029160E">
        <w:t xml:space="preserve">answer questions </w:t>
      </w:r>
      <w:r>
        <w:t>is available at t</w:t>
      </w:r>
      <w:r w:rsidR="0029160E">
        <w:t>he end o</w:t>
      </w:r>
      <w:r w:rsidR="00580771">
        <w:t>f th</w:t>
      </w:r>
      <w:r w:rsidR="008C1D2A">
        <w:t>is</w:t>
      </w:r>
      <w:r w:rsidR="00220DF3">
        <w:t xml:space="preserve"> </w:t>
      </w:r>
      <w:r w:rsidR="0029160E">
        <w:t>form.</w:t>
      </w:r>
      <w:r>
        <w:t xml:space="preserve"> </w:t>
      </w:r>
    </w:p>
    <w:p w14:paraId="217D7358" w14:textId="77777777" w:rsidR="00A538C7" w:rsidRPr="00CB38DA" w:rsidRDefault="00220DF3" w:rsidP="00A538C7">
      <w:pPr>
        <w:spacing w:before="240"/>
      </w:pPr>
      <w:r>
        <w:t>As you answer the questions, include information that shows</w:t>
      </w:r>
      <w:r w:rsidR="00580771">
        <w:t xml:space="preserve"> the MWMO how your project </w:t>
      </w:r>
      <w:r>
        <w:t>meet</w:t>
      </w:r>
      <w:r w:rsidR="00580771">
        <w:t>s</w:t>
      </w:r>
      <w:r>
        <w:t xml:space="preserve"> </w:t>
      </w:r>
      <w:r w:rsidR="00A538C7" w:rsidRPr="00CB38DA">
        <w:t>the</w:t>
      </w:r>
      <w:r w:rsidR="00580771">
        <w:t>se</w:t>
      </w:r>
      <w:r>
        <w:t xml:space="preserve"> purposes of the</w:t>
      </w:r>
      <w:r w:rsidR="008C13D9">
        <w:t xml:space="preserve"> Stewardship Fund </w:t>
      </w:r>
      <w:r w:rsidR="00A538C7" w:rsidRPr="00CB38DA">
        <w:t>program:</w:t>
      </w:r>
    </w:p>
    <w:p w14:paraId="64BECB43" w14:textId="77777777" w:rsidR="00A538C7" w:rsidRPr="00CB38DA" w:rsidRDefault="00A538C7" w:rsidP="00A538C7">
      <w:pPr>
        <w:pStyle w:val="ListParagraph"/>
        <w:numPr>
          <w:ilvl w:val="0"/>
          <w:numId w:val="45"/>
        </w:numPr>
        <w:spacing w:before="240" w:line="360" w:lineRule="auto"/>
      </w:pPr>
      <w:r w:rsidRPr="00CB38DA">
        <w:t>Develop</w:t>
      </w:r>
      <w:r w:rsidR="00580771">
        <w:t>s</w:t>
      </w:r>
      <w:r w:rsidRPr="00CB38DA">
        <w:t xml:space="preserve"> partnerships with community organizations</w:t>
      </w:r>
    </w:p>
    <w:p w14:paraId="0688B072" w14:textId="77777777" w:rsidR="00A538C7" w:rsidRPr="00CB38DA" w:rsidRDefault="00A538C7" w:rsidP="00A538C7">
      <w:pPr>
        <w:pStyle w:val="ListParagraph"/>
        <w:numPr>
          <w:ilvl w:val="0"/>
          <w:numId w:val="45"/>
        </w:numPr>
        <w:spacing w:before="240" w:line="360" w:lineRule="auto"/>
      </w:pPr>
      <w:r w:rsidRPr="00CB38DA">
        <w:t>Protect</w:t>
      </w:r>
      <w:r w:rsidR="00580771">
        <w:t>s</w:t>
      </w:r>
      <w:r w:rsidRPr="00CB38DA">
        <w:t xml:space="preserve"> or improve</w:t>
      </w:r>
      <w:r w:rsidR="00580771">
        <w:t>s</w:t>
      </w:r>
      <w:r w:rsidRPr="00CB38DA">
        <w:t xml:space="preserve"> the quality of water, habitat, and natural resources</w:t>
      </w:r>
    </w:p>
    <w:p w14:paraId="44E5B67E" w14:textId="77777777" w:rsidR="00A538C7" w:rsidRPr="00CB38DA" w:rsidRDefault="00A538C7" w:rsidP="00A538C7">
      <w:pPr>
        <w:pStyle w:val="ListParagraph"/>
        <w:numPr>
          <w:ilvl w:val="0"/>
          <w:numId w:val="45"/>
        </w:numPr>
        <w:spacing w:before="240" w:line="360" w:lineRule="auto"/>
      </w:pPr>
      <w:r w:rsidRPr="00CB38DA">
        <w:t>Build</w:t>
      </w:r>
      <w:r w:rsidR="00580771">
        <w:t>s</w:t>
      </w:r>
      <w:r w:rsidRPr="00CB38DA">
        <w:t xml:space="preserve"> community understanding, knowledge, and initiative related to water, habitat, and natural resource issues and solutions</w:t>
      </w:r>
    </w:p>
    <w:p w14:paraId="3B96D8A4" w14:textId="77777777" w:rsidR="00A538C7" w:rsidRPr="00146D6B" w:rsidRDefault="00A538C7" w:rsidP="00A538C7">
      <w:r w:rsidRPr="00146D6B">
        <w:rPr>
          <w:rFonts w:ascii="Open Sans" w:eastAsiaTheme="majorEastAsia" w:hAnsi="Open Sans" w:cstheme="majorBidi"/>
          <w:b/>
          <w:sz w:val="24"/>
          <w:szCs w:val="26"/>
        </w:rPr>
        <w:t>Date:</w:t>
      </w:r>
      <w:r w:rsidRPr="00146D6B">
        <w:t xml:space="preserve"> </w:t>
      </w:r>
      <w:sdt>
        <w:sdtPr>
          <w:alias w:val="Date"/>
          <w:tag w:val="Date"/>
          <w:id w:val="777445762"/>
          <w:placeholder>
            <w:docPart w:val="B0EF7EA03F284DA4ABFEFBFDAFF4E0FF"/>
          </w:placeholder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</w:p>
    <w:p w14:paraId="2501CF64" w14:textId="77777777" w:rsidR="00A538C7" w:rsidRPr="00146D6B" w:rsidRDefault="00A538C7" w:rsidP="00A538C7">
      <w:r w:rsidRPr="00146D6B">
        <w:rPr>
          <w:rFonts w:ascii="Open Sans" w:eastAsiaTheme="majorEastAsia" w:hAnsi="Open Sans" w:cstheme="majorBidi"/>
          <w:b/>
          <w:sz w:val="24"/>
          <w:szCs w:val="26"/>
        </w:rPr>
        <w:t>Project Name:</w:t>
      </w:r>
      <w:r w:rsidRPr="00146D6B">
        <w:t xml:space="preserve"> </w:t>
      </w:r>
      <w:sdt>
        <w:sdtPr>
          <w:alias w:val="Name"/>
          <w:tag w:val="Name"/>
          <w:id w:val="-311254812"/>
          <w:placeholder>
            <w:docPart w:val="AA1AAA0D087A4BBFB23513DE8B0102C9"/>
          </w:placeholder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</w:p>
    <w:p w14:paraId="517DF190" w14:textId="77777777" w:rsidR="00A538C7" w:rsidRPr="00146D6B" w:rsidRDefault="00A538C7" w:rsidP="00A538C7">
      <w:pPr>
        <w:spacing w:after="160"/>
        <w:rPr>
          <w:rFonts w:ascii="Garamond" w:hAnsi="Garamond"/>
        </w:rPr>
      </w:pPr>
      <w:r w:rsidRPr="00146D6B">
        <w:rPr>
          <w:b/>
        </w:rPr>
        <w:t>Is your project inside the MWMO boundaries?</w:t>
      </w:r>
      <w:r w:rsidRPr="00146D6B">
        <w:t xml:space="preserve"> </w:t>
      </w:r>
      <w:r w:rsidRPr="00146D6B">
        <w:tab/>
      </w:r>
      <w:sdt>
        <w:sdtPr>
          <w:id w:val="162368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Pr="00146D6B">
        <w:t xml:space="preserve"> Yes</w:t>
      </w:r>
      <w:r w:rsidRPr="00146D6B">
        <w:tab/>
      </w:r>
      <w:sdt>
        <w:sdtPr>
          <w:id w:val="334425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="00220DF3">
        <w:t xml:space="preserve"> No </w:t>
      </w:r>
      <w:r w:rsidR="00220DF3">
        <w:br/>
      </w:r>
      <w:r w:rsidRPr="00146D6B">
        <w:t>Use our “Find Your Watershed” feature</w:t>
      </w:r>
      <w:r w:rsidR="00220DF3">
        <w:t xml:space="preserve"> to check:</w:t>
      </w:r>
      <w:r w:rsidRPr="00146D6B">
        <w:t xml:space="preserve"> </w:t>
      </w:r>
      <w:hyperlink r:id="rId13" w:history="1">
        <w:r w:rsidRPr="00146D6B">
          <w:rPr>
            <w:rFonts w:cs="Noto Serif"/>
            <w:color w:val="55A874"/>
          </w:rPr>
          <w:t>http://mwmo.org/learn/find-your-watershed/</w:t>
        </w:r>
      </w:hyperlink>
    </w:p>
    <w:p w14:paraId="67A91107" w14:textId="77777777" w:rsidR="00A538C7" w:rsidRDefault="00A538C7" w:rsidP="00A538C7">
      <w:pPr>
        <w:spacing w:after="60"/>
      </w:pPr>
      <w:r w:rsidRPr="00146D6B">
        <w:rPr>
          <w:b/>
        </w:rPr>
        <w:t>Are you one of the following eligible applicants?</w:t>
      </w:r>
      <w:r w:rsidRPr="00146D6B">
        <w:tab/>
      </w:r>
      <w:sdt>
        <w:sdtPr>
          <w:id w:val="1022817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Pr="00146D6B">
        <w:t xml:space="preserve"> Yes</w:t>
      </w:r>
      <w:r w:rsidRPr="00146D6B">
        <w:tab/>
      </w:r>
      <w:sdt>
        <w:sdtPr>
          <w:id w:val="32848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Pr="00146D6B">
        <w:t xml:space="preserve"> No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A538C7" w14:paraId="1D636CDE" w14:textId="77777777" w:rsidTr="00323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</w:trPr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5BFF3313" w14:textId="77777777"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  <w:rPr>
                <w:b w:val="0"/>
              </w:rPr>
            </w:pPr>
            <w:r w:rsidRPr="009435F7">
              <w:rPr>
                <w:b w:val="0"/>
              </w:rPr>
              <w:t>Nonprofit organization</w:t>
            </w:r>
          </w:p>
          <w:p w14:paraId="68575191" w14:textId="77777777" w:rsidR="00A538C7" w:rsidRPr="009435F7" w:rsidRDefault="00A538C7" w:rsidP="003231F1">
            <w:pPr>
              <w:spacing w:after="0"/>
              <w:contextualSpacing/>
              <w:rPr>
                <w:b w:val="0"/>
              </w:rPr>
            </w:pPr>
          </w:p>
        </w:tc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8E11691" w14:textId="77777777"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  <w:rPr>
                <w:b w:val="0"/>
              </w:rPr>
            </w:pPr>
            <w:r w:rsidRPr="009435F7">
              <w:rPr>
                <w:b w:val="0"/>
              </w:rPr>
              <w:t>School</w:t>
            </w:r>
          </w:p>
          <w:p w14:paraId="6E2BB248" w14:textId="77777777" w:rsidR="00A538C7" w:rsidRPr="009435F7" w:rsidRDefault="00A538C7" w:rsidP="003231F1">
            <w:pPr>
              <w:spacing w:after="0"/>
              <w:contextualSpacing/>
              <w:rPr>
                <w:b w:val="0"/>
              </w:rPr>
            </w:pPr>
          </w:p>
        </w:tc>
      </w:tr>
      <w:tr w:rsidR="00A538C7" w14:paraId="4D18F2E7" w14:textId="77777777" w:rsidTr="00323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0A544C1B" w14:textId="77777777"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>Recognized neighborhood group</w:t>
            </w:r>
          </w:p>
          <w:p w14:paraId="5EF857E9" w14:textId="77777777" w:rsidR="00A538C7" w:rsidRPr="009435F7" w:rsidRDefault="00A538C7" w:rsidP="003231F1">
            <w:pPr>
              <w:spacing w:after="0"/>
              <w:contextualSpacing/>
            </w:pPr>
          </w:p>
        </w:tc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78517702" w14:textId="77777777"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>Local government agency</w:t>
            </w:r>
          </w:p>
          <w:p w14:paraId="684F811C" w14:textId="77777777" w:rsidR="00A538C7" w:rsidRPr="009435F7" w:rsidRDefault="00A538C7" w:rsidP="003231F1">
            <w:pPr>
              <w:spacing w:after="0"/>
              <w:contextualSpacing/>
            </w:pPr>
          </w:p>
        </w:tc>
      </w:tr>
      <w:tr w:rsidR="00A538C7" w14:paraId="004E6070" w14:textId="77777777" w:rsidTr="00323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6"/>
        </w:trPr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512B58B1" w14:textId="77777777"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>Business or professional association</w:t>
            </w:r>
          </w:p>
          <w:p w14:paraId="06F650CD" w14:textId="77777777" w:rsidR="00A538C7" w:rsidRPr="009435F7" w:rsidRDefault="00A538C7" w:rsidP="003231F1">
            <w:pPr>
              <w:spacing w:after="0"/>
              <w:contextualSpacing/>
            </w:pPr>
          </w:p>
        </w:tc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32867B6D" w14:textId="77777777"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 xml:space="preserve">Other (please describe): </w:t>
            </w:r>
          </w:p>
          <w:p w14:paraId="6C39CBDA" w14:textId="77777777" w:rsidR="00A538C7" w:rsidRPr="009435F7" w:rsidRDefault="00A538C7" w:rsidP="003231F1">
            <w:pPr>
              <w:spacing w:after="0"/>
              <w:contextualSpacing/>
            </w:pPr>
          </w:p>
        </w:tc>
      </w:tr>
    </w:tbl>
    <w:p w14:paraId="59D64E13" w14:textId="1D28C81E" w:rsidR="00A538C7" w:rsidRPr="00B65C65" w:rsidRDefault="00A538C7" w:rsidP="00A538C7">
      <w:pPr>
        <w:spacing w:after="0"/>
      </w:pPr>
      <w:r>
        <w:rPr>
          <w:iCs/>
          <w:color w:val="404040" w:themeColor="text1" w:themeTint="BF"/>
        </w:rPr>
        <w:t xml:space="preserve">NOTE: </w:t>
      </w:r>
      <w:r w:rsidR="009B0F7C" w:rsidRPr="009B0F7C">
        <w:rPr>
          <w:iCs/>
          <w:color w:val="404040" w:themeColor="text1" w:themeTint="BF"/>
        </w:rPr>
        <w:t>Eligible applicants may not serve a dual role as project manager and project consultant.</w:t>
      </w:r>
    </w:p>
    <w:p w14:paraId="0D7E213F" w14:textId="77777777" w:rsidR="00A538C7" w:rsidRPr="00CB38DA" w:rsidRDefault="00A538C7" w:rsidP="00A538C7">
      <w:pPr>
        <w:spacing w:before="60"/>
        <w:rPr>
          <w:iCs/>
          <w:color w:val="404040" w:themeColor="text1" w:themeTint="BF"/>
        </w:rPr>
      </w:pPr>
      <w:r>
        <w:rPr>
          <w:iCs/>
          <w:color w:val="404040" w:themeColor="text1" w:themeTint="BF"/>
        </w:rPr>
        <w:t>See f</w:t>
      </w:r>
      <w:r w:rsidRPr="00CB38DA">
        <w:rPr>
          <w:iCs/>
          <w:color w:val="404040" w:themeColor="text1" w:themeTint="BF"/>
        </w:rPr>
        <w:t xml:space="preserve">ull </w:t>
      </w:r>
      <w:r>
        <w:rPr>
          <w:iCs/>
          <w:color w:val="404040" w:themeColor="text1" w:themeTint="BF"/>
        </w:rPr>
        <w:t>E</w:t>
      </w:r>
      <w:r w:rsidRPr="00CB38DA">
        <w:rPr>
          <w:iCs/>
          <w:color w:val="404040" w:themeColor="text1" w:themeTint="BF"/>
        </w:rPr>
        <w:t xml:space="preserve">ligibility </w:t>
      </w:r>
      <w:r>
        <w:rPr>
          <w:iCs/>
          <w:color w:val="404040" w:themeColor="text1" w:themeTint="BF"/>
        </w:rPr>
        <w:t>R</w:t>
      </w:r>
      <w:r w:rsidRPr="00CB38DA">
        <w:rPr>
          <w:iCs/>
          <w:color w:val="404040" w:themeColor="text1" w:themeTint="BF"/>
        </w:rPr>
        <w:t>equirements</w:t>
      </w:r>
      <w:r>
        <w:rPr>
          <w:iCs/>
          <w:color w:val="404040" w:themeColor="text1" w:themeTint="BF"/>
        </w:rPr>
        <w:t xml:space="preserve"> here</w:t>
      </w:r>
      <w:r w:rsidRPr="00CB38DA">
        <w:rPr>
          <w:iCs/>
          <w:color w:val="404040" w:themeColor="text1" w:themeTint="BF"/>
        </w:rPr>
        <w:t>:</w:t>
      </w:r>
      <w:r w:rsidRPr="00B65C65">
        <w:t xml:space="preserve"> </w:t>
      </w:r>
      <w:hyperlink r:id="rId14" w:history="1">
        <w:r w:rsidRPr="00146D6B">
          <w:rPr>
            <w:color w:val="55A874"/>
          </w:rPr>
          <w:t>http://mwmo.org/grants/stewardship-fund-grants/eligibility/</w:t>
        </w:r>
      </w:hyperlink>
      <w:r w:rsidRPr="00146D6B">
        <w:t xml:space="preserve"> </w:t>
      </w:r>
    </w:p>
    <w:p w14:paraId="3ACE36CB" w14:textId="77777777" w:rsidR="00A538C7" w:rsidRPr="00146D6B" w:rsidRDefault="008C13D9" w:rsidP="00A538C7">
      <w:pPr>
        <w:keepNext/>
        <w:keepLines/>
        <w:spacing w:before="380" w:after="120" w:line="240" w:lineRule="auto"/>
        <w:outlineLvl w:val="1"/>
        <w:rPr>
          <w:rFonts w:ascii="Open Sans" w:eastAsiaTheme="majorEastAsia" w:hAnsi="Open Sans" w:cstheme="majorBidi"/>
          <w:b/>
          <w:sz w:val="24"/>
          <w:szCs w:val="26"/>
        </w:rPr>
      </w:pPr>
      <w:r>
        <w:rPr>
          <w:rFonts w:ascii="Open Sans" w:eastAsiaTheme="majorEastAsia" w:hAnsi="Open Sans" w:cstheme="majorBidi"/>
          <w:b/>
          <w:sz w:val="24"/>
          <w:szCs w:val="26"/>
        </w:rPr>
        <w:lastRenderedPageBreak/>
        <w:t>Complete the following questions:</w:t>
      </w:r>
    </w:p>
    <w:p w14:paraId="1418D979" w14:textId="77777777" w:rsidR="00A538C7" w:rsidRPr="00D2192F" w:rsidRDefault="00A538C7" w:rsidP="00A538C7">
      <w:pPr>
        <w:spacing w:before="60"/>
        <w:rPr>
          <w:iCs/>
          <w:color w:val="404040" w:themeColor="text1" w:themeTint="BF"/>
        </w:rPr>
      </w:pPr>
      <w:r w:rsidRPr="00CB38DA">
        <w:rPr>
          <w:iCs/>
          <w:color w:val="404040" w:themeColor="text1" w:themeTint="BF"/>
        </w:rPr>
        <w:t xml:space="preserve">Answers you provide will help the MWMO understand your project better. </w:t>
      </w:r>
      <w:r w:rsidR="00D2192F">
        <w:rPr>
          <w:iCs/>
          <w:color w:val="404040" w:themeColor="text1" w:themeTint="BF"/>
        </w:rPr>
        <w:t>Start typing where it says “Click here</w:t>
      </w:r>
      <w:r w:rsidR="00DA5B7B">
        <w:rPr>
          <w:iCs/>
          <w:color w:val="404040" w:themeColor="text1" w:themeTint="BF"/>
        </w:rPr>
        <w:t xml:space="preserve"> to enter text</w:t>
      </w:r>
      <w:r w:rsidR="00D2192F" w:rsidRPr="00D2192F">
        <w:rPr>
          <w:iCs/>
          <w:color w:val="404040" w:themeColor="text1" w:themeTint="BF"/>
        </w:rPr>
        <w:t>”.</w:t>
      </w:r>
      <w:r w:rsidR="00D2192F" w:rsidRPr="00D2192F">
        <w:rPr>
          <w:b/>
        </w:rPr>
        <w:t xml:space="preserve"> </w:t>
      </w:r>
      <w:r w:rsidR="00D2192F" w:rsidRPr="00D2192F">
        <w:t>See example</w:t>
      </w:r>
      <w:r w:rsidR="00D2192F">
        <w:t>s of</w:t>
      </w:r>
      <w:r w:rsidR="00D2192F" w:rsidRPr="00D2192F">
        <w:t xml:space="preserve"> key questions in the Information Section below.</w:t>
      </w:r>
    </w:p>
    <w:p w14:paraId="185BB4A0" w14:textId="77777777" w:rsidR="00A538C7" w:rsidRPr="00CB38DA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  <w:rPr>
          <w:color w:val="7030A0"/>
        </w:rPr>
      </w:pPr>
      <w:r>
        <w:rPr>
          <w:b/>
        </w:rPr>
        <w:t>D</w:t>
      </w:r>
      <w:r w:rsidRPr="00CB38DA">
        <w:rPr>
          <w:b/>
        </w:rPr>
        <w:t>escribe your project in a short summary below.</w:t>
      </w:r>
      <w:r w:rsidRPr="00146D6B">
        <w:t xml:space="preserve"> </w:t>
      </w:r>
      <w:r w:rsidRPr="00CB38DA">
        <w:rPr>
          <w:b/>
        </w:rPr>
        <w:t>Include ways in which you will educate others in learning how they can take acti</w:t>
      </w:r>
      <w:r w:rsidR="00220DF3">
        <w:rPr>
          <w:b/>
        </w:rPr>
        <w:t xml:space="preserve">on to protect lakes, rivers, </w:t>
      </w:r>
      <w:r w:rsidRPr="00CB38DA">
        <w:rPr>
          <w:b/>
        </w:rPr>
        <w:t>streams</w:t>
      </w:r>
      <w:r w:rsidR="00220DF3">
        <w:rPr>
          <w:b/>
        </w:rPr>
        <w:t xml:space="preserve"> or wetlands</w:t>
      </w:r>
      <w:r w:rsidRPr="00CB38DA">
        <w:rPr>
          <w:b/>
        </w:rPr>
        <w:t>.</w:t>
      </w:r>
      <w:r w:rsidRPr="0085011E">
        <w:t xml:space="preserve"> </w:t>
      </w:r>
    </w:p>
    <w:p w14:paraId="112D2469" w14:textId="77777777" w:rsidR="00A538C7" w:rsidRDefault="00A538C7" w:rsidP="00A538C7">
      <w:pPr>
        <w:spacing w:before="120" w:after="120"/>
        <w:contextualSpacing/>
        <w:rPr>
          <w:color w:val="7030A0"/>
        </w:rPr>
      </w:pPr>
    </w:p>
    <w:p w14:paraId="0BDA9229" w14:textId="77777777" w:rsidR="00A538C7" w:rsidRPr="00146D6B" w:rsidRDefault="00C000D2" w:rsidP="00A538C7">
      <w:pPr>
        <w:spacing w:before="120" w:after="120"/>
        <w:ind w:firstLine="360"/>
        <w:contextualSpacing/>
      </w:pPr>
      <w:sdt>
        <w:sdtPr>
          <w:alias w:val="Description"/>
          <w:tag w:val="Description"/>
          <w:id w:val="1963379687"/>
          <w:placeholder>
            <w:docPart w:val="B8F06241A0A1406CBE68B9FC7496EBCE"/>
          </w:placeholder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14:paraId="5B25E358" w14:textId="77777777" w:rsidR="00A538C7" w:rsidRPr="00146D6B" w:rsidRDefault="00A538C7" w:rsidP="00A538C7">
      <w:pPr>
        <w:spacing w:before="120" w:after="120"/>
        <w:ind w:left="360"/>
        <w:contextualSpacing/>
        <w:rPr>
          <w:b/>
        </w:rPr>
      </w:pPr>
    </w:p>
    <w:p w14:paraId="578F8680" w14:textId="77777777" w:rsidR="00A538C7" w:rsidRPr="00CB38DA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  <w:rPr>
          <w:b/>
        </w:rPr>
      </w:pPr>
      <w:r w:rsidRPr="00CB38DA">
        <w:rPr>
          <w:b/>
        </w:rPr>
        <w:t xml:space="preserve">List up to three name(s) of partners or groups that have confirmed they will help with this project. </w:t>
      </w:r>
    </w:p>
    <w:p w14:paraId="3827CD0B" w14:textId="77777777" w:rsidR="00A538C7" w:rsidRPr="00FC1EB8" w:rsidRDefault="00A538C7" w:rsidP="00A538C7">
      <w:pPr>
        <w:spacing w:before="120" w:after="120"/>
        <w:ind w:left="360" w:hanging="360"/>
        <w:contextualSpacing/>
        <w:rPr>
          <w:b/>
        </w:rPr>
      </w:pPr>
    </w:p>
    <w:p w14:paraId="69F1F217" w14:textId="77777777" w:rsidR="00A538C7" w:rsidRDefault="00C000D2" w:rsidP="00A538C7">
      <w:pPr>
        <w:spacing w:before="120" w:after="120"/>
        <w:ind w:left="360"/>
      </w:pPr>
      <w:sdt>
        <w:sdtPr>
          <w:alias w:val="Partners"/>
          <w:tag w:val="Partners"/>
          <w:id w:val="-827743209"/>
          <w:placeholder>
            <w:docPart w:val="E2408CC9FE494262A434ABA8CDF83367"/>
          </w:placeholder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  <w:r w:rsidR="00A538C7">
        <w:br/>
      </w:r>
    </w:p>
    <w:p w14:paraId="01E1470F" w14:textId="77777777" w:rsidR="00A538C7" w:rsidRPr="008C13D9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 w:rsidRPr="00C27248">
        <w:rPr>
          <w:b/>
        </w:rPr>
        <w:t>Project Address</w:t>
      </w:r>
      <w:r w:rsidRPr="00146D6B">
        <w:t xml:space="preserve"> </w:t>
      </w:r>
      <w:r w:rsidRPr="008C13D9">
        <w:rPr>
          <w:iCs/>
          <w:color w:val="404040" w:themeColor="text1" w:themeTint="BF"/>
        </w:rPr>
        <w:t>(Number, Street, City, State and Zip code. Attach map or drawing, if desired.)</w:t>
      </w:r>
    </w:p>
    <w:p w14:paraId="3A6FB0BD" w14:textId="77777777" w:rsidR="00A538C7" w:rsidRPr="00146D6B" w:rsidRDefault="00A538C7" w:rsidP="00A538C7">
      <w:pPr>
        <w:spacing w:before="120" w:after="120"/>
        <w:ind w:left="360" w:hanging="360"/>
        <w:contextualSpacing/>
      </w:pPr>
    </w:p>
    <w:p w14:paraId="69DC1588" w14:textId="77777777" w:rsidR="00A538C7" w:rsidRDefault="00C000D2" w:rsidP="00A538C7">
      <w:pPr>
        <w:spacing w:before="120" w:after="120"/>
        <w:ind w:left="360"/>
      </w:pPr>
      <w:sdt>
        <w:sdtPr>
          <w:alias w:val="Address"/>
          <w:tag w:val="Address"/>
          <w:id w:val="1589109679"/>
          <w:placeholder>
            <w:docPart w:val="D72E929CF3E84658916F6DF4CE132DD6"/>
          </w:placeholder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14:paraId="3B32EF34" w14:textId="77777777" w:rsidR="00A538C7" w:rsidRPr="00CB38DA" w:rsidRDefault="00A538C7" w:rsidP="00A538C7">
      <w:pPr>
        <w:pStyle w:val="ListParagraph"/>
        <w:spacing w:before="120" w:after="120"/>
        <w:ind w:left="360" w:hanging="360"/>
      </w:pPr>
    </w:p>
    <w:p w14:paraId="2C0F6DD7" w14:textId="77777777" w:rsidR="00A538C7" w:rsidRPr="00CB38DA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 w:rsidRPr="0085011E">
        <w:rPr>
          <w:b/>
        </w:rPr>
        <w:t xml:space="preserve">Has the property owner given permission to build this project on their site? </w:t>
      </w:r>
    </w:p>
    <w:p w14:paraId="66F5A3AD" w14:textId="77777777" w:rsidR="00A538C7" w:rsidRDefault="00A538C7" w:rsidP="00A538C7">
      <w:pPr>
        <w:pStyle w:val="ListParagraph"/>
        <w:spacing w:before="120" w:after="120"/>
        <w:ind w:left="360" w:hanging="360"/>
      </w:pPr>
    </w:p>
    <w:p w14:paraId="78950421" w14:textId="77777777" w:rsidR="00A538C7" w:rsidRDefault="00C000D2" w:rsidP="00A538C7">
      <w:pPr>
        <w:pStyle w:val="ListParagraph"/>
        <w:spacing w:before="120" w:after="120"/>
        <w:ind w:left="360"/>
      </w:pPr>
      <w:sdt>
        <w:sdtPr>
          <w:rPr>
            <w:rFonts w:ascii="MS Gothic" w:eastAsia="MS Gothic" w:hAnsi="MS Gothic"/>
          </w:rPr>
          <w:id w:val="1721789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 w:rsidRPr="00146D6B">
        <w:t xml:space="preserve"> Yes</w:t>
      </w:r>
      <w:r w:rsidR="008C13D9">
        <w:tab/>
      </w:r>
      <w:r w:rsidR="00A538C7" w:rsidRPr="00146D6B">
        <w:tab/>
      </w:r>
      <w:sdt>
        <w:sdtPr>
          <w:rPr>
            <w:rFonts w:ascii="MS Gothic" w:eastAsia="MS Gothic" w:hAnsi="MS Gothic"/>
          </w:rPr>
          <w:id w:val="83981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 w:rsidRPr="00146D6B">
        <w:t xml:space="preserve"> No</w:t>
      </w:r>
      <w:r w:rsidR="008C13D9">
        <w:tab/>
      </w:r>
      <w:r w:rsidR="00A538C7" w:rsidRPr="00146D6B">
        <w:tab/>
      </w:r>
      <w:sdt>
        <w:sdtPr>
          <w:rPr>
            <w:rFonts w:ascii="MS Gothic" w:eastAsia="MS Gothic" w:hAnsi="MS Gothic"/>
          </w:rPr>
          <w:id w:val="-1493567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 w:rsidRPr="00146D6B">
        <w:t xml:space="preserve"> Need to find out</w:t>
      </w:r>
      <w:r w:rsidR="00A538C7" w:rsidRPr="00146D6B">
        <w:tab/>
        <w:t xml:space="preserve">       </w:t>
      </w:r>
      <w:sdt>
        <w:sdtPr>
          <w:rPr>
            <w:rFonts w:ascii="MS Gothic" w:eastAsia="MS Gothic" w:hAnsi="MS Gothic"/>
          </w:rPr>
          <w:id w:val="11727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>
        <w:t xml:space="preserve"> </w:t>
      </w:r>
      <w:proofErr w:type="gramStart"/>
      <w:r w:rsidR="00A538C7">
        <w:t>We</w:t>
      </w:r>
      <w:proofErr w:type="gramEnd"/>
      <w:r w:rsidR="00A538C7">
        <w:t xml:space="preserve"> aren’t </w:t>
      </w:r>
      <w:r w:rsidR="00A538C7" w:rsidRPr="00146D6B">
        <w:t>building a project</w:t>
      </w:r>
      <w:r w:rsidR="00A538C7" w:rsidRPr="00146D6B">
        <w:tab/>
      </w:r>
    </w:p>
    <w:p w14:paraId="07CC4F7E" w14:textId="77777777" w:rsidR="00A538C7" w:rsidRDefault="00A538C7" w:rsidP="00A538C7">
      <w:pPr>
        <w:pStyle w:val="ListParagraph"/>
        <w:spacing w:before="120" w:after="120"/>
        <w:ind w:left="360"/>
      </w:pPr>
    </w:p>
    <w:p w14:paraId="44123EA9" w14:textId="14FE3ECF" w:rsidR="00A538C7" w:rsidRPr="006904EB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  <w:rPr>
          <w:b/>
        </w:rPr>
      </w:pPr>
      <w:r w:rsidRPr="0085011E">
        <w:rPr>
          <w:b/>
        </w:rPr>
        <w:t xml:space="preserve">What is the rough </w:t>
      </w:r>
      <w:r w:rsidRPr="0085011E">
        <w:rPr>
          <w:b/>
          <w:u w:val="single"/>
        </w:rPr>
        <w:t xml:space="preserve">total </w:t>
      </w:r>
      <w:r w:rsidRPr="0085011E">
        <w:rPr>
          <w:b/>
        </w:rPr>
        <w:t>cost of your project</w:t>
      </w:r>
      <w:r>
        <w:t xml:space="preserve">? </w:t>
      </w:r>
      <w:r w:rsidRPr="006904EB">
        <w:rPr>
          <w:b/>
        </w:rPr>
        <w:t xml:space="preserve">If you </w:t>
      </w:r>
      <w:r w:rsidR="00627A8B">
        <w:rPr>
          <w:b/>
        </w:rPr>
        <w:t>are invited to submit a</w:t>
      </w:r>
      <w:r w:rsidR="00AF498D">
        <w:rPr>
          <w:b/>
        </w:rPr>
        <w:t xml:space="preserve"> </w:t>
      </w:r>
      <w:r w:rsidR="007B499B">
        <w:rPr>
          <w:b/>
        </w:rPr>
        <w:t>final</w:t>
      </w:r>
      <w:r w:rsidR="00627A8B">
        <w:rPr>
          <w:b/>
        </w:rPr>
        <w:t xml:space="preserve"> </w:t>
      </w:r>
      <w:r w:rsidR="007B499B">
        <w:rPr>
          <w:b/>
        </w:rPr>
        <w:t>a</w:t>
      </w:r>
      <w:r w:rsidRPr="006904EB">
        <w:rPr>
          <w:b/>
        </w:rPr>
        <w:t xml:space="preserve">pplication, complete the budget form attached to </w:t>
      </w:r>
      <w:r w:rsidR="00AF498D">
        <w:rPr>
          <w:b/>
        </w:rPr>
        <w:t xml:space="preserve">that </w:t>
      </w:r>
      <w:r w:rsidR="008C1D2A">
        <w:rPr>
          <w:b/>
        </w:rPr>
        <w:t xml:space="preserve">invitation </w:t>
      </w:r>
      <w:r w:rsidRPr="006904EB">
        <w:rPr>
          <w:b/>
        </w:rPr>
        <w:t xml:space="preserve">email and submit it with </w:t>
      </w:r>
      <w:r w:rsidR="008C1D2A">
        <w:rPr>
          <w:b/>
        </w:rPr>
        <w:t xml:space="preserve">your updated version of this </w:t>
      </w:r>
      <w:r w:rsidRPr="006904EB">
        <w:rPr>
          <w:b/>
        </w:rPr>
        <w:t>application</w:t>
      </w:r>
      <w:r w:rsidR="008C1D2A">
        <w:rPr>
          <w:b/>
        </w:rPr>
        <w:t xml:space="preserve"> form</w:t>
      </w:r>
      <w:r w:rsidRPr="006904EB">
        <w:rPr>
          <w:rFonts w:eastAsia="Calibri"/>
          <w:b/>
        </w:rPr>
        <w:t>.</w:t>
      </w:r>
    </w:p>
    <w:p w14:paraId="0AFAA17B" w14:textId="77777777" w:rsidR="00A538C7" w:rsidRPr="00146D6B" w:rsidRDefault="00A538C7" w:rsidP="00A538C7">
      <w:pPr>
        <w:ind w:left="720" w:hanging="360"/>
      </w:pPr>
      <w:r w:rsidRPr="00146D6B">
        <w:t xml:space="preserve">$ </w:t>
      </w:r>
      <w:sdt>
        <w:sdtPr>
          <w:alias w:val="Cost"/>
          <w:tag w:val="Cost"/>
          <w:id w:val="-1307770281"/>
          <w:placeholder>
            <w:docPart w:val="B41BDFDEA21D498AA62DB12D02F27845"/>
          </w:placeholder>
          <w:showingPlcHdr/>
        </w:sdtPr>
        <w:sdtEndPr/>
        <w:sdtContent>
          <w:r w:rsidRPr="00FC1EB8">
            <w:rPr>
              <w:color w:val="808080"/>
            </w:rPr>
            <w:t>Click here to enter text.</w:t>
          </w:r>
        </w:sdtContent>
      </w:sdt>
    </w:p>
    <w:p w14:paraId="4C11951E" w14:textId="77777777" w:rsidR="00A538C7" w:rsidRPr="00146D6B" w:rsidRDefault="00A538C7" w:rsidP="00A538C7">
      <w:pPr>
        <w:pStyle w:val="ListParagraph"/>
        <w:numPr>
          <w:ilvl w:val="0"/>
          <w:numId w:val="46"/>
        </w:numPr>
        <w:ind w:left="360"/>
      </w:pPr>
      <w:r w:rsidRPr="00CB38DA">
        <w:rPr>
          <w:b/>
        </w:rPr>
        <w:t xml:space="preserve">How much of the project’s cost do you want the MWMO to fund? </w:t>
      </w:r>
      <w:r w:rsidRPr="008C13D9">
        <w:rPr>
          <w:iCs/>
          <w:color w:val="404040" w:themeColor="text1" w:themeTint="BF"/>
        </w:rPr>
        <w:t>(Up to $3,000.00)</w:t>
      </w:r>
    </w:p>
    <w:p w14:paraId="59928AE5" w14:textId="77777777" w:rsidR="00A538C7" w:rsidRPr="00876E1C" w:rsidRDefault="00A538C7" w:rsidP="00A538C7">
      <w:pPr>
        <w:ind w:left="720" w:hanging="360"/>
      </w:pPr>
      <w:r w:rsidRPr="00146D6B">
        <w:t xml:space="preserve"> </w:t>
      </w:r>
      <w:sdt>
        <w:sdtPr>
          <w:alias w:val="Funding"/>
          <w:tag w:val="Funding"/>
          <w:id w:val="1915749956"/>
          <w:placeholder>
            <w:docPart w:val="863C5BD99E7A40FCA71A1BD9D5F57010"/>
          </w:placeholder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  <w:r w:rsidRPr="00146D6B">
        <w:t xml:space="preserve">  </w:t>
      </w:r>
    </w:p>
    <w:p w14:paraId="65E75BB7" w14:textId="1BF4BCD1" w:rsidR="00A538C7" w:rsidRPr="00146D6B" w:rsidRDefault="00D2192F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>
        <w:rPr>
          <w:b/>
          <w:iCs/>
        </w:rPr>
        <w:t xml:space="preserve">What parts </w:t>
      </w:r>
      <w:r w:rsidR="00A538C7" w:rsidRPr="00CB38DA">
        <w:rPr>
          <w:b/>
          <w:iCs/>
        </w:rPr>
        <w:t xml:space="preserve">of </w:t>
      </w:r>
      <w:r>
        <w:rPr>
          <w:b/>
          <w:iCs/>
        </w:rPr>
        <w:t xml:space="preserve">the project </w:t>
      </w:r>
      <w:r w:rsidR="00A538C7" w:rsidRPr="00CB38DA">
        <w:rPr>
          <w:b/>
          <w:iCs/>
        </w:rPr>
        <w:t>do you want the MWMO to fund?</w:t>
      </w:r>
      <w:r>
        <w:rPr>
          <w:b/>
          <w:iCs/>
        </w:rPr>
        <w:t xml:space="preserve"> (</w:t>
      </w:r>
      <w:r w:rsidRPr="00D2192F">
        <w:rPr>
          <w:iCs/>
        </w:rPr>
        <w:t>C</w:t>
      </w:r>
      <w:r w:rsidR="00D739BE">
        <w:rPr>
          <w:iCs/>
        </w:rPr>
        <w:t xml:space="preserve">heck if these costs </w:t>
      </w:r>
      <w:r w:rsidR="00D739BE" w:rsidRPr="0016627B">
        <w:rPr>
          <w:iCs/>
        </w:rPr>
        <w:t>are</w:t>
      </w:r>
      <w:r w:rsidR="000C2F58">
        <w:rPr>
          <w:iCs/>
        </w:rPr>
        <w:t xml:space="preserve"> </w:t>
      </w:r>
      <w:hyperlink r:id="rId15" w:history="1">
        <w:r w:rsidR="000C2F58" w:rsidRPr="000C2F58">
          <w:rPr>
            <w:rStyle w:val="Hyperlink"/>
            <w:iCs/>
          </w:rPr>
          <w:t>eligible</w:t>
        </w:r>
      </w:hyperlink>
      <w:r w:rsidR="000C2F58">
        <w:rPr>
          <w:iCs/>
        </w:rPr>
        <w:t xml:space="preserve"> </w:t>
      </w:r>
      <w:r w:rsidR="00D739BE">
        <w:rPr>
          <w:iCs/>
        </w:rPr>
        <w:t>for MWMO funding</w:t>
      </w:r>
      <w:r>
        <w:rPr>
          <w:iCs/>
        </w:rPr>
        <w:t>.)</w:t>
      </w:r>
      <w:r w:rsidR="00A538C7" w:rsidRPr="00D2192F">
        <w:t xml:space="preserve"> </w:t>
      </w:r>
    </w:p>
    <w:p w14:paraId="77B6643A" w14:textId="77777777" w:rsidR="00A538C7" w:rsidRPr="00146D6B" w:rsidRDefault="00A538C7" w:rsidP="00A538C7">
      <w:pPr>
        <w:spacing w:before="120" w:after="120"/>
        <w:ind w:left="720" w:hanging="360"/>
      </w:pPr>
      <w:r w:rsidRPr="00146D6B">
        <w:t xml:space="preserve"> </w:t>
      </w:r>
      <w:sdt>
        <w:sdtPr>
          <w:alias w:val="Timeline"/>
          <w:tag w:val="Timeline"/>
          <w:id w:val="-1995639393"/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</w:p>
    <w:p w14:paraId="2B3002BA" w14:textId="77777777" w:rsidR="00A538C7" w:rsidRPr="00146D6B" w:rsidRDefault="00A538C7" w:rsidP="00A538C7">
      <w:pPr>
        <w:pStyle w:val="ListParagraph"/>
        <w:numPr>
          <w:ilvl w:val="0"/>
          <w:numId w:val="46"/>
        </w:numPr>
        <w:ind w:left="360"/>
      </w:pPr>
      <w:r w:rsidRPr="00CB38DA">
        <w:rPr>
          <w:b/>
        </w:rPr>
        <w:t xml:space="preserve">What is a rough timeline for your project? </w:t>
      </w:r>
    </w:p>
    <w:p w14:paraId="6BE56492" w14:textId="77777777" w:rsidR="00A538C7" w:rsidRPr="0079119A" w:rsidRDefault="00C000D2" w:rsidP="00A538C7">
      <w:pPr>
        <w:ind w:left="720" w:hanging="360"/>
      </w:pPr>
      <w:sdt>
        <w:sdtPr>
          <w:alias w:val="Funding"/>
          <w:tag w:val="Funding"/>
          <w:id w:val="2014185464"/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  <w:r w:rsidR="00A538C7" w:rsidRPr="00146D6B">
        <w:t xml:space="preserve">  </w:t>
      </w:r>
    </w:p>
    <w:p w14:paraId="5A502E6C" w14:textId="77777777" w:rsidR="00A538C7" w:rsidRPr="00E3539F" w:rsidRDefault="00A538C7" w:rsidP="00A538C7">
      <w:pPr>
        <w:pStyle w:val="ListParagraph"/>
        <w:numPr>
          <w:ilvl w:val="0"/>
          <w:numId w:val="46"/>
        </w:numPr>
        <w:ind w:left="360"/>
      </w:pPr>
      <w:r w:rsidRPr="00CB38DA">
        <w:rPr>
          <w:b/>
        </w:rPr>
        <w:lastRenderedPageBreak/>
        <w:t xml:space="preserve">List the organization applying for the grant, its address, </w:t>
      </w:r>
      <w:r w:rsidR="008C13D9">
        <w:rPr>
          <w:b/>
        </w:rPr>
        <w:t>and phone number</w:t>
      </w:r>
      <w:r w:rsidRPr="00CB38DA">
        <w:rPr>
          <w:b/>
        </w:rPr>
        <w:t>:</w:t>
      </w:r>
      <w:r w:rsidRPr="00CB38DA">
        <w:rPr>
          <w:b/>
        </w:rPr>
        <w:br/>
      </w:r>
      <w:r w:rsidRPr="00CB38DA">
        <w:rPr>
          <w:b/>
        </w:rPr>
        <w:br/>
        <w:t xml:space="preserve"> </w:t>
      </w:r>
      <w:sdt>
        <w:sdtPr>
          <w:alias w:val="Organization"/>
          <w:tag w:val="Organization"/>
          <w:id w:val="2009096857"/>
          <w:showingPlcHdr/>
        </w:sdtPr>
        <w:sdtEndPr/>
        <w:sdtContent>
          <w:r w:rsidRPr="00F83217">
            <w:rPr>
              <w:color w:val="808080"/>
            </w:rPr>
            <w:t>Click here to enter text.</w:t>
          </w:r>
        </w:sdtContent>
      </w:sdt>
    </w:p>
    <w:p w14:paraId="5111C8F7" w14:textId="77777777" w:rsidR="00A538C7" w:rsidRPr="00CB38DA" w:rsidRDefault="00A538C7" w:rsidP="00A538C7">
      <w:pPr>
        <w:pStyle w:val="ListParagraph"/>
        <w:tabs>
          <w:tab w:val="left" w:pos="360"/>
        </w:tabs>
        <w:spacing w:after="0" w:line="320" w:lineRule="exact"/>
        <w:ind w:left="360"/>
      </w:pPr>
    </w:p>
    <w:p w14:paraId="32577C81" w14:textId="77777777" w:rsidR="00A538C7" w:rsidRPr="00CB38DA" w:rsidRDefault="00A538C7" w:rsidP="00A538C7">
      <w:pPr>
        <w:pStyle w:val="ListParagraph"/>
        <w:numPr>
          <w:ilvl w:val="0"/>
          <w:numId w:val="46"/>
        </w:numPr>
        <w:tabs>
          <w:tab w:val="left" w:pos="360"/>
        </w:tabs>
        <w:spacing w:after="200" w:line="320" w:lineRule="exact"/>
        <w:ind w:left="360"/>
      </w:pPr>
      <w:r w:rsidRPr="00CB38DA">
        <w:rPr>
          <w:b/>
        </w:rPr>
        <w:t xml:space="preserve">Which person in the applicant organization should we contact about your project to answer contract or financial questions? </w:t>
      </w:r>
      <w:r w:rsidRPr="00CB38DA">
        <w:rPr>
          <w:rFonts w:eastAsia="Times" w:cs="Times New Roman"/>
          <w:b/>
          <w:szCs w:val="20"/>
        </w:rPr>
        <w:t xml:space="preserve">List their </w:t>
      </w:r>
      <w:r w:rsidRPr="00CB38DA">
        <w:rPr>
          <w:b/>
        </w:rPr>
        <w:t xml:space="preserve">name, title, </w:t>
      </w:r>
      <w:r w:rsidRPr="00CB38DA">
        <w:rPr>
          <w:rFonts w:eastAsia="Times" w:cs="Times New Roman"/>
          <w:b/>
          <w:szCs w:val="20"/>
        </w:rPr>
        <w:t xml:space="preserve">phone and email </w:t>
      </w:r>
      <w:r w:rsidR="008C13D9">
        <w:rPr>
          <w:rFonts w:eastAsia="Times" w:cs="Times New Roman"/>
          <w:b/>
          <w:szCs w:val="20"/>
        </w:rPr>
        <w:t>address</w:t>
      </w:r>
      <w:r w:rsidRPr="00CB38DA">
        <w:rPr>
          <w:rFonts w:eastAsia="Times" w:cs="Times New Roman"/>
          <w:b/>
          <w:szCs w:val="20"/>
        </w:rPr>
        <w:t>.</w:t>
      </w:r>
    </w:p>
    <w:p w14:paraId="6150335C" w14:textId="77777777" w:rsidR="00A538C7" w:rsidRDefault="00A538C7" w:rsidP="00A538C7">
      <w:pPr>
        <w:spacing w:before="120" w:after="200"/>
        <w:ind w:left="360"/>
        <w:rPr>
          <w:rFonts w:eastAsia="Times" w:cs="Times New Roman"/>
          <w:b/>
          <w:szCs w:val="20"/>
        </w:rPr>
      </w:pPr>
      <w:r w:rsidRPr="00CB38DA">
        <w:rPr>
          <w:rFonts w:eastAsia="Times" w:cs="Times New Roman"/>
          <w:b/>
          <w:szCs w:val="20"/>
        </w:rPr>
        <w:t xml:space="preserve"> </w:t>
      </w:r>
      <w:sdt>
        <w:sdtPr>
          <w:alias w:val="Contact"/>
          <w:tag w:val="Contact"/>
          <w:id w:val="645240544"/>
          <w:showingPlcHdr/>
        </w:sdtPr>
        <w:sdtEndPr/>
        <w:sdtContent>
          <w:r w:rsidRPr="00B65C65">
            <w:rPr>
              <w:color w:val="808080"/>
            </w:rPr>
            <w:t>Click here to enter text.</w:t>
          </w:r>
        </w:sdtContent>
      </w:sdt>
    </w:p>
    <w:p w14:paraId="5CCF29BC" w14:textId="77777777" w:rsidR="00A538C7" w:rsidRPr="00CB38DA" w:rsidRDefault="00A538C7" w:rsidP="00A538C7">
      <w:pPr>
        <w:pStyle w:val="ListParagraph"/>
        <w:numPr>
          <w:ilvl w:val="0"/>
          <w:numId w:val="46"/>
        </w:numPr>
        <w:tabs>
          <w:tab w:val="left" w:pos="360"/>
        </w:tabs>
        <w:spacing w:after="0" w:line="320" w:lineRule="exact"/>
        <w:ind w:left="360"/>
      </w:pPr>
      <w:r w:rsidRPr="00F83217">
        <w:rPr>
          <w:rFonts w:eastAsia="Times" w:cs="Times New Roman"/>
          <w:b/>
          <w:szCs w:val="20"/>
        </w:rPr>
        <w:t xml:space="preserve">Who will manage the project’s details (project manager)? List their </w:t>
      </w:r>
      <w:r w:rsidRPr="00F83217">
        <w:rPr>
          <w:b/>
        </w:rPr>
        <w:t>n</w:t>
      </w:r>
      <w:r w:rsidRPr="00CB38DA">
        <w:rPr>
          <w:b/>
        </w:rPr>
        <w:t xml:space="preserve">ame, </w:t>
      </w:r>
      <w:r w:rsidRPr="00F83217">
        <w:rPr>
          <w:rFonts w:eastAsia="Times" w:cs="Times New Roman"/>
          <w:b/>
          <w:szCs w:val="20"/>
        </w:rPr>
        <w:t>address, p</w:t>
      </w:r>
      <w:r w:rsidRPr="00CB38DA">
        <w:rPr>
          <w:rFonts w:eastAsia="Times" w:cs="Times New Roman"/>
          <w:b/>
          <w:szCs w:val="20"/>
        </w:rPr>
        <w:t xml:space="preserve">hone </w:t>
      </w:r>
      <w:r w:rsidRPr="00F83217">
        <w:rPr>
          <w:rFonts w:eastAsia="Times" w:cs="Times New Roman"/>
          <w:b/>
          <w:szCs w:val="20"/>
        </w:rPr>
        <w:t>and e</w:t>
      </w:r>
      <w:r w:rsidR="008C13D9">
        <w:rPr>
          <w:rFonts w:eastAsia="Times" w:cs="Times New Roman"/>
          <w:b/>
          <w:szCs w:val="20"/>
        </w:rPr>
        <w:t>mail</w:t>
      </w:r>
      <w:r w:rsidRPr="00F83217">
        <w:rPr>
          <w:rFonts w:eastAsia="Times" w:cs="Times New Roman"/>
          <w:b/>
          <w:szCs w:val="20"/>
        </w:rPr>
        <w:t xml:space="preserve">. </w:t>
      </w:r>
    </w:p>
    <w:p w14:paraId="1280FEEC" w14:textId="77777777" w:rsidR="00A538C7" w:rsidRPr="00CB38DA" w:rsidRDefault="00A538C7" w:rsidP="00A538C7">
      <w:pPr>
        <w:pStyle w:val="ListParagraph"/>
        <w:tabs>
          <w:tab w:val="left" w:pos="360"/>
        </w:tabs>
        <w:spacing w:after="0" w:line="320" w:lineRule="exact"/>
        <w:ind w:left="360"/>
      </w:pPr>
    </w:p>
    <w:p w14:paraId="79C04D3E" w14:textId="77777777" w:rsidR="00A538C7" w:rsidRPr="00146D6B" w:rsidRDefault="00C000D2" w:rsidP="00A538C7">
      <w:pPr>
        <w:pStyle w:val="ListParagraph"/>
        <w:tabs>
          <w:tab w:val="left" w:pos="360"/>
        </w:tabs>
        <w:spacing w:after="0" w:line="320" w:lineRule="exact"/>
        <w:ind w:left="360"/>
      </w:pPr>
      <w:sdt>
        <w:sdtPr>
          <w:alias w:val="Contact"/>
          <w:tag w:val="Contact"/>
          <w:id w:val="1045489388"/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14:paraId="6160357D" w14:textId="77777777" w:rsidR="00A538C7" w:rsidRPr="00CB38DA" w:rsidRDefault="00A538C7" w:rsidP="00A538C7">
      <w:pPr>
        <w:pStyle w:val="ListParagraph"/>
        <w:spacing w:before="0"/>
        <w:ind w:left="360"/>
      </w:pPr>
    </w:p>
    <w:p w14:paraId="42F0E0E4" w14:textId="77777777" w:rsidR="00A538C7" w:rsidRDefault="00A538C7" w:rsidP="00A538C7">
      <w:pPr>
        <w:pStyle w:val="ListParagraph"/>
        <w:numPr>
          <w:ilvl w:val="0"/>
          <w:numId w:val="46"/>
        </w:numPr>
        <w:spacing w:before="0"/>
        <w:ind w:left="360"/>
      </w:pPr>
      <w:r w:rsidRPr="00F83217">
        <w:rPr>
          <w:b/>
        </w:rPr>
        <w:t>How will you monitor the project while it is being built or conducted to make sure it is meeting your goals?</w:t>
      </w:r>
      <w:r>
        <w:t xml:space="preserve"> </w:t>
      </w:r>
    </w:p>
    <w:p w14:paraId="2DF0548F" w14:textId="77777777" w:rsidR="00A538C7" w:rsidRPr="005F1D55" w:rsidRDefault="00A538C7" w:rsidP="00A538C7">
      <w:pPr>
        <w:pStyle w:val="ListParagraph"/>
        <w:spacing w:before="0"/>
        <w:ind w:left="360"/>
      </w:pPr>
    </w:p>
    <w:p w14:paraId="77E8C198" w14:textId="77777777" w:rsidR="00A538C7" w:rsidRDefault="00C000D2" w:rsidP="00A538C7">
      <w:pPr>
        <w:pStyle w:val="ListParagraph"/>
        <w:ind w:hanging="360"/>
      </w:pPr>
      <w:sdt>
        <w:sdtPr>
          <w:alias w:val="Referral"/>
          <w:tag w:val="Referral"/>
          <w:id w:val="-737482017"/>
          <w:showingPlcHdr/>
        </w:sdtPr>
        <w:sdtEndPr/>
        <w:sdtContent>
          <w:r w:rsidR="00A538C7" w:rsidRPr="00A7599E">
            <w:rPr>
              <w:color w:val="808080"/>
            </w:rPr>
            <w:t>Click here to enter text.</w:t>
          </w:r>
        </w:sdtContent>
      </w:sdt>
    </w:p>
    <w:p w14:paraId="3757E7A5" w14:textId="77777777" w:rsidR="00A538C7" w:rsidRPr="00E3539F" w:rsidRDefault="00A538C7" w:rsidP="00A538C7">
      <w:pPr>
        <w:pStyle w:val="ListParagraph"/>
        <w:ind w:left="360" w:hanging="360"/>
      </w:pPr>
    </w:p>
    <w:p w14:paraId="425E6F7F" w14:textId="77777777" w:rsidR="00A538C7" w:rsidRPr="00F83217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 w:rsidRPr="00CB38DA">
        <w:rPr>
          <w:b/>
        </w:rPr>
        <w:t>How did you hear about the MWMO’s Mini Grants?</w:t>
      </w:r>
      <w:r w:rsidRPr="00CB38DA">
        <w:rPr>
          <w:b/>
        </w:rPr>
        <w:br/>
      </w:r>
      <w:r w:rsidRPr="00CB38DA">
        <w:rPr>
          <w:b/>
        </w:rPr>
        <w:br/>
        <w:t xml:space="preserve"> </w:t>
      </w:r>
      <w:sdt>
        <w:sdtPr>
          <w:alias w:val="Referral"/>
          <w:tag w:val="Referral"/>
          <w:id w:val="1334267541"/>
          <w:showingPlcHdr/>
        </w:sdtPr>
        <w:sdtEndPr/>
        <w:sdtContent>
          <w:r w:rsidRPr="00F978D3">
            <w:rPr>
              <w:rStyle w:val="PlaceholderText"/>
            </w:rPr>
            <w:t>Click here to enter text.</w:t>
          </w:r>
        </w:sdtContent>
      </w:sdt>
      <w:r w:rsidRPr="00F83217">
        <w:rPr>
          <w:rFonts w:eastAsia="Calibri"/>
          <w:i/>
        </w:rPr>
        <w:br/>
      </w:r>
    </w:p>
    <w:p w14:paraId="3BE82AB6" w14:textId="77777777" w:rsidR="00A538C7" w:rsidRPr="00E3539F" w:rsidRDefault="00A538C7" w:rsidP="00A538C7">
      <w:pPr>
        <w:spacing w:before="0" w:after="0" w:line="320" w:lineRule="exact"/>
        <w:rPr>
          <w:b/>
        </w:rPr>
      </w:pPr>
      <w:r w:rsidRPr="00AB54C0">
        <w:rPr>
          <w:rFonts w:ascii="Open Sans" w:eastAsiaTheme="majorEastAsia" w:hAnsi="Open Sans" w:cstheme="majorBidi"/>
          <w:b/>
          <w:sz w:val="28"/>
          <w:szCs w:val="32"/>
        </w:rPr>
        <w:t xml:space="preserve">FOR ALL APPLICATIONS: </w:t>
      </w:r>
      <w:r w:rsidRPr="00E3539F">
        <w:rPr>
          <w:rFonts w:ascii="Open Sans" w:eastAsiaTheme="majorEastAsia" w:hAnsi="Open Sans" w:cstheme="majorBidi"/>
          <w:b/>
          <w:sz w:val="24"/>
          <w:szCs w:val="26"/>
        </w:rPr>
        <w:br/>
      </w:r>
      <w:r w:rsidRPr="00CB38DA">
        <w:t>You may attach other documents that provide more information about your project. Check all boxes below so we know what materials will be arriving with your application.</w:t>
      </w:r>
      <w:r w:rsidRPr="00E3539F">
        <w:rPr>
          <w:i/>
        </w:rPr>
        <w:t xml:space="preserve"> </w:t>
      </w:r>
      <w:r w:rsidRPr="00E3539F">
        <w:rPr>
          <w:i/>
        </w:rPr>
        <w:br/>
      </w:r>
    </w:p>
    <w:p w14:paraId="54BB5E35" w14:textId="77777777" w:rsidR="00A538C7" w:rsidRPr="00146D6B" w:rsidRDefault="00C000D2" w:rsidP="00A538C7">
      <w:pPr>
        <w:spacing w:before="240" w:line="276" w:lineRule="auto"/>
        <w:contextualSpacing/>
      </w:pPr>
      <w:sdt>
        <w:sdtPr>
          <w:rPr>
            <w:rFonts w:ascii="MS Gothic" w:eastAsia="MS Gothic" w:hAnsi="MS Gothic"/>
          </w:rPr>
          <w:id w:val="-83379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</w:r>
      <w:r w:rsidR="00A538C7" w:rsidRPr="00146D6B">
        <w:t>Letters of Support, emails or other written communications showing support for your project</w:t>
      </w:r>
    </w:p>
    <w:p w14:paraId="331A0C25" w14:textId="77777777" w:rsidR="00A538C7" w:rsidRPr="00146D6B" w:rsidRDefault="00C000D2" w:rsidP="00A538C7">
      <w:pPr>
        <w:spacing w:before="240" w:line="276" w:lineRule="auto"/>
        <w:ind w:left="360" w:hanging="360"/>
        <w:contextualSpacing/>
      </w:pPr>
      <w:sdt>
        <w:sdtPr>
          <w:rPr>
            <w:rFonts w:ascii="Segoe UI Symbol" w:hAnsi="Segoe UI Symbol" w:cs="Segoe UI Symbol"/>
          </w:rPr>
          <w:id w:val="122903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Segoe UI Symbol" w:hAnsi="Segoe UI Symbol" w:cs="Segoe UI Symbol"/>
            </w:rPr>
            <w:t>☐</w:t>
          </w:r>
        </w:sdtContent>
      </w:sdt>
      <w:r w:rsidR="00A538C7">
        <w:tab/>
      </w:r>
      <w:r w:rsidR="00A538C7" w:rsidRPr="00146D6B">
        <w:t xml:space="preserve">Site drawing, sketch or other illustration of the project site that includes the size and location of the project on the project site </w:t>
      </w:r>
    </w:p>
    <w:p w14:paraId="0950A8B5" w14:textId="77777777" w:rsidR="00A538C7" w:rsidRPr="00146D6B" w:rsidRDefault="00C000D2" w:rsidP="00A538C7">
      <w:pPr>
        <w:spacing w:before="240" w:line="276" w:lineRule="auto"/>
        <w:contextualSpacing/>
      </w:pPr>
      <w:sdt>
        <w:sdtPr>
          <w:rPr>
            <w:rFonts w:ascii="MS Gothic" w:eastAsia="MS Gothic" w:hAnsi="MS Gothic" w:cs="Times New Roman"/>
          </w:rPr>
          <w:id w:val="2012251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Map(s)</w:t>
      </w:r>
    </w:p>
    <w:p w14:paraId="7664E33E" w14:textId="77777777" w:rsidR="00A538C7" w:rsidRPr="00146D6B" w:rsidRDefault="00C000D2" w:rsidP="00A538C7">
      <w:pPr>
        <w:spacing w:before="240" w:line="276" w:lineRule="auto"/>
        <w:ind w:left="360" w:hanging="360"/>
        <w:contextualSpacing/>
      </w:pPr>
      <w:sdt>
        <w:sdtPr>
          <w:rPr>
            <w:rFonts w:ascii="MS Gothic" w:eastAsia="MS Gothic" w:hAnsi="MS Gothic" w:cs="Times New Roman"/>
          </w:rPr>
          <w:id w:val="2097751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Technical reports about the soil information you provided (soil test or other record of the soil types on the project site)</w:t>
      </w:r>
    </w:p>
    <w:p w14:paraId="176ECA45" w14:textId="77777777" w:rsidR="00A538C7" w:rsidRPr="00146D6B" w:rsidRDefault="00C000D2" w:rsidP="00A538C7">
      <w:pPr>
        <w:spacing w:before="240" w:line="276" w:lineRule="auto"/>
        <w:ind w:left="360" w:hanging="360"/>
        <w:contextualSpacing/>
      </w:pPr>
      <w:sdt>
        <w:sdtPr>
          <w:rPr>
            <w:rFonts w:ascii="MS Gothic" w:eastAsia="MS Gothic" w:hAnsi="MS Gothic" w:cs="Times New Roman"/>
          </w:rPr>
          <w:id w:val="1158573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Any required permits or other approvals from cities, counties, the Minnesota Pollution Control Agency, the Department of Natural Resources or others</w:t>
      </w:r>
    </w:p>
    <w:p w14:paraId="10527F94" w14:textId="77777777" w:rsidR="00A538C7" w:rsidRPr="00146D6B" w:rsidRDefault="00C000D2" w:rsidP="00A538C7">
      <w:pPr>
        <w:spacing w:before="240" w:line="276" w:lineRule="auto"/>
        <w:ind w:left="360" w:hanging="360"/>
        <w:contextualSpacing/>
        <w:rPr>
          <w:b/>
        </w:rPr>
      </w:pPr>
      <w:sdt>
        <w:sdtPr>
          <w:rPr>
            <w:rFonts w:ascii="MS Gothic" w:eastAsia="MS Gothic" w:hAnsi="MS Gothic" w:cs="Times New Roman"/>
          </w:rPr>
          <w:id w:val="1551103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A simple, five year maintenance plan</w:t>
      </w:r>
      <w:r w:rsidR="00A538C7" w:rsidRPr="00146D6B">
        <w:rPr>
          <w:b/>
        </w:rPr>
        <w:t xml:space="preserve"> </w:t>
      </w:r>
      <w:r w:rsidR="00A538C7" w:rsidRPr="00146D6B">
        <w:t xml:space="preserve">for in-the-ground projects </w:t>
      </w:r>
      <w:r w:rsidR="00A538C7">
        <w:rPr>
          <w:i/>
        </w:rPr>
        <w:t>(</w:t>
      </w:r>
      <w:r w:rsidR="00A538C7" w:rsidRPr="00146D6B">
        <w:rPr>
          <w:i/>
        </w:rPr>
        <w:t xml:space="preserve">MWMO staff </w:t>
      </w:r>
      <w:r w:rsidR="00A538C7">
        <w:rPr>
          <w:i/>
        </w:rPr>
        <w:t xml:space="preserve">can assist you) </w:t>
      </w:r>
    </w:p>
    <w:p w14:paraId="47F50152" w14:textId="77777777" w:rsidR="00A538C7" w:rsidRPr="00146D6B" w:rsidRDefault="00C000D2" w:rsidP="00A538C7">
      <w:pPr>
        <w:spacing w:before="240" w:line="276" w:lineRule="auto"/>
        <w:contextualSpacing/>
        <w:rPr>
          <w:b/>
        </w:rPr>
      </w:pPr>
      <w:sdt>
        <w:sdtPr>
          <w:rPr>
            <w:rFonts w:ascii="MS Gothic" w:eastAsia="MS Gothic" w:hAnsi="MS Gothic" w:cs="Times New Roman"/>
          </w:rPr>
          <w:id w:val="-108580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Lesson plan(s)</w:t>
      </w:r>
    </w:p>
    <w:p w14:paraId="1D40753E" w14:textId="77777777" w:rsidR="00A538C7" w:rsidRPr="00146D6B" w:rsidRDefault="00C000D2" w:rsidP="00A538C7">
      <w:pPr>
        <w:spacing w:before="240" w:line="276" w:lineRule="auto"/>
        <w:contextualSpacing/>
        <w:rPr>
          <w:b/>
        </w:rPr>
      </w:pPr>
      <w:sdt>
        <w:sdtPr>
          <w:rPr>
            <w:rFonts w:ascii="MS Gothic" w:eastAsia="MS Gothic" w:hAnsi="MS Gothic" w:cs="Times New Roman"/>
          </w:rPr>
          <w:id w:val="-97690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ascii="MS Gothic" w:eastAsia="MS Gothic" w:hAnsi="MS Gothic" w:cs="Times New Roman"/>
        </w:rPr>
        <w:tab/>
      </w:r>
      <w:r w:rsidR="00A538C7" w:rsidRPr="00146D6B">
        <w:t>Information about rental site(s) for planned event(s)</w:t>
      </w:r>
    </w:p>
    <w:p w14:paraId="4CDE85D1" w14:textId="77777777" w:rsidR="00A538C7" w:rsidRPr="00876E1C" w:rsidRDefault="00C000D2" w:rsidP="00A538C7">
      <w:pPr>
        <w:spacing w:before="240" w:line="276" w:lineRule="auto"/>
        <w:contextualSpacing/>
      </w:pPr>
      <w:sdt>
        <w:sdtPr>
          <w:rPr>
            <w:rFonts w:ascii="MS Gothic" w:eastAsia="MS Gothic" w:hAnsi="MS Gothic" w:cs="Times New Roman"/>
          </w:rPr>
          <w:id w:val="206713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 xml:space="preserve">Other: </w:t>
      </w:r>
      <w:sdt>
        <w:sdtPr>
          <w:rPr>
            <w:b/>
          </w:rPr>
          <w:alias w:val="Referral"/>
          <w:tag w:val="Referral"/>
          <w:id w:val="825400073"/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14:paraId="0FC088E8" w14:textId="77777777" w:rsidR="00A538C7" w:rsidRPr="00AB54C0" w:rsidRDefault="00A538C7" w:rsidP="00A538C7">
      <w:pPr>
        <w:pStyle w:val="Heading2"/>
        <w:rPr>
          <w:sz w:val="28"/>
          <w:szCs w:val="32"/>
        </w:rPr>
      </w:pPr>
      <w:r w:rsidRPr="00AB54C0">
        <w:rPr>
          <w:sz w:val="28"/>
          <w:szCs w:val="32"/>
        </w:rPr>
        <w:lastRenderedPageBreak/>
        <w:t>CHECKLIST</w:t>
      </w:r>
      <w:r>
        <w:rPr>
          <w:sz w:val="28"/>
          <w:szCs w:val="32"/>
        </w:rPr>
        <w:t xml:space="preserve"> BEFORE SENDING APPLICATION TO MWMO</w:t>
      </w:r>
      <w:r w:rsidRPr="00AB54C0">
        <w:rPr>
          <w:sz w:val="28"/>
          <w:szCs w:val="32"/>
        </w:rPr>
        <w:t xml:space="preserve">: </w:t>
      </w:r>
    </w:p>
    <w:p w14:paraId="6850E7EC" w14:textId="77777777" w:rsidR="00A538C7" w:rsidRDefault="00C000D2" w:rsidP="00A538C7">
      <w:pPr>
        <w:pStyle w:val="NoSpacing"/>
        <w:ind w:left="360" w:hanging="360"/>
      </w:pPr>
      <w:sdt>
        <w:sdtPr>
          <w:rPr>
            <w:rFonts w:eastAsia="MS Gothic"/>
          </w:rPr>
          <w:id w:val="-177600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</w:r>
      <w:r w:rsidR="00A538C7" w:rsidRPr="009D680F">
        <w:t>Confirm</w:t>
      </w:r>
      <w:r w:rsidR="00A538C7">
        <w:t>ed</w:t>
      </w:r>
      <w:r w:rsidR="00A538C7" w:rsidRPr="009D680F">
        <w:t xml:space="preserve"> the project is within the geographic location of the MWMO</w:t>
      </w:r>
      <w:r w:rsidR="00A538C7">
        <w:t xml:space="preserve">: </w:t>
      </w:r>
      <w:hyperlink r:id="rId16" w:history="1">
        <w:r w:rsidR="00A538C7" w:rsidRPr="00D14E9E">
          <w:rPr>
            <w:rStyle w:val="Hyperlink"/>
          </w:rPr>
          <w:t>http://mwmo.org/learn/find-your-watershed/</w:t>
        </w:r>
      </w:hyperlink>
      <w:r w:rsidR="00A538C7">
        <w:t xml:space="preserve"> </w:t>
      </w:r>
    </w:p>
    <w:p w14:paraId="02DE390E" w14:textId="77777777" w:rsidR="00A538C7" w:rsidRDefault="00C000D2" w:rsidP="00A538C7">
      <w:pPr>
        <w:pStyle w:val="NoSpacing"/>
      </w:pPr>
      <w:sdt>
        <w:sdtPr>
          <w:rPr>
            <w:rFonts w:eastAsia="MS Gothic"/>
          </w:rPr>
          <w:id w:val="397247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  <w:t xml:space="preserve">Confirmed </w:t>
      </w:r>
      <w:hyperlink r:id="rId17" w:history="1">
        <w:r w:rsidR="00C74969" w:rsidRPr="00940882">
          <w:rPr>
            <w:rStyle w:val="Hyperlink"/>
          </w:rPr>
          <w:t xml:space="preserve">our </w:t>
        </w:r>
        <w:r w:rsidR="00A538C7" w:rsidRPr="00940882">
          <w:rPr>
            <w:rStyle w:val="Hyperlink"/>
          </w:rPr>
          <w:t>organization is eligible</w:t>
        </w:r>
      </w:hyperlink>
      <w:r w:rsidR="00C74969">
        <w:t xml:space="preserve"> to apply for this grant</w:t>
      </w:r>
      <w:r w:rsidR="00A538C7">
        <w:t>.</w:t>
      </w:r>
    </w:p>
    <w:p w14:paraId="223F8C47" w14:textId="77777777" w:rsidR="00A538C7" w:rsidRDefault="00C000D2" w:rsidP="00A538C7">
      <w:pPr>
        <w:pStyle w:val="NoSpacing"/>
      </w:pPr>
      <w:sdt>
        <w:sdtPr>
          <w:rPr>
            <w:rFonts w:eastAsia="MS Gothic"/>
          </w:rPr>
          <w:id w:val="-17765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  <w:t xml:space="preserve">Confirmed the </w:t>
      </w:r>
      <w:r w:rsidR="00A538C7" w:rsidRPr="009D680F">
        <w:t>Stewardship Fund Budget Form</w:t>
      </w:r>
      <w:r w:rsidR="00A538C7">
        <w:t xml:space="preserve"> is </w:t>
      </w:r>
      <w:r w:rsidR="00940882">
        <w:t xml:space="preserve">being sent in (only with </w:t>
      </w:r>
      <w:r w:rsidR="00A538C7">
        <w:t>Full Application</w:t>
      </w:r>
      <w:r w:rsidR="00A97685">
        <w:t>s)</w:t>
      </w:r>
      <w:r w:rsidR="00A538C7">
        <w:t xml:space="preserve">. </w:t>
      </w:r>
    </w:p>
    <w:p w14:paraId="7AF5507D" w14:textId="77777777" w:rsidR="00A538C7" w:rsidRPr="000B772B" w:rsidRDefault="00A538C7" w:rsidP="00A538C7">
      <w:pPr>
        <w:spacing w:before="120" w:after="120"/>
        <w:contextualSpacing/>
      </w:pPr>
      <w:r w:rsidRPr="00146D6B">
        <w:t>Thank you for taking the time to fill out</w:t>
      </w:r>
      <w:r w:rsidR="00580771">
        <w:t xml:space="preserve"> this Mini Grant application</w:t>
      </w:r>
      <w:r w:rsidRPr="00146D6B">
        <w:t>.</w:t>
      </w:r>
      <w:r>
        <w:t xml:space="preserve"> </w:t>
      </w:r>
      <w:r w:rsidR="00C74969">
        <w:t>Contact</w:t>
      </w:r>
      <w:r w:rsidR="00C74969" w:rsidRPr="00146D6B">
        <w:t xml:space="preserve"> </w:t>
      </w:r>
      <w:r w:rsidR="00C74969">
        <w:t xml:space="preserve">MWMO </w:t>
      </w:r>
      <w:r w:rsidR="00C74969" w:rsidRPr="00146D6B">
        <w:t xml:space="preserve">staff </w:t>
      </w:r>
      <w:r w:rsidR="00C74969">
        <w:t>or s</w:t>
      </w:r>
      <w:r>
        <w:t>ee the In</w:t>
      </w:r>
      <w:r w:rsidR="00C74969">
        <w:t xml:space="preserve">formation Section below </w:t>
      </w:r>
      <w:r w:rsidR="00580771">
        <w:t>to help you answer questions on the</w:t>
      </w:r>
      <w:r w:rsidRPr="00146D6B">
        <w:t xml:space="preserve"> form.</w:t>
      </w:r>
      <w:r>
        <w:t xml:space="preserve"> S</w:t>
      </w:r>
      <w:r w:rsidRPr="00146D6B">
        <w:t>end applications electronically or paper copies via US mail to:</w:t>
      </w:r>
    </w:p>
    <w:p w14:paraId="301DD44E" w14:textId="77777777" w:rsidR="00A538C7" w:rsidRDefault="00A538C7" w:rsidP="00A538C7">
      <w:pPr>
        <w:rPr>
          <w:color w:val="55A874"/>
        </w:rPr>
      </w:pPr>
      <w:r w:rsidRPr="00146D6B">
        <w:t>Tamara Schmitz</w:t>
      </w:r>
      <w:r w:rsidRPr="00146D6B">
        <w:br/>
        <w:t>M</w:t>
      </w:r>
      <w:r>
        <w:t xml:space="preserve">ississippi </w:t>
      </w:r>
      <w:r w:rsidRPr="00146D6B">
        <w:t>W</w:t>
      </w:r>
      <w:r>
        <w:t xml:space="preserve">atershed </w:t>
      </w:r>
      <w:r w:rsidRPr="00146D6B">
        <w:t>M</w:t>
      </w:r>
      <w:r>
        <w:t xml:space="preserve">anagement </w:t>
      </w:r>
      <w:r w:rsidRPr="00146D6B">
        <w:t>O</w:t>
      </w:r>
      <w:r>
        <w:t>rganization</w:t>
      </w:r>
      <w:r w:rsidRPr="00146D6B">
        <w:br/>
        <w:t>2522 Marshall Street NE</w:t>
      </w:r>
      <w:r w:rsidRPr="00146D6B">
        <w:br/>
        <w:t xml:space="preserve">Minneapolis, MN 55418-3329 </w:t>
      </w:r>
      <w:r w:rsidRPr="00146D6B">
        <w:br/>
      </w:r>
      <w:r w:rsidRPr="00D8281E">
        <w:rPr>
          <w:b/>
        </w:rPr>
        <w:t>Phone:</w:t>
      </w:r>
      <w:r w:rsidRPr="00146D6B">
        <w:t xml:space="preserve"> 612-746-4988</w:t>
      </w:r>
      <w:r>
        <w:t xml:space="preserve"> </w:t>
      </w:r>
      <w:r>
        <w:br/>
      </w:r>
      <w:r w:rsidRPr="00D8281E">
        <w:rPr>
          <w:b/>
        </w:rPr>
        <w:t>Email:</w:t>
      </w:r>
      <w:r>
        <w:t xml:space="preserve"> </w:t>
      </w:r>
      <w:hyperlink r:id="rId18" w:history="1">
        <w:r w:rsidRPr="00146D6B">
          <w:rPr>
            <w:color w:val="55A874"/>
          </w:rPr>
          <w:t>tschmitz@mwmo.org</w:t>
        </w:r>
      </w:hyperlink>
    </w:p>
    <w:p w14:paraId="036688C9" w14:textId="77777777" w:rsidR="00A538C7" w:rsidRPr="007B4428" w:rsidRDefault="00A538C7" w:rsidP="00A538C7">
      <w:r>
        <w:rPr>
          <w:color w:val="55A874"/>
        </w:rPr>
        <w:br/>
      </w:r>
      <w:r w:rsidRPr="00CB38DA">
        <w:rPr>
          <w:rStyle w:val="Heading1Char"/>
        </w:rPr>
        <w:t>INFORMATION SECTION</w:t>
      </w:r>
      <w:r>
        <w:br/>
      </w:r>
      <w:r w:rsidR="00A97685">
        <w:rPr>
          <w:color w:val="000000" w:themeColor="text1"/>
        </w:rPr>
        <w:t xml:space="preserve">Examples and </w:t>
      </w:r>
      <w:r w:rsidRPr="00CB38DA">
        <w:rPr>
          <w:color w:val="000000" w:themeColor="text1"/>
        </w:rPr>
        <w:t>det</w:t>
      </w:r>
      <w:r w:rsidR="00A97685">
        <w:rPr>
          <w:color w:val="000000" w:themeColor="text1"/>
        </w:rPr>
        <w:t xml:space="preserve">ails to help you answer </w:t>
      </w:r>
      <w:r w:rsidR="00444DB7">
        <w:rPr>
          <w:color w:val="000000" w:themeColor="text1"/>
        </w:rPr>
        <w:t xml:space="preserve">key </w:t>
      </w:r>
      <w:r w:rsidRPr="00CB38DA">
        <w:rPr>
          <w:color w:val="000000" w:themeColor="text1"/>
        </w:rPr>
        <w:t xml:space="preserve">questions in the Mini Grant application. </w:t>
      </w:r>
    </w:p>
    <w:p w14:paraId="0F9A2F56" w14:textId="44D924FC" w:rsidR="00A538C7" w:rsidRPr="00CB38DA" w:rsidRDefault="00A538C7" w:rsidP="00A538C7">
      <w:r w:rsidRPr="00CB38DA">
        <w:rPr>
          <w:b/>
        </w:rPr>
        <w:t>Question 1:</w:t>
      </w:r>
      <w:r>
        <w:t xml:space="preserve"> </w:t>
      </w:r>
      <w:r>
        <w:br/>
      </w:r>
      <w:r>
        <w:rPr>
          <w:color w:val="000000" w:themeColor="text1"/>
        </w:rPr>
        <w:t>D</w:t>
      </w:r>
      <w:r w:rsidRPr="00CB38DA">
        <w:rPr>
          <w:color w:val="000000" w:themeColor="text1"/>
        </w:rPr>
        <w:t xml:space="preserve">escribe </w:t>
      </w:r>
      <w:r>
        <w:rPr>
          <w:color w:val="000000" w:themeColor="text1"/>
        </w:rPr>
        <w:t xml:space="preserve">your project. </w:t>
      </w:r>
      <w:r w:rsidR="00C135A8">
        <w:rPr>
          <w:color w:val="000000" w:themeColor="text1"/>
        </w:rPr>
        <w:t>Projects can be focused on education, art or building a physical structure that engages the pub</w:t>
      </w:r>
      <w:r w:rsidR="00415CBB">
        <w:rPr>
          <w:color w:val="000000" w:themeColor="text1"/>
        </w:rPr>
        <w:t>lic in this topic; storing, re</w:t>
      </w:r>
      <w:r w:rsidR="00C135A8">
        <w:rPr>
          <w:color w:val="000000" w:themeColor="text1"/>
        </w:rPr>
        <w:t xml:space="preserve">using or filtering stormwater; </w:t>
      </w:r>
      <w:r w:rsidR="008C1D2A">
        <w:rPr>
          <w:color w:val="000000" w:themeColor="text1"/>
        </w:rPr>
        <w:t>aiding</w:t>
      </w:r>
      <w:r w:rsidR="00C135A8">
        <w:rPr>
          <w:color w:val="000000" w:themeColor="text1"/>
        </w:rPr>
        <w:t xml:space="preserve"> habitat; or a combination of these things. </w:t>
      </w:r>
      <w:r w:rsidR="00C135A8" w:rsidRPr="00CB38DA">
        <w:rPr>
          <w:b/>
          <w:color w:val="000000" w:themeColor="text1"/>
        </w:rPr>
        <w:t>All projects</w:t>
      </w:r>
      <w:r w:rsidR="00C135A8">
        <w:rPr>
          <w:color w:val="000000" w:themeColor="text1"/>
        </w:rPr>
        <w:t xml:space="preserve"> require grantees to help others learn about and engage in protecting water bodies from pollutants that flow with stormwater into lakes, rivers, streams and wetlands. Include </w:t>
      </w:r>
      <w:r>
        <w:rPr>
          <w:color w:val="000000" w:themeColor="text1"/>
        </w:rPr>
        <w:t xml:space="preserve">the </w:t>
      </w:r>
      <w:r w:rsidR="00C135A8">
        <w:rPr>
          <w:color w:val="000000" w:themeColor="text1"/>
        </w:rPr>
        <w:t>steps will you take to interest</w:t>
      </w:r>
      <w:r w:rsidRPr="00F236D9">
        <w:rPr>
          <w:color w:val="000000" w:themeColor="text1"/>
        </w:rPr>
        <w:t xml:space="preserve"> others </w:t>
      </w:r>
      <w:r w:rsidR="00C135A8">
        <w:rPr>
          <w:color w:val="000000" w:themeColor="text1"/>
        </w:rPr>
        <w:t xml:space="preserve">in </w:t>
      </w:r>
      <w:r w:rsidRPr="00F236D9">
        <w:rPr>
          <w:color w:val="000000" w:themeColor="text1"/>
        </w:rPr>
        <w:t>protect</w:t>
      </w:r>
      <w:r w:rsidR="00C135A8">
        <w:rPr>
          <w:color w:val="000000" w:themeColor="text1"/>
        </w:rPr>
        <w:t>ing</w:t>
      </w:r>
      <w:r w:rsidRPr="00F236D9">
        <w:rPr>
          <w:color w:val="000000" w:themeColor="text1"/>
        </w:rPr>
        <w:t xml:space="preserve"> </w:t>
      </w:r>
      <w:r w:rsidR="00C135A8">
        <w:rPr>
          <w:color w:val="000000" w:themeColor="text1"/>
        </w:rPr>
        <w:t>these water resources: Who is the audience you want to reach?</w:t>
      </w:r>
      <w:r w:rsidRPr="00F236D9">
        <w:rPr>
          <w:i/>
          <w:color w:val="000000" w:themeColor="text1"/>
        </w:rPr>
        <w:t xml:space="preserve"> </w:t>
      </w:r>
      <w:r w:rsidR="00C135A8">
        <w:rPr>
          <w:color w:val="000000" w:themeColor="text1"/>
        </w:rPr>
        <w:t>W</w:t>
      </w:r>
      <w:r w:rsidR="00DE14E7">
        <w:rPr>
          <w:color w:val="000000" w:themeColor="text1"/>
        </w:rPr>
        <w:t xml:space="preserve">ill </w:t>
      </w:r>
      <w:r w:rsidR="00C135A8">
        <w:rPr>
          <w:color w:val="000000" w:themeColor="text1"/>
        </w:rPr>
        <w:t xml:space="preserve">you </w:t>
      </w:r>
      <w:r w:rsidR="00DE14E7">
        <w:rPr>
          <w:color w:val="000000" w:themeColor="text1"/>
        </w:rPr>
        <w:t>ask participants to take a specific action to pro</w:t>
      </w:r>
      <w:r w:rsidR="00C135A8">
        <w:rPr>
          <w:color w:val="000000" w:themeColor="text1"/>
        </w:rPr>
        <w:t>tect water bodies? How will you know if you achieved your project goals?</w:t>
      </w:r>
    </w:p>
    <w:p w14:paraId="29169F14" w14:textId="77777777" w:rsidR="00A538C7" w:rsidRPr="00CB38DA" w:rsidRDefault="00A538C7" w:rsidP="00A538C7">
      <w:pPr>
        <w:spacing w:before="120" w:after="120"/>
        <w:ind w:left="180" w:hanging="180"/>
        <w:contextualSpacing/>
        <w:rPr>
          <w:b/>
        </w:rPr>
      </w:pPr>
      <w:r w:rsidRPr="00CB38DA">
        <w:rPr>
          <w:b/>
        </w:rPr>
        <w:t xml:space="preserve">Question 2: </w:t>
      </w:r>
    </w:p>
    <w:p w14:paraId="63E19BE1" w14:textId="77777777" w:rsidR="00A538C7" w:rsidRPr="00F177B5" w:rsidRDefault="00A538C7" w:rsidP="00A538C7">
      <w:pPr>
        <w:spacing w:before="120" w:after="120"/>
        <w:contextualSpacing/>
        <w:rPr>
          <w:b/>
        </w:rPr>
      </w:pPr>
      <w:r w:rsidRPr="00FC1EB8">
        <w:t>List p</w:t>
      </w:r>
      <w:r w:rsidRPr="00CB38DA">
        <w:t xml:space="preserve">eople or groups that will </w:t>
      </w:r>
      <w:r w:rsidR="00DE14E7">
        <w:t>assist you in completing your project by providing funding, donating</w:t>
      </w:r>
      <w:r w:rsidRPr="00CB38DA">
        <w:t xml:space="preserve"> materials, offer</w:t>
      </w:r>
      <w:r w:rsidR="00DE14E7">
        <w:t>ing</w:t>
      </w:r>
      <w:r w:rsidRPr="00CB38DA">
        <w:t xml:space="preserve"> labor, etc. If you have emails or letters from them about their commitment, please send them with your application.</w:t>
      </w:r>
    </w:p>
    <w:p w14:paraId="6125E9DE" w14:textId="77777777" w:rsidR="00A538C7" w:rsidRPr="00CB38DA" w:rsidRDefault="00DE14E7" w:rsidP="00A538C7">
      <w:pPr>
        <w:pStyle w:val="ListParagraph"/>
        <w:widowControl w:val="0"/>
        <w:tabs>
          <w:tab w:val="left" w:pos="1440"/>
          <w:tab w:val="left" w:pos="2520"/>
        </w:tabs>
        <w:spacing w:after="0" w:line="320" w:lineRule="exact"/>
        <w:ind w:left="0"/>
        <w:rPr>
          <w:b/>
        </w:rPr>
      </w:pPr>
      <w:r>
        <w:rPr>
          <w:b/>
        </w:rPr>
        <w:t>Question 4</w:t>
      </w:r>
      <w:r w:rsidR="00A538C7" w:rsidRPr="00CB38DA">
        <w:rPr>
          <w:b/>
        </w:rPr>
        <w:t>:</w:t>
      </w:r>
      <w:r w:rsidR="00A538C7">
        <w:t xml:space="preserve"> </w:t>
      </w:r>
      <w:r w:rsidR="00A538C7">
        <w:br/>
      </w:r>
      <w:r w:rsidR="00580771">
        <w:t>P</w:t>
      </w:r>
      <w:r w:rsidR="00A538C7">
        <w:t xml:space="preserve">ermission letters </w:t>
      </w:r>
      <w:r w:rsidR="00580771">
        <w:t xml:space="preserve">are required from property owners where physical projects will be built. Letters </w:t>
      </w:r>
      <w:r w:rsidR="00A538C7" w:rsidRPr="00992BE6">
        <w:t xml:space="preserve">must include the property owner’s permission to </w:t>
      </w:r>
      <w:r w:rsidR="00A538C7">
        <w:t xml:space="preserve">build the project on their site as described by the applicant. Include the project address in the letter </w:t>
      </w:r>
      <w:r w:rsidR="00A538C7" w:rsidRPr="00992BE6">
        <w:t>and</w:t>
      </w:r>
      <w:r w:rsidR="00A538C7">
        <w:t xml:space="preserve"> indicate they or their representative will maintain the project</w:t>
      </w:r>
      <w:r w:rsidR="00A538C7" w:rsidRPr="00992BE6">
        <w:t xml:space="preserve"> aft</w:t>
      </w:r>
      <w:r w:rsidR="00A538C7">
        <w:t xml:space="preserve">er it’s installed for a minimum of 3-5 years. </w:t>
      </w:r>
      <w:r w:rsidRPr="00D2192F">
        <w:t>Signatures from all property owners are required on the letter.</w:t>
      </w:r>
    </w:p>
    <w:p w14:paraId="0689CF68" w14:textId="65A155CF" w:rsidR="00A538C7" w:rsidRPr="00D3773C" w:rsidRDefault="00DE14E7" w:rsidP="00A538C7">
      <w:r w:rsidRPr="00CB38DA">
        <w:rPr>
          <w:b/>
        </w:rPr>
        <w:lastRenderedPageBreak/>
        <w:t xml:space="preserve">Question </w:t>
      </w:r>
      <w:r w:rsidR="00D3773C" w:rsidRPr="00D3773C">
        <w:rPr>
          <w:b/>
        </w:rPr>
        <w:t>5 -7</w:t>
      </w:r>
      <w:r w:rsidR="00A538C7" w:rsidRPr="00D3773C">
        <w:rPr>
          <w:b/>
        </w:rPr>
        <w:t>:</w:t>
      </w:r>
      <w:r w:rsidR="00D3773C">
        <w:t xml:space="preserve"> </w:t>
      </w:r>
      <w:r w:rsidR="00D3773C">
        <w:br/>
        <w:t xml:space="preserve">For </w:t>
      </w:r>
      <w:r w:rsidR="0016627B">
        <w:t xml:space="preserve">initial </w:t>
      </w:r>
      <w:r>
        <w:t>Applications: E</w:t>
      </w:r>
      <w:r w:rsidR="00A538C7">
        <w:t>nter</w:t>
      </w:r>
      <w:r w:rsidR="00A538C7" w:rsidRPr="00EE2D4B">
        <w:t xml:space="preserve"> </w:t>
      </w:r>
      <w:r w:rsidR="00A538C7">
        <w:t xml:space="preserve">a rough idea or any </w:t>
      </w:r>
      <w:r w:rsidR="00A538C7" w:rsidRPr="00EE2D4B">
        <w:t xml:space="preserve">information </w:t>
      </w:r>
      <w:r w:rsidR="00A538C7">
        <w:t>you already</w:t>
      </w:r>
      <w:r>
        <w:t xml:space="preserve"> have</w:t>
      </w:r>
      <w:r w:rsidR="00444DB7">
        <w:t xml:space="preserve"> for questions 5-7</w:t>
      </w:r>
      <w:r>
        <w:t>. You can a</w:t>
      </w:r>
      <w:r w:rsidR="00A538C7">
        <w:t xml:space="preserve">ttach a budget if you </w:t>
      </w:r>
      <w:r>
        <w:t>have already created one</w:t>
      </w:r>
      <w:r w:rsidR="00A538C7">
        <w:t xml:space="preserve">. </w:t>
      </w:r>
    </w:p>
    <w:p w14:paraId="6FE66F84" w14:textId="031A38FE" w:rsidR="00A538C7" w:rsidRPr="00FB3FA7" w:rsidRDefault="00D3773C" w:rsidP="00A538C7">
      <w:r>
        <w:t xml:space="preserve">For </w:t>
      </w:r>
      <w:r w:rsidR="0016627B">
        <w:t xml:space="preserve">final </w:t>
      </w:r>
      <w:r w:rsidR="00DE14E7">
        <w:t xml:space="preserve">Applications: </w:t>
      </w:r>
      <w:r w:rsidR="00444DB7">
        <w:t>Answer Questions 5 &amp; 6. In Question 7, type in “See attached budget”, then c</w:t>
      </w:r>
      <w:r w:rsidR="00A538C7">
        <w:t xml:space="preserve">omplete the </w:t>
      </w:r>
      <w:r w:rsidR="00DE14E7">
        <w:t xml:space="preserve">required </w:t>
      </w:r>
      <w:r w:rsidR="00A538C7">
        <w:t xml:space="preserve">budget form emailed to you when you were invited to submit a </w:t>
      </w:r>
      <w:r w:rsidR="0016627B">
        <w:t>revised</w:t>
      </w:r>
      <w:r w:rsidR="00A538C7">
        <w:t xml:space="preserve"> Application. </w:t>
      </w:r>
      <w:r w:rsidR="00444DB7">
        <w:t xml:space="preserve">Fill in the budget form with as many details </w:t>
      </w:r>
      <w:r w:rsidR="00A538C7">
        <w:t>as you know at this point in time. If your organization is offered funding for its proposal there will be opportunities to update the budget pri</w:t>
      </w:r>
      <w:r w:rsidR="00922C3A">
        <w:t>or to a contract being signed.</w:t>
      </w:r>
    </w:p>
    <w:p w14:paraId="765117A1" w14:textId="77777777" w:rsidR="00D3773C" w:rsidRDefault="00C000D2" w:rsidP="00A538C7">
      <w:pPr>
        <w:spacing w:after="0" w:line="320" w:lineRule="exact"/>
        <w:contextualSpacing/>
        <w:rPr>
          <w:b/>
        </w:rPr>
      </w:pPr>
      <w:hyperlink r:id="rId19" w:history="1">
        <w:r w:rsidR="00D3773C" w:rsidRPr="00D3773C">
          <w:rPr>
            <w:color w:val="55A874"/>
          </w:rPr>
          <w:t>Eligible costs</w:t>
        </w:r>
      </w:hyperlink>
      <w:r w:rsidR="00D3773C">
        <w:rPr>
          <w:iCs/>
        </w:rPr>
        <w:t xml:space="preserve"> in your budget might be </w:t>
      </w:r>
      <w:r w:rsidR="00D3773C" w:rsidRPr="00CB38DA">
        <w:rPr>
          <w:iCs/>
        </w:rPr>
        <w:t xml:space="preserve">staffing, materials, soil, rocks, educational materials, </w:t>
      </w:r>
      <w:r w:rsidR="00D3773C">
        <w:rPr>
          <w:iCs/>
        </w:rPr>
        <w:t>a rental fee for facilities where you’ll hold an event or other details specific to your project.</w:t>
      </w:r>
      <w:r w:rsidR="00D3773C">
        <w:br/>
      </w:r>
    </w:p>
    <w:p w14:paraId="20048549" w14:textId="77777777" w:rsidR="00A538C7" w:rsidRDefault="00DE14E7" w:rsidP="00A538C7">
      <w:pPr>
        <w:spacing w:after="0" w:line="320" w:lineRule="exact"/>
        <w:contextualSpacing/>
      </w:pPr>
      <w:r>
        <w:rPr>
          <w:b/>
        </w:rPr>
        <w:t>Question 8</w:t>
      </w:r>
      <w:r w:rsidR="00A538C7" w:rsidRPr="00CB38DA">
        <w:rPr>
          <w:b/>
        </w:rPr>
        <w:t>:</w:t>
      </w:r>
      <w:r w:rsidR="00A538C7">
        <w:t xml:space="preserve"> </w:t>
      </w:r>
      <w:r w:rsidR="00A538C7">
        <w:br/>
        <w:t>See the example timeline below. Use whatever forma</w:t>
      </w:r>
      <w:r>
        <w:t xml:space="preserve">t you prefer. Just be sure to </w:t>
      </w:r>
      <w:r w:rsidR="00A538C7">
        <w:t>add detail</w:t>
      </w:r>
      <w:r>
        <w:t>s</w:t>
      </w:r>
      <w:r w:rsidR="00A538C7">
        <w:t xml:space="preserve"> that </w:t>
      </w:r>
      <w:r>
        <w:t>show</w:t>
      </w:r>
      <w:r w:rsidR="00A538C7">
        <w:t xml:space="preserve"> how you will plan</w:t>
      </w:r>
      <w:r w:rsidR="00444DB7">
        <w:t xml:space="preserve">, </w:t>
      </w:r>
      <w:r w:rsidR="00A538C7">
        <w:t xml:space="preserve">complete </w:t>
      </w:r>
      <w:r w:rsidR="00444DB7">
        <w:t xml:space="preserve">and reflect on </w:t>
      </w:r>
      <w:r w:rsidR="00A538C7">
        <w:t>your project</w:t>
      </w:r>
      <w:r w:rsidR="00444DB7">
        <w:t xml:space="preserve"> at the end to learn lessons for the future</w:t>
      </w:r>
      <w:r w:rsidR="00A538C7">
        <w:t xml:space="preserve">. </w:t>
      </w:r>
    </w:p>
    <w:p w14:paraId="6879F67E" w14:textId="77777777" w:rsidR="00A538C7" w:rsidRPr="00146D6B" w:rsidRDefault="00A538C7" w:rsidP="00A538C7">
      <w:pPr>
        <w:spacing w:after="0" w:line="320" w:lineRule="exact"/>
        <w:contextualSpacing/>
        <w:rPr>
          <w:i/>
        </w:rPr>
      </w:pPr>
      <w:r>
        <w:br/>
      </w:r>
      <w:r w:rsidR="00444DB7">
        <w:rPr>
          <w:i/>
        </w:rPr>
        <w:t>April, 2019 - May, 2019</w:t>
      </w:r>
      <w:r w:rsidRPr="00146D6B">
        <w:rPr>
          <w:i/>
        </w:rPr>
        <w:t>: Plan educational presenta</w:t>
      </w:r>
      <w:r w:rsidR="00444DB7">
        <w:rPr>
          <w:i/>
        </w:rPr>
        <w:t>tion and raingarden design</w:t>
      </w:r>
      <w:r w:rsidR="00444DB7">
        <w:rPr>
          <w:i/>
        </w:rPr>
        <w:br/>
        <w:t>May-June, 2019</w:t>
      </w:r>
      <w:r w:rsidRPr="00146D6B">
        <w:rPr>
          <w:i/>
        </w:rPr>
        <w:t>: Give educational presentation; sign up volunte</w:t>
      </w:r>
      <w:r w:rsidR="00444DB7">
        <w:rPr>
          <w:i/>
        </w:rPr>
        <w:t>ers for raingarden install</w:t>
      </w:r>
      <w:r w:rsidR="00444DB7">
        <w:rPr>
          <w:i/>
        </w:rPr>
        <w:br/>
        <w:t>June – September, 2019</w:t>
      </w:r>
      <w:r w:rsidRPr="00146D6B">
        <w:rPr>
          <w:i/>
        </w:rPr>
        <w:t>: Install raingarden; create raingarden maintenance plan</w:t>
      </w:r>
    </w:p>
    <w:p w14:paraId="29F229B9" w14:textId="77777777" w:rsidR="00A538C7" w:rsidRDefault="00A538C7" w:rsidP="00A538C7">
      <w:pPr>
        <w:spacing w:after="0" w:line="320" w:lineRule="exact"/>
        <w:contextualSpacing/>
        <w:rPr>
          <w:i/>
        </w:rPr>
      </w:pPr>
      <w:r w:rsidRPr="00146D6B">
        <w:rPr>
          <w:i/>
        </w:rPr>
        <w:t>September</w:t>
      </w:r>
      <w:r w:rsidR="00444DB7">
        <w:rPr>
          <w:i/>
        </w:rPr>
        <w:t xml:space="preserve"> - October, 2019</w:t>
      </w:r>
      <w:r w:rsidRPr="00146D6B">
        <w:rPr>
          <w:i/>
        </w:rPr>
        <w:t>: Give tours of new raingarden site; encourage others to plant</w:t>
      </w:r>
    </w:p>
    <w:p w14:paraId="4A3771E7" w14:textId="77777777" w:rsidR="00444DB7" w:rsidRPr="00146D6B" w:rsidRDefault="00444DB7" w:rsidP="00A538C7">
      <w:pPr>
        <w:spacing w:after="0" w:line="320" w:lineRule="exact"/>
        <w:contextualSpacing/>
        <w:rPr>
          <w:i/>
        </w:rPr>
      </w:pPr>
      <w:r>
        <w:rPr>
          <w:i/>
        </w:rPr>
        <w:t>October – December, 2019: Discuss project with partners to decide what went well and/or what might need to be changed in the future</w:t>
      </w:r>
    </w:p>
    <w:p w14:paraId="4C1980A3" w14:textId="77777777" w:rsidR="00A538C7" w:rsidRPr="00CB38DA" w:rsidRDefault="00444DB7" w:rsidP="00A538C7">
      <w:pPr>
        <w:spacing w:after="0" w:line="320" w:lineRule="exact"/>
        <w:contextualSpacing/>
        <w:rPr>
          <w:i/>
        </w:rPr>
      </w:pPr>
      <w:r>
        <w:rPr>
          <w:i/>
        </w:rPr>
        <w:t>October -December, 2019</w:t>
      </w:r>
      <w:r w:rsidR="00A538C7" w:rsidRPr="00146D6B">
        <w:rPr>
          <w:i/>
        </w:rPr>
        <w:t>: Complete grant close out activities with MWMO</w:t>
      </w:r>
      <w:r>
        <w:rPr>
          <w:i/>
        </w:rPr>
        <w:t>, including a close out interview and sharing “lessons learned” with MWMO staff</w:t>
      </w:r>
      <w:r w:rsidR="00A538C7">
        <w:rPr>
          <w:i/>
        </w:rPr>
        <w:br/>
      </w:r>
    </w:p>
    <w:p w14:paraId="0968BF44" w14:textId="1C497568" w:rsidR="00A538C7" w:rsidRDefault="00A538C7" w:rsidP="00A538C7">
      <w:pPr>
        <w:spacing w:before="0"/>
      </w:pPr>
      <w:r w:rsidRPr="00CB38DA">
        <w:rPr>
          <w:b/>
        </w:rPr>
        <w:t>Question</w:t>
      </w:r>
      <w:r>
        <w:rPr>
          <w:b/>
        </w:rPr>
        <w:t xml:space="preserve"> 12</w:t>
      </w:r>
      <w:r w:rsidRPr="00CB38DA">
        <w:rPr>
          <w:b/>
        </w:rPr>
        <w:t>:</w:t>
      </w:r>
      <w:r>
        <w:t xml:space="preserve"> </w:t>
      </w:r>
      <w:r>
        <w:br/>
      </w:r>
      <w:r w:rsidRPr="001E39D0">
        <w:t xml:space="preserve">Things you might want to monitor could include whether planned lessons are being delivered as expected, </w:t>
      </w:r>
      <w:r w:rsidR="00DE14E7">
        <w:t xml:space="preserve">that </w:t>
      </w:r>
      <w:r w:rsidRPr="001E39D0">
        <w:t>communications about your p</w:t>
      </w:r>
      <w:r w:rsidR="00444DB7">
        <w:t>roject are</w:t>
      </w:r>
      <w:r w:rsidR="00DE14E7">
        <w:t xml:space="preserve"> sent out on time, whether </w:t>
      </w:r>
      <w:r w:rsidRPr="001E39D0">
        <w:t>the project is being built according to your design</w:t>
      </w:r>
      <w:r w:rsidR="00444DB7">
        <w:t xml:space="preserve"> so you can respond quickly to any issues</w:t>
      </w:r>
      <w:r w:rsidRPr="001E39D0">
        <w:t xml:space="preserve">, </w:t>
      </w:r>
      <w:r w:rsidR="00444DB7">
        <w:t xml:space="preserve">or </w:t>
      </w:r>
      <w:r>
        <w:t>how</w:t>
      </w:r>
      <w:r w:rsidRPr="001E39D0">
        <w:t xml:space="preserve"> required invoices/receipts </w:t>
      </w:r>
      <w:r>
        <w:t>will be</w:t>
      </w:r>
      <w:r w:rsidRPr="001E39D0">
        <w:t xml:space="preserve"> saved</w:t>
      </w:r>
      <w:r w:rsidR="00444DB7">
        <w:t xml:space="preserve"> to share w</w:t>
      </w:r>
      <w:r w:rsidR="00394030">
        <w:t>ith the MWMO at the grant close</w:t>
      </w:r>
      <w:r w:rsidR="00444DB7">
        <w:t>out</w:t>
      </w:r>
      <w:r w:rsidRPr="001E39D0">
        <w:t>.</w:t>
      </w:r>
      <w:r w:rsidR="00444DB7">
        <w:t xml:space="preserve"> Share any needs unique to your project.</w:t>
      </w:r>
    </w:p>
    <w:p w14:paraId="127E4336" w14:textId="77777777" w:rsidR="0004797F" w:rsidRPr="004131E1" w:rsidRDefault="00DE14E7" w:rsidP="004131E1">
      <w:pPr>
        <w:rPr>
          <w:b/>
        </w:rPr>
      </w:pPr>
      <w:r w:rsidRPr="00DE14E7">
        <w:rPr>
          <w:b/>
        </w:rPr>
        <w:t xml:space="preserve">Question 13: </w:t>
      </w:r>
      <w:r>
        <w:rPr>
          <w:b/>
        </w:rPr>
        <w:br/>
      </w:r>
      <w:r w:rsidRPr="00DE14E7">
        <w:t>Did you hear about Mini Grants from a friend or co-worker, the MWMO website, newsletter</w:t>
      </w:r>
      <w:r w:rsidR="007344DB">
        <w:t>,</w:t>
      </w:r>
      <w:r w:rsidR="00444DB7">
        <w:t xml:space="preserve"> </w:t>
      </w:r>
      <w:r w:rsidRPr="00DE14E7">
        <w:t xml:space="preserve">social media </w:t>
      </w:r>
      <w:r w:rsidR="00444DB7">
        <w:t xml:space="preserve">post </w:t>
      </w:r>
      <w:r w:rsidRPr="00DE14E7">
        <w:t>(Facebook, Instagram, Twitter or LinkedIn) or another source? Your information will help the MWMO learn where to share news so that more groups have a chance to apply for Stewardship Fund grants.</w:t>
      </w:r>
    </w:p>
    <w:sectPr w:rsidR="0004797F" w:rsidRPr="004131E1" w:rsidSect="00A538C7">
      <w:headerReference w:type="default" r:id="rId20"/>
      <w:type w:val="continuous"/>
      <w:pgSz w:w="12240" w:h="15840"/>
      <w:pgMar w:top="1440" w:right="1440" w:bottom="7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5CF5D" w14:textId="77777777" w:rsidR="00613EDA" w:rsidRDefault="00613EDA" w:rsidP="004176D3">
      <w:pPr>
        <w:spacing w:before="0" w:after="0" w:line="240" w:lineRule="auto"/>
      </w:pPr>
      <w:r>
        <w:separator/>
      </w:r>
    </w:p>
  </w:endnote>
  <w:endnote w:type="continuationSeparator" w:id="0">
    <w:p w14:paraId="6F1B168F" w14:textId="77777777" w:rsidR="00613EDA" w:rsidRDefault="00613EDA" w:rsidP="004176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C9A7E54C-82D5-4E3A-9740-480F571C3408}"/>
    <w:embedBold r:id="rId2" w:fontKey="{AF22728E-D8AB-4EE0-AE98-659FD600B26F}"/>
    <w:embedItalic r:id="rId3" w:fontKey="{4BA91A11-1881-45BC-ACAF-FC133DAFE250}"/>
    <w:embedBoldItalic r:id="rId4" w:fontKey="{460AD30F-CC58-48D3-A1EE-C1EF35702D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DE8E75E-09AF-4AD1-852F-68B300FE9E3A}"/>
    <w:embedBold r:id="rId6" w:fontKey="{F810502A-049C-49DB-8D50-78D5CFB6E9AA}"/>
    <w:embedItalic r:id="rId7" w:fontKey="{A36BE991-F6E1-4B21-96EF-7D25723E90B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BC7DF199-FC0C-48F6-867A-7298048566EF}"/>
    <w:embedBold r:id="rId9" w:fontKey="{CB9AC6B2-14B4-4FC2-8046-71BA15CBBE8A}"/>
    <w:embedItalic r:id="rId10" w:fontKey="{F437B546-8BC4-4191-B318-C871A017F786}"/>
    <w:embedBoldItalic r:id="rId11" w:fontKey="{6125C7A8-EA37-4641-8E7B-595A4912B562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2" w:fontKey="{3185C900-7CD3-4A53-B8BC-0EFEFF72A9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9703C3F-EA8E-475F-8337-AF2752DC364F}"/>
    <w:embedItalic r:id="rId14" w:fontKey="{630EAB4A-B909-451B-83E3-16FCF72F924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308C234E-BD24-403D-849A-098A8AB64C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8BCF4879-3B02-4570-B4F5-AFCCE2BCA22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D2FFEB8D-AC44-46BE-9C92-03649EF6DA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ACD157B7-BBAE-4099-B9F2-53FEEF49407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9" w:fontKey="{4E88AA65-8D78-4E93-80F3-E9237276468A}"/>
    <w:embedBold r:id="rId20" w:fontKey="{CB1AA899-05D4-4BF8-993C-E18C10BA18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8EBC7" w14:textId="6A2E725E" w:rsidR="00A40FA9" w:rsidRPr="00A40FA9" w:rsidRDefault="00A40FA9" w:rsidP="00EC50DC">
    <w:pPr>
      <w:pStyle w:val="Footer"/>
      <w:jc w:val="center"/>
      <w:rPr>
        <w:sz w:val="16"/>
        <w:szCs w:val="16"/>
      </w:rPr>
    </w:pPr>
    <w:r w:rsidRPr="00A40FA9">
      <w:rPr>
        <w:sz w:val="16"/>
        <w:szCs w:val="16"/>
      </w:rPr>
      <w:t>M</w:t>
    </w:r>
    <w:r w:rsidR="00907529">
      <w:rPr>
        <w:sz w:val="16"/>
        <w:szCs w:val="16"/>
      </w:rPr>
      <w:t>iniGrant_Full</w:t>
    </w:r>
    <w:r>
      <w:rPr>
        <w:sz w:val="16"/>
        <w:szCs w:val="16"/>
      </w:rPr>
      <w:t>App.do</w:t>
    </w:r>
    <w:r w:rsidR="00340CF3">
      <w:rPr>
        <w:sz w:val="16"/>
        <w:szCs w:val="16"/>
      </w:rPr>
      <w:t>c</w:t>
    </w:r>
    <w:r w:rsidR="00E3539F">
      <w:rPr>
        <w:sz w:val="16"/>
        <w:szCs w:val="16"/>
      </w:rPr>
      <w:t xml:space="preserve">x </w:t>
    </w:r>
    <w:r w:rsidR="00E3539F">
      <w:rPr>
        <w:sz w:val="16"/>
        <w:szCs w:val="16"/>
      </w:rPr>
      <w:tab/>
    </w:r>
    <w:r w:rsidR="00EC50DC">
      <w:rPr>
        <w:sz w:val="16"/>
        <w:szCs w:val="16"/>
      </w:rPr>
      <w:t xml:space="preserve"> </w:t>
    </w:r>
    <w:r w:rsidR="0050077E">
      <w:rPr>
        <w:sz w:val="16"/>
        <w:szCs w:val="16"/>
      </w:rPr>
      <w:t xml:space="preserve">Updated </w:t>
    </w:r>
    <w:r w:rsidR="00736D99">
      <w:rPr>
        <w:sz w:val="16"/>
        <w:szCs w:val="16"/>
      </w:rPr>
      <w:t>12/27</w:t>
    </w:r>
    <w:r w:rsidR="00C70B0A">
      <w:rPr>
        <w:sz w:val="16"/>
        <w:szCs w:val="16"/>
      </w:rPr>
      <w:t>/2018</w:t>
    </w:r>
    <w:r w:rsidR="00E3539F">
      <w:rPr>
        <w:sz w:val="16"/>
        <w:szCs w:val="16"/>
      </w:rPr>
      <w:tab/>
    </w:r>
    <w:r w:rsidR="00EC50DC" w:rsidRPr="00415CBB">
      <w:rPr>
        <w:noProof/>
        <w:sz w:val="16"/>
        <w:szCs w:val="16"/>
      </w:rPr>
      <w:t>Page</w:t>
    </w:r>
    <w:r w:rsidR="00EC50DC" w:rsidRPr="00EC50DC">
      <w:rPr>
        <w:noProof/>
        <w:sz w:val="16"/>
        <w:szCs w:val="16"/>
      </w:rPr>
      <w:t xml:space="preserve"> </w:t>
    </w:r>
    <w:r w:rsidR="00EC50DC" w:rsidRPr="00EC50DC">
      <w:rPr>
        <w:noProof/>
        <w:sz w:val="16"/>
        <w:szCs w:val="16"/>
      </w:rPr>
      <w:fldChar w:fldCharType="begin"/>
    </w:r>
    <w:r w:rsidR="00EC50DC" w:rsidRPr="00EC50DC">
      <w:rPr>
        <w:noProof/>
        <w:sz w:val="16"/>
        <w:szCs w:val="16"/>
      </w:rPr>
      <w:instrText xml:space="preserve"> PAGE   \* MERGEFORMAT </w:instrText>
    </w:r>
    <w:r w:rsidR="00EC50DC" w:rsidRPr="00EC50DC">
      <w:rPr>
        <w:noProof/>
        <w:sz w:val="16"/>
        <w:szCs w:val="16"/>
      </w:rPr>
      <w:fldChar w:fldCharType="separate"/>
    </w:r>
    <w:r w:rsidR="00C000D2" w:rsidRPr="00C000D2">
      <w:rPr>
        <w:b/>
        <w:bCs/>
        <w:noProof/>
        <w:sz w:val="16"/>
        <w:szCs w:val="16"/>
      </w:rPr>
      <w:t>5</w:t>
    </w:r>
    <w:r w:rsidR="00EC50DC" w:rsidRPr="00EC50DC">
      <w:rPr>
        <w:b/>
        <w:bCs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A17BE" w14:textId="77777777" w:rsidR="00962B3C" w:rsidRPr="00F436C2" w:rsidRDefault="00F257E0">
    <w:pPr>
      <w:pStyle w:val="Footer"/>
      <w:rPr>
        <w:color w:val="808080" w:themeColor="background1" w:themeShade="80"/>
        <w:sz w:val="16"/>
      </w:rPr>
    </w:pPr>
    <w:r w:rsidRPr="00F436C2">
      <w:rPr>
        <w:color w:val="808080" w:themeColor="background1" w:themeShade="80"/>
        <w:sz w:val="16"/>
      </w:rPr>
      <w:t>M</w:t>
    </w:r>
    <w:r w:rsidR="00DE20FE">
      <w:rPr>
        <w:color w:val="808080" w:themeColor="background1" w:themeShade="80"/>
        <w:sz w:val="16"/>
      </w:rPr>
      <w:t>iniGrant_Full</w:t>
    </w:r>
    <w:r w:rsidRPr="00F436C2">
      <w:rPr>
        <w:color w:val="808080" w:themeColor="background1" w:themeShade="80"/>
        <w:sz w:val="16"/>
      </w:rPr>
      <w:t>App.do</w:t>
    </w:r>
    <w:r w:rsidR="00340CF3">
      <w:rPr>
        <w:color w:val="808080" w:themeColor="background1" w:themeShade="80"/>
        <w:sz w:val="16"/>
      </w:rPr>
      <w:t>c</w:t>
    </w:r>
    <w:r w:rsidRPr="00F436C2">
      <w:rPr>
        <w:color w:val="808080" w:themeColor="background1" w:themeShade="80"/>
        <w:sz w:val="16"/>
      </w:rPr>
      <w:t>x</w:t>
    </w:r>
    <w:r w:rsidRPr="00F436C2">
      <w:rPr>
        <w:color w:val="808080" w:themeColor="background1" w:themeShade="80"/>
        <w:sz w:val="16"/>
      </w:rPr>
      <w:ptab w:relativeTo="margin" w:alignment="center" w:leader="none"/>
    </w:r>
    <w:r w:rsidRPr="00F436C2">
      <w:rPr>
        <w:color w:val="808080" w:themeColor="background1" w:themeShade="80"/>
        <w:sz w:val="16"/>
      </w:rPr>
      <w:ptab w:relativeTo="margin" w:alignment="right" w:leader="none"/>
    </w:r>
    <w:r w:rsidR="00EC50DC" w:rsidRPr="00EC50DC">
      <w:rPr>
        <w:color w:val="7F7F7F" w:themeColor="background1" w:themeShade="7F"/>
        <w:spacing w:val="60"/>
        <w:sz w:val="16"/>
      </w:rPr>
      <w:t>Page</w:t>
    </w:r>
    <w:r w:rsidR="00EC50DC" w:rsidRPr="00EC50DC">
      <w:rPr>
        <w:color w:val="808080" w:themeColor="background1" w:themeShade="80"/>
        <w:sz w:val="16"/>
      </w:rPr>
      <w:t xml:space="preserve"> | </w:t>
    </w:r>
    <w:r w:rsidR="00EC50DC" w:rsidRPr="00EC50DC">
      <w:rPr>
        <w:color w:val="808080" w:themeColor="background1" w:themeShade="80"/>
        <w:sz w:val="16"/>
      </w:rPr>
      <w:fldChar w:fldCharType="begin"/>
    </w:r>
    <w:r w:rsidR="00EC50DC" w:rsidRPr="00EC50DC">
      <w:rPr>
        <w:color w:val="808080" w:themeColor="background1" w:themeShade="80"/>
        <w:sz w:val="16"/>
      </w:rPr>
      <w:instrText xml:space="preserve"> PAGE   \* MERGEFORMAT </w:instrText>
    </w:r>
    <w:r w:rsidR="00EC50DC" w:rsidRPr="00EC50DC">
      <w:rPr>
        <w:color w:val="808080" w:themeColor="background1" w:themeShade="80"/>
        <w:sz w:val="16"/>
      </w:rPr>
      <w:fldChar w:fldCharType="separate"/>
    </w:r>
    <w:r w:rsidR="00C000D2" w:rsidRPr="00C000D2">
      <w:rPr>
        <w:b/>
        <w:bCs/>
        <w:noProof/>
        <w:color w:val="808080" w:themeColor="background1" w:themeShade="80"/>
        <w:sz w:val="16"/>
      </w:rPr>
      <w:t>1</w:t>
    </w:r>
    <w:r w:rsidR="00EC50DC" w:rsidRPr="00EC50DC">
      <w:rPr>
        <w:b/>
        <w:bCs/>
        <w:noProof/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356B1" w14:textId="77777777" w:rsidR="00613EDA" w:rsidRDefault="00613EDA" w:rsidP="004176D3">
      <w:pPr>
        <w:spacing w:before="0" w:after="0" w:line="240" w:lineRule="auto"/>
      </w:pPr>
      <w:r>
        <w:separator/>
      </w:r>
    </w:p>
  </w:footnote>
  <w:footnote w:type="continuationSeparator" w:id="0">
    <w:p w14:paraId="3B9D535E" w14:textId="77777777" w:rsidR="00613EDA" w:rsidRDefault="00613EDA" w:rsidP="004176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0530406"/>
      <w:docPartObj>
        <w:docPartGallery w:val="Page Numbers (Margins)"/>
        <w:docPartUnique/>
      </w:docPartObj>
    </w:sdtPr>
    <w:sdtEndPr/>
    <w:sdtContent>
      <w:p w14:paraId="34DBAEFD" w14:textId="77777777" w:rsidR="004176D3" w:rsidRDefault="00E3539F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74E75BFA" wp14:editId="6AC07C6E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1783080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50DE5" w14:textId="77777777" w:rsidR="00E3539F" w:rsidRDefault="00E3539F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E75BFA" id="Rectangle 4" o:spid="_x0000_s1026" style="position:absolute;margin-left:13.3pt;margin-top:0;width:64.5pt;height:34.15pt;z-index:25167052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" o:allowincell="f" stroked="f">
                  <v:textbox style="mso-fit-shape-to-text:t" inset="0,,0">
                    <w:txbxContent>
                      <w:p w14:paraId="46D50DE5" w14:textId="77777777" w:rsidR="00E3539F" w:rsidRDefault="00E3539F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6AD4E2F8" w14:textId="77777777" w:rsidR="004176D3" w:rsidRDefault="004176D3">
    <w:pPr>
      <w:pStyle w:val="Header"/>
    </w:pPr>
  </w:p>
  <w:p w14:paraId="041433BE" w14:textId="77777777" w:rsidR="004176D3" w:rsidRDefault="004176D3">
    <w:pPr>
      <w:pStyle w:val="Header"/>
    </w:pPr>
  </w:p>
  <w:p w14:paraId="1611A604" w14:textId="77777777" w:rsidR="004176D3" w:rsidRDefault="004176D3">
    <w:pPr>
      <w:pStyle w:val="Header"/>
    </w:pPr>
  </w:p>
  <w:p w14:paraId="3E1A9E73" w14:textId="77777777" w:rsidR="004176D3" w:rsidRDefault="004176D3">
    <w:pPr>
      <w:pStyle w:val="Header"/>
    </w:pPr>
  </w:p>
  <w:p w14:paraId="1E3D880F" w14:textId="77777777" w:rsidR="004176D3" w:rsidRDefault="004176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572767A" wp14:editId="43382373">
              <wp:simplePos x="0" y="0"/>
              <wp:positionH relativeFrom="margin">
                <wp:posOffset>-12065</wp:posOffset>
              </wp:positionH>
              <wp:positionV relativeFrom="page">
                <wp:posOffset>2162175</wp:posOffset>
              </wp:positionV>
              <wp:extent cx="1352550" cy="69786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97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7E608" w14:textId="77777777"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2522 Marshall Street NE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Minneapolis, 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MN</w:t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 55418</w:t>
                          </w:r>
                        </w:p>
                        <w:p w14:paraId="02507AAE" w14:textId="77777777"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465-8780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465-8785 fax</w:t>
                          </w:r>
                        </w:p>
                        <w:p w14:paraId="647F1A68" w14:textId="77777777"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  <w:t>www.mwmo.org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276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.95pt;margin-top:170.25pt;width:106.5pt;height:549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De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" filled="f" stroked="f">
              <v:textbox>
                <w:txbxContent>
                  <w:p w14:paraId="1547E608" w14:textId="77777777"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2522 Marshall Street NE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Minneapolis, 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t>MN</w:t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 55418</w:t>
                    </w:r>
                  </w:p>
                  <w:p w14:paraId="02507AAE" w14:textId="77777777"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465-8780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465-8785 fax</w:t>
                    </w:r>
                  </w:p>
                  <w:p w14:paraId="647F1A68" w14:textId="77777777"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  <w:t>www.mwmo.org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9264" behindDoc="1" locked="0" layoutInCell="1" allowOverlap="1" wp14:anchorId="5BB4D9CD" wp14:editId="4414844F">
          <wp:simplePos x="0" y="0"/>
          <wp:positionH relativeFrom="margin">
            <wp:align>left</wp:align>
          </wp:positionH>
          <wp:positionV relativeFrom="page">
            <wp:posOffset>624205</wp:posOffset>
          </wp:positionV>
          <wp:extent cx="1275080" cy="1504950"/>
          <wp:effectExtent l="0" t="0" r="1270" b="0"/>
          <wp:wrapNone/>
          <wp:docPr id="77" name="Picture 77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E73F1" w14:textId="77777777"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224A7AF" wp14:editId="3341CE60">
              <wp:simplePos x="0" y="0"/>
              <wp:positionH relativeFrom="column">
                <wp:posOffset>1360170</wp:posOffset>
              </wp:positionH>
              <wp:positionV relativeFrom="paragraph">
                <wp:posOffset>195580</wp:posOffset>
              </wp:positionV>
              <wp:extent cx="4224020" cy="795020"/>
              <wp:effectExtent l="0" t="0" r="508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402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C798C" w14:textId="6D2A034F" w:rsid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2522 Marshall Street NE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612-</w:t>
                          </w:r>
                          <w:r w:rsidR="0066264D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746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-</w:t>
                          </w:r>
                          <w:r w:rsidR="0066264D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4970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br/>
                            <w:t>Minneapolis, Minnesota 55418-3329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contacts@mwmo.org</w:t>
                          </w:r>
                        </w:p>
                        <w:p w14:paraId="004FE414" w14:textId="77777777" w:rsidR="00CC2A06" w:rsidRP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</w:p>
                        <w:p w14:paraId="13ED7C2E" w14:textId="77777777" w:rsidR="00CC2A06" w:rsidRPr="00CC2A06" w:rsidRDefault="00CC2A06" w:rsidP="00CC2A06">
                          <w:pPr>
                            <w:spacing w:before="0" w:after="0" w:line="260" w:lineRule="exact"/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>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4A7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07.1pt;margin-top:15.4pt;width:332.6pt;height:62.6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" stroked="f">
              <v:textbox>
                <w:txbxContent>
                  <w:p w14:paraId="567C798C" w14:textId="6D2A034F" w:rsid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2522 Marshall Street NE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612-</w:t>
                    </w:r>
                    <w:r w:rsidR="0066264D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746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-</w:t>
                    </w:r>
                    <w:r w:rsidR="0066264D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4970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br/>
                      <w:t>Minneapolis, Minnesota 55418-3329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contacts@mwmo.org</w:t>
                    </w:r>
                  </w:p>
                  <w:p w14:paraId="004FE414" w14:textId="77777777" w:rsidR="00CC2A06" w:rsidRP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</w:p>
                  <w:p w14:paraId="13ED7C2E" w14:textId="77777777" w:rsidR="00CC2A06" w:rsidRPr="00CC2A06" w:rsidRDefault="00CC2A06" w:rsidP="00CC2A06">
                    <w:pPr>
                      <w:spacing w:before="0" w:after="0" w:line="260" w:lineRule="exact"/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>mwmo.org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63360" behindDoc="1" locked="0" layoutInCell="1" allowOverlap="1" wp14:anchorId="7E96FEA1" wp14:editId="01B36AD1">
          <wp:simplePos x="0" y="0"/>
          <wp:positionH relativeFrom="column">
            <wp:posOffset>-63500</wp:posOffset>
          </wp:positionH>
          <wp:positionV relativeFrom="page">
            <wp:posOffset>648706</wp:posOffset>
          </wp:positionV>
          <wp:extent cx="1275080" cy="1504950"/>
          <wp:effectExtent l="0" t="0" r="1270" b="0"/>
          <wp:wrapNone/>
          <wp:docPr id="78" name="Picture 78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8C2D0C0" w14:textId="77777777" w:rsidR="00CC2A06" w:rsidRDefault="00CC2A06">
    <w:pPr>
      <w:pStyle w:val="Header"/>
    </w:pPr>
  </w:p>
  <w:p w14:paraId="04CF1452" w14:textId="77777777"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157F02" wp14:editId="62B65A93">
              <wp:simplePos x="0" y="0"/>
              <wp:positionH relativeFrom="column">
                <wp:posOffset>1352550</wp:posOffset>
              </wp:positionH>
              <wp:positionV relativeFrom="paragraph">
                <wp:posOffset>387350</wp:posOffset>
              </wp:positionV>
              <wp:extent cx="5200650" cy="641268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0650" cy="6412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C759D6" w14:textId="77777777" w:rsidR="00CC2A06" w:rsidRPr="00977A73" w:rsidRDefault="00977A73" w:rsidP="00CC2A06">
                          <w:pPr>
                            <w:spacing w:before="0" w:after="0" w:line="240" w:lineRule="auto"/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</w:rPr>
                          </w:pPr>
                          <w:r w:rsidRPr="00977A73"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</w:rPr>
                            <w:t>STEWARDSHIP FUND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157F02" id="_x0000_s1029" type="#_x0000_t202" style="position:absolute;margin-left:106.5pt;margin-top:30.5pt;width:409.5pt;height:50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" fillcolor="white [3201]" stroked="f" strokeweight=".5pt">
              <v:textbox>
                <w:txbxContent>
                  <w:p w14:paraId="58C759D6" w14:textId="77777777" w:rsidR="00CC2A06" w:rsidRPr="00977A73" w:rsidRDefault="00977A73" w:rsidP="00CC2A06">
                    <w:pPr>
                      <w:spacing w:before="0" w:after="0" w:line="240" w:lineRule="auto"/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</w:rPr>
                    </w:pPr>
                    <w:r w:rsidRPr="00977A73"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</w:rPr>
                      <w:t>STEWARDSHIP FUND GRANTS</w:t>
                    </w:r>
                  </w:p>
                </w:txbxContent>
              </v:textbox>
            </v:shape>
          </w:pict>
        </mc:Fallback>
      </mc:AlternateContent>
    </w:r>
  </w:p>
  <w:p w14:paraId="174B349B" w14:textId="77777777" w:rsidR="00D44B53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BDAAFF" wp14:editId="6F55BA32">
              <wp:simplePos x="0" y="0"/>
              <wp:positionH relativeFrom="column">
                <wp:posOffset>0</wp:posOffset>
              </wp:positionH>
              <wp:positionV relativeFrom="paragraph">
                <wp:posOffset>647956</wp:posOffset>
              </wp:positionV>
              <wp:extent cx="5949538" cy="0"/>
              <wp:effectExtent l="0" t="0" r="3238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53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F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A33AC"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1pt" to="468.4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" strokecolor="#008fd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8C5DB" w14:textId="77777777" w:rsidR="003F62E8" w:rsidRDefault="003F62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518A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06F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8C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3CC9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249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141D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027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A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C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E8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571F8"/>
    <w:multiLevelType w:val="hybridMultilevel"/>
    <w:tmpl w:val="2350118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09845048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CD703D"/>
    <w:multiLevelType w:val="hybridMultilevel"/>
    <w:tmpl w:val="D4FECD2A"/>
    <w:lvl w:ilvl="0" w:tplc="4ADAFD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D1289A"/>
    <w:multiLevelType w:val="multilevel"/>
    <w:tmpl w:val="34F615F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Noto Serif" w:hAnsi="Noto Serif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F9322B5"/>
    <w:multiLevelType w:val="hybridMultilevel"/>
    <w:tmpl w:val="833E67BE"/>
    <w:lvl w:ilvl="0" w:tplc="BD58945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106931"/>
    <w:multiLevelType w:val="hybridMultilevel"/>
    <w:tmpl w:val="AD26F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E375FF9"/>
    <w:multiLevelType w:val="hybridMultilevel"/>
    <w:tmpl w:val="6032FA0A"/>
    <w:lvl w:ilvl="0" w:tplc="0A0012E6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4E55E5"/>
    <w:multiLevelType w:val="hybridMultilevel"/>
    <w:tmpl w:val="FEE0734C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1F705374"/>
    <w:multiLevelType w:val="hybridMultilevel"/>
    <w:tmpl w:val="AEAE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0055D1"/>
    <w:multiLevelType w:val="hybridMultilevel"/>
    <w:tmpl w:val="FFFC0312"/>
    <w:lvl w:ilvl="0" w:tplc="9DB6CC2C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20DA7"/>
    <w:multiLevelType w:val="hybridMultilevel"/>
    <w:tmpl w:val="9D66E490"/>
    <w:lvl w:ilvl="0" w:tplc="2DB4AA6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21436A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EB6846"/>
    <w:multiLevelType w:val="hybridMultilevel"/>
    <w:tmpl w:val="3CD8B2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777C74"/>
    <w:multiLevelType w:val="hybridMultilevel"/>
    <w:tmpl w:val="77D6EB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7E7960"/>
    <w:multiLevelType w:val="hybridMultilevel"/>
    <w:tmpl w:val="B66CCA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E469AC"/>
    <w:multiLevelType w:val="hybridMultilevel"/>
    <w:tmpl w:val="83304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66E1E"/>
    <w:multiLevelType w:val="hybridMultilevel"/>
    <w:tmpl w:val="92DEC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C2156"/>
    <w:multiLevelType w:val="hybridMultilevel"/>
    <w:tmpl w:val="1B922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47091"/>
    <w:multiLevelType w:val="hybridMultilevel"/>
    <w:tmpl w:val="8F66A7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A1493"/>
    <w:multiLevelType w:val="hybridMultilevel"/>
    <w:tmpl w:val="E268479A"/>
    <w:lvl w:ilvl="0" w:tplc="4620CCF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B138EA"/>
    <w:multiLevelType w:val="hybridMultilevel"/>
    <w:tmpl w:val="60C24918"/>
    <w:lvl w:ilvl="0" w:tplc="351857B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A378B"/>
    <w:multiLevelType w:val="hybridMultilevel"/>
    <w:tmpl w:val="22928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E559FA"/>
    <w:multiLevelType w:val="hybridMultilevel"/>
    <w:tmpl w:val="C6C2BEB8"/>
    <w:lvl w:ilvl="0" w:tplc="43A6AA4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9A3261"/>
    <w:multiLevelType w:val="hybridMultilevel"/>
    <w:tmpl w:val="C8B8EF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2741DC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4C54FC"/>
    <w:multiLevelType w:val="hybridMultilevel"/>
    <w:tmpl w:val="3D58E084"/>
    <w:lvl w:ilvl="0" w:tplc="11EE4CE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834785"/>
    <w:multiLevelType w:val="hybridMultilevel"/>
    <w:tmpl w:val="A1AE1354"/>
    <w:lvl w:ilvl="0" w:tplc="921E0E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5B62B7"/>
    <w:multiLevelType w:val="hybridMultilevel"/>
    <w:tmpl w:val="B6C2B2AA"/>
    <w:lvl w:ilvl="0" w:tplc="2F483AB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2C4805"/>
    <w:multiLevelType w:val="hybridMultilevel"/>
    <w:tmpl w:val="21622608"/>
    <w:lvl w:ilvl="0" w:tplc="856AD0E4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B50A1"/>
    <w:multiLevelType w:val="hybridMultilevel"/>
    <w:tmpl w:val="FC304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90331"/>
    <w:multiLevelType w:val="hybridMultilevel"/>
    <w:tmpl w:val="51F45A06"/>
    <w:lvl w:ilvl="0" w:tplc="C0BC65BA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8C2303"/>
    <w:multiLevelType w:val="hybridMultilevel"/>
    <w:tmpl w:val="BD0CE5B2"/>
    <w:lvl w:ilvl="0" w:tplc="2620E8C2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570847"/>
    <w:multiLevelType w:val="hybridMultilevel"/>
    <w:tmpl w:val="8AF67E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89410B"/>
    <w:multiLevelType w:val="hybridMultilevel"/>
    <w:tmpl w:val="0F5C9450"/>
    <w:lvl w:ilvl="0" w:tplc="58B2F6B0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00B70"/>
    <w:multiLevelType w:val="hybridMultilevel"/>
    <w:tmpl w:val="4D80B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5020C8"/>
    <w:multiLevelType w:val="hybridMultilevel"/>
    <w:tmpl w:val="B9964B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1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4"/>
  </w:num>
  <w:num w:numId="15">
    <w:abstractNumId w:val="13"/>
  </w:num>
  <w:num w:numId="16">
    <w:abstractNumId w:val="31"/>
  </w:num>
  <w:num w:numId="17">
    <w:abstractNumId w:val="23"/>
  </w:num>
  <w:num w:numId="18">
    <w:abstractNumId w:val="22"/>
  </w:num>
  <w:num w:numId="19">
    <w:abstractNumId w:val="17"/>
  </w:num>
  <w:num w:numId="20">
    <w:abstractNumId w:val="15"/>
  </w:num>
  <w:num w:numId="21">
    <w:abstractNumId w:val="12"/>
  </w:num>
  <w:num w:numId="22">
    <w:abstractNumId w:val="18"/>
  </w:num>
  <w:num w:numId="23">
    <w:abstractNumId w:val="36"/>
  </w:num>
  <w:num w:numId="24">
    <w:abstractNumId w:val="24"/>
  </w:num>
  <w:num w:numId="25">
    <w:abstractNumId w:val="37"/>
  </w:num>
  <w:num w:numId="26">
    <w:abstractNumId w:val="45"/>
  </w:num>
  <w:num w:numId="27">
    <w:abstractNumId w:val="38"/>
  </w:num>
  <w:num w:numId="28">
    <w:abstractNumId w:val="39"/>
  </w:num>
  <w:num w:numId="29">
    <w:abstractNumId w:val="41"/>
  </w:num>
  <w:num w:numId="30">
    <w:abstractNumId w:val="40"/>
  </w:num>
  <w:num w:numId="31">
    <w:abstractNumId w:val="42"/>
  </w:num>
  <w:num w:numId="32">
    <w:abstractNumId w:val="14"/>
  </w:num>
  <w:num w:numId="33">
    <w:abstractNumId w:val="33"/>
  </w:num>
  <w:num w:numId="34">
    <w:abstractNumId w:val="32"/>
  </w:num>
  <w:num w:numId="35">
    <w:abstractNumId w:val="30"/>
  </w:num>
  <w:num w:numId="36">
    <w:abstractNumId w:val="16"/>
  </w:num>
  <w:num w:numId="37">
    <w:abstractNumId w:val="10"/>
  </w:num>
  <w:num w:numId="38">
    <w:abstractNumId w:val="29"/>
  </w:num>
  <w:num w:numId="39">
    <w:abstractNumId w:val="25"/>
  </w:num>
  <w:num w:numId="40">
    <w:abstractNumId w:val="35"/>
  </w:num>
  <w:num w:numId="41">
    <w:abstractNumId w:val="26"/>
  </w:num>
  <w:num w:numId="42">
    <w:abstractNumId w:val="43"/>
  </w:num>
  <w:num w:numId="43">
    <w:abstractNumId w:val="28"/>
  </w:num>
  <w:num w:numId="44">
    <w:abstractNumId w:val="19"/>
  </w:num>
  <w:num w:numId="45">
    <w:abstractNumId w:val="27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36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06"/>
    <w:rsid w:val="00011A55"/>
    <w:rsid w:val="00025C1E"/>
    <w:rsid w:val="00031D75"/>
    <w:rsid w:val="00046061"/>
    <w:rsid w:val="0004797F"/>
    <w:rsid w:val="00062806"/>
    <w:rsid w:val="00087E63"/>
    <w:rsid w:val="00094204"/>
    <w:rsid w:val="000A0873"/>
    <w:rsid w:val="000B772B"/>
    <w:rsid w:val="000C2F58"/>
    <w:rsid w:val="00100B1D"/>
    <w:rsid w:val="001056F8"/>
    <w:rsid w:val="00113420"/>
    <w:rsid w:val="001371B4"/>
    <w:rsid w:val="00151FB3"/>
    <w:rsid w:val="0016627B"/>
    <w:rsid w:val="001958EA"/>
    <w:rsid w:val="001C012F"/>
    <w:rsid w:val="001D230D"/>
    <w:rsid w:val="001F681C"/>
    <w:rsid w:val="00202BC9"/>
    <w:rsid w:val="00220DF3"/>
    <w:rsid w:val="00225798"/>
    <w:rsid w:val="00237F3F"/>
    <w:rsid w:val="00254B93"/>
    <w:rsid w:val="00275DEA"/>
    <w:rsid w:val="002765BF"/>
    <w:rsid w:val="0029160E"/>
    <w:rsid w:val="00295C91"/>
    <w:rsid w:val="002A0D38"/>
    <w:rsid w:val="002C1C4A"/>
    <w:rsid w:val="002C2ECD"/>
    <w:rsid w:val="002C5907"/>
    <w:rsid w:val="002D1FF2"/>
    <w:rsid w:val="00321A91"/>
    <w:rsid w:val="00323988"/>
    <w:rsid w:val="00335AF5"/>
    <w:rsid w:val="00340CF3"/>
    <w:rsid w:val="00382F61"/>
    <w:rsid w:val="00394030"/>
    <w:rsid w:val="003C0BA5"/>
    <w:rsid w:val="003E15B2"/>
    <w:rsid w:val="003F56F2"/>
    <w:rsid w:val="003F5FF9"/>
    <w:rsid w:val="003F62E8"/>
    <w:rsid w:val="003F704E"/>
    <w:rsid w:val="0041074B"/>
    <w:rsid w:val="004131E1"/>
    <w:rsid w:val="00415355"/>
    <w:rsid w:val="00415CBB"/>
    <w:rsid w:val="004176D3"/>
    <w:rsid w:val="00434183"/>
    <w:rsid w:val="00435241"/>
    <w:rsid w:val="00444DB7"/>
    <w:rsid w:val="004628CC"/>
    <w:rsid w:val="004922EA"/>
    <w:rsid w:val="004C0DDA"/>
    <w:rsid w:val="004F524D"/>
    <w:rsid w:val="0050077E"/>
    <w:rsid w:val="00506A63"/>
    <w:rsid w:val="00556711"/>
    <w:rsid w:val="00564803"/>
    <w:rsid w:val="00567FFD"/>
    <w:rsid w:val="00580771"/>
    <w:rsid w:val="005C78AA"/>
    <w:rsid w:val="005D3C6B"/>
    <w:rsid w:val="005F2F32"/>
    <w:rsid w:val="00613EDA"/>
    <w:rsid w:val="00627A8B"/>
    <w:rsid w:val="00640F22"/>
    <w:rsid w:val="00655C4F"/>
    <w:rsid w:val="0066264D"/>
    <w:rsid w:val="00671A19"/>
    <w:rsid w:val="006904EB"/>
    <w:rsid w:val="00690B8D"/>
    <w:rsid w:val="006A1E07"/>
    <w:rsid w:val="006B4B2C"/>
    <w:rsid w:val="006C0124"/>
    <w:rsid w:val="006D28B7"/>
    <w:rsid w:val="00701110"/>
    <w:rsid w:val="007069B7"/>
    <w:rsid w:val="007238AF"/>
    <w:rsid w:val="007253E2"/>
    <w:rsid w:val="007344DB"/>
    <w:rsid w:val="00736D99"/>
    <w:rsid w:val="00740EA0"/>
    <w:rsid w:val="00753FFE"/>
    <w:rsid w:val="00757D5D"/>
    <w:rsid w:val="007644DB"/>
    <w:rsid w:val="00765787"/>
    <w:rsid w:val="00780899"/>
    <w:rsid w:val="0079119A"/>
    <w:rsid w:val="007B499B"/>
    <w:rsid w:val="007C054A"/>
    <w:rsid w:val="007C370B"/>
    <w:rsid w:val="007E325D"/>
    <w:rsid w:val="00812FAE"/>
    <w:rsid w:val="00824AF3"/>
    <w:rsid w:val="00837AB8"/>
    <w:rsid w:val="00867CBD"/>
    <w:rsid w:val="00870FDA"/>
    <w:rsid w:val="00876E1C"/>
    <w:rsid w:val="00883ED8"/>
    <w:rsid w:val="008A5B02"/>
    <w:rsid w:val="008A7690"/>
    <w:rsid w:val="008B53BE"/>
    <w:rsid w:val="008C13D9"/>
    <w:rsid w:val="008C1D2A"/>
    <w:rsid w:val="008F2ED5"/>
    <w:rsid w:val="00907529"/>
    <w:rsid w:val="00920894"/>
    <w:rsid w:val="00922C3A"/>
    <w:rsid w:val="00937BEF"/>
    <w:rsid w:val="00940882"/>
    <w:rsid w:val="009435F7"/>
    <w:rsid w:val="00962B3C"/>
    <w:rsid w:val="0097494E"/>
    <w:rsid w:val="00977A73"/>
    <w:rsid w:val="0098677C"/>
    <w:rsid w:val="009A3A57"/>
    <w:rsid w:val="009B0F7C"/>
    <w:rsid w:val="009E1FD7"/>
    <w:rsid w:val="009F6532"/>
    <w:rsid w:val="00A05CED"/>
    <w:rsid w:val="00A20835"/>
    <w:rsid w:val="00A2363A"/>
    <w:rsid w:val="00A40FA9"/>
    <w:rsid w:val="00A477F1"/>
    <w:rsid w:val="00A538C7"/>
    <w:rsid w:val="00A54A66"/>
    <w:rsid w:val="00A62A79"/>
    <w:rsid w:val="00A7599E"/>
    <w:rsid w:val="00A75F8D"/>
    <w:rsid w:val="00A94650"/>
    <w:rsid w:val="00A97685"/>
    <w:rsid w:val="00AB2333"/>
    <w:rsid w:val="00AB54C0"/>
    <w:rsid w:val="00AC0979"/>
    <w:rsid w:val="00AC44BE"/>
    <w:rsid w:val="00AD011E"/>
    <w:rsid w:val="00AF498D"/>
    <w:rsid w:val="00B340B1"/>
    <w:rsid w:val="00B35049"/>
    <w:rsid w:val="00B371FE"/>
    <w:rsid w:val="00B37511"/>
    <w:rsid w:val="00B56E70"/>
    <w:rsid w:val="00B6245F"/>
    <w:rsid w:val="00B67325"/>
    <w:rsid w:val="00B76F68"/>
    <w:rsid w:val="00B92C49"/>
    <w:rsid w:val="00BB4AAC"/>
    <w:rsid w:val="00BD7521"/>
    <w:rsid w:val="00BE1CB4"/>
    <w:rsid w:val="00BE46FB"/>
    <w:rsid w:val="00C000D2"/>
    <w:rsid w:val="00C135A8"/>
    <w:rsid w:val="00C31C45"/>
    <w:rsid w:val="00C56385"/>
    <w:rsid w:val="00C5702E"/>
    <w:rsid w:val="00C70B0A"/>
    <w:rsid w:val="00C74969"/>
    <w:rsid w:val="00CA1EBA"/>
    <w:rsid w:val="00CC2A06"/>
    <w:rsid w:val="00CC453C"/>
    <w:rsid w:val="00CC49A7"/>
    <w:rsid w:val="00CE640E"/>
    <w:rsid w:val="00CF2FF0"/>
    <w:rsid w:val="00CF52F4"/>
    <w:rsid w:val="00D01EB4"/>
    <w:rsid w:val="00D2192F"/>
    <w:rsid w:val="00D31BA4"/>
    <w:rsid w:val="00D3773C"/>
    <w:rsid w:val="00D44B53"/>
    <w:rsid w:val="00D51996"/>
    <w:rsid w:val="00D739BE"/>
    <w:rsid w:val="00D770D0"/>
    <w:rsid w:val="00D8281E"/>
    <w:rsid w:val="00D909BA"/>
    <w:rsid w:val="00DA0D99"/>
    <w:rsid w:val="00DA59DE"/>
    <w:rsid w:val="00DA5B7B"/>
    <w:rsid w:val="00DB615C"/>
    <w:rsid w:val="00DD4EEF"/>
    <w:rsid w:val="00DD7EBB"/>
    <w:rsid w:val="00DE14E7"/>
    <w:rsid w:val="00DE20FE"/>
    <w:rsid w:val="00DF1B1F"/>
    <w:rsid w:val="00DF1EC7"/>
    <w:rsid w:val="00E06BC5"/>
    <w:rsid w:val="00E3539F"/>
    <w:rsid w:val="00E45858"/>
    <w:rsid w:val="00E47080"/>
    <w:rsid w:val="00EA2BD1"/>
    <w:rsid w:val="00EB00E7"/>
    <w:rsid w:val="00EB68DD"/>
    <w:rsid w:val="00EC3E84"/>
    <w:rsid w:val="00EC50DC"/>
    <w:rsid w:val="00ED1B73"/>
    <w:rsid w:val="00EE0B98"/>
    <w:rsid w:val="00F01881"/>
    <w:rsid w:val="00F04518"/>
    <w:rsid w:val="00F257E0"/>
    <w:rsid w:val="00F268EE"/>
    <w:rsid w:val="00F302D1"/>
    <w:rsid w:val="00F326BF"/>
    <w:rsid w:val="00F436C2"/>
    <w:rsid w:val="00F4528D"/>
    <w:rsid w:val="00F81CD2"/>
    <w:rsid w:val="00F82955"/>
    <w:rsid w:val="00F83383"/>
    <w:rsid w:val="00F87084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0C52A694"/>
  <w15:docId w15:val="{DE3D12E2-41FF-4A94-AD2B-66835933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40" w:lineRule="exact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8C7"/>
    <w:pPr>
      <w:spacing w:before="360" w:after="240" w:line="300" w:lineRule="exact"/>
      <w:ind w:left="0" w:firstLine="0"/>
    </w:pPr>
    <w:rPr>
      <w:rFonts w:ascii="Noto Serif" w:hAnsi="Noto Serif"/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A20835"/>
    <w:pPr>
      <w:keepNext/>
      <w:keepLines/>
      <w:spacing w:line="240" w:lineRule="auto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7E325D"/>
    <w:pPr>
      <w:keepNext/>
      <w:keepLines/>
      <w:spacing w:before="380" w:after="120" w:line="240" w:lineRule="auto"/>
      <w:outlineLvl w:val="1"/>
    </w:pPr>
    <w:rPr>
      <w:rFonts w:ascii="Open Sans" w:eastAsiaTheme="majorEastAsia" w:hAnsi="Open Sans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770D0"/>
    <w:pPr>
      <w:keepNext/>
      <w:keepLines/>
      <w:spacing w:before="240" w:after="120" w:line="420" w:lineRule="exact"/>
      <w:outlineLvl w:val="2"/>
    </w:pPr>
    <w:rPr>
      <w:rFonts w:ascii="Open Sans" w:eastAsiaTheme="majorEastAsia" w:hAnsi="Open Sans" w:cstheme="majorBidi"/>
      <w:b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371FE"/>
    <w:pPr>
      <w:keepNext/>
      <w:keepLines/>
      <w:spacing w:before="300" w:after="120" w:line="240" w:lineRule="auto"/>
      <w:outlineLvl w:val="3"/>
    </w:pPr>
    <w:rPr>
      <w:rFonts w:ascii="Open Sans SemiBold" w:eastAsiaTheme="majorEastAsia" w:hAnsi="Open Sans SemiBold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F19D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2E74B5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C0DDA"/>
    <w:rPr>
      <w:rFonts w:ascii="Open Sans" w:eastAsiaTheme="majorEastAsia" w:hAnsi="Open Sans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7E325D"/>
    <w:rPr>
      <w:rFonts w:ascii="Open Sans" w:eastAsiaTheme="majorEastAsia" w:hAnsi="Open Sans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D770D0"/>
    <w:rPr>
      <w:rFonts w:ascii="Open Sans" w:eastAsiaTheme="majorEastAsia" w:hAnsi="Open Sans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371FE"/>
    <w:rPr>
      <w:rFonts w:ascii="Open Sans SemiBold" w:eastAsiaTheme="majorEastAsia" w:hAnsi="Open Sans SemiBold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D3"/>
    <w:rPr>
      <w:rFonts w:ascii="Open Sans" w:eastAsiaTheme="majorEastAsia" w:hAnsi="Open San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1F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D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4528D"/>
    <w:pPr>
      <w:spacing w:line="240" w:lineRule="auto"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D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F4"/>
    <w:pPr>
      <w:numPr>
        <w:ilvl w:val="1"/>
      </w:numPr>
      <w:spacing w:after="600"/>
      <w:jc w:val="center"/>
    </w:pPr>
    <w:rPr>
      <w:rFonts w:ascii="Open Sans" w:eastAsiaTheme="minorEastAsia" w:hAnsi="Open Sans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F4"/>
    <w:rPr>
      <w:rFonts w:ascii="Open Sans" w:eastAsiaTheme="minorEastAsia" w:hAnsi="Open Sans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B92C49"/>
    <w:rPr>
      <w:rFonts w:ascii="Noto Serif" w:hAnsi="Noto Serif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qFormat/>
    <w:rsid w:val="00B92C49"/>
    <w:rPr>
      <w:rFonts w:ascii="Noto Serif" w:hAnsi="Noto Serif"/>
      <w:b/>
      <w:i/>
      <w:iCs/>
      <w:sz w:val="20"/>
    </w:rPr>
  </w:style>
  <w:style w:type="character" w:styleId="IntenseEmphasis">
    <w:name w:val="Intense Emphasis"/>
    <w:basedOn w:val="DefaultParagraphFont"/>
    <w:uiPriority w:val="21"/>
    <w:semiHidden/>
    <w:qFormat/>
    <w:rsid w:val="00CF52F4"/>
    <w:rPr>
      <w:rFonts w:ascii="Noto Serif" w:hAnsi="Noto Serif"/>
      <w:b/>
      <w:i/>
      <w:iCs/>
      <w:color w:val="008FD4"/>
      <w:sz w:val="20"/>
    </w:rPr>
  </w:style>
  <w:style w:type="character" w:styleId="Strong">
    <w:name w:val="Strong"/>
    <w:basedOn w:val="DefaultParagraphFont"/>
    <w:uiPriority w:val="22"/>
    <w:semiHidden/>
    <w:qFormat/>
    <w:rPr>
      <w:b/>
      <w:bCs/>
    </w:rPr>
  </w:style>
  <w:style w:type="paragraph" w:styleId="Quote">
    <w:name w:val="Quote"/>
    <w:basedOn w:val="Normal"/>
    <w:link w:val="QuoteChar"/>
    <w:uiPriority w:val="29"/>
    <w:qFormat/>
    <w:rsid w:val="0041074B"/>
    <w:pPr>
      <w:spacing w:before="540" w:after="360" w:line="312" w:lineRule="auto"/>
      <w:ind w:left="720" w:right="720"/>
      <w:contextualSpacing/>
      <w:jc w:val="both"/>
    </w:pPr>
    <w:rPr>
      <w:i/>
      <w:iCs/>
      <w:color w:val="008FD4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1074B"/>
    <w:rPr>
      <w:rFonts w:ascii="Noto Serif" w:hAnsi="Noto Serif"/>
      <w:i/>
      <w:iCs/>
      <w:color w:val="008FD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0894"/>
    <w:pPr>
      <w:pBdr>
        <w:top w:val="single" w:sz="4" w:space="10" w:color="5B9BD5" w:themeColor="accent1"/>
        <w:bottom w:val="single" w:sz="4" w:space="10" w:color="5B9BD5" w:themeColor="accent1"/>
      </w:pBdr>
      <w:spacing w:after="360"/>
      <w:ind w:left="864" w:right="864"/>
      <w:jc w:val="center"/>
    </w:pPr>
    <w:rPr>
      <w:rFonts w:ascii="Open Sans" w:hAnsi="Open Sans"/>
      <w:i/>
      <w:iCs/>
      <w:color w:val="008FD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0B8D"/>
    <w:rPr>
      <w:rFonts w:ascii="Open Sans" w:hAnsi="Open Sans"/>
      <w:i/>
      <w:iCs/>
      <w:color w:val="008FD4"/>
      <w:sz w:val="20"/>
    </w:rPr>
  </w:style>
  <w:style w:type="character" w:styleId="SubtleReference">
    <w:name w:val="Subtle Reference"/>
    <w:basedOn w:val="DefaultParagraphFont"/>
    <w:uiPriority w:val="31"/>
    <w:semiHidden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nhideWhenUsed/>
    <w:rsid w:val="006A1E07"/>
    <w:rPr>
      <w:color w:val="55A874"/>
      <w:u w:val="none"/>
    </w:rPr>
  </w:style>
  <w:style w:type="character" w:styleId="FollowedHyperlink">
    <w:name w:val="FollowedHyperlink"/>
    <w:basedOn w:val="DefaultParagraphFont"/>
    <w:uiPriority w:val="99"/>
    <w:unhideWhenUsed/>
    <w:rsid w:val="00434183"/>
    <w:rPr>
      <w:color w:val="55A874"/>
      <w:u w:val="single"/>
    </w:rPr>
  </w:style>
  <w:style w:type="paragraph" w:styleId="Caption">
    <w:name w:val="caption"/>
    <w:basedOn w:val="Normal"/>
    <w:next w:val="Normal"/>
    <w:uiPriority w:val="35"/>
    <w:qFormat/>
    <w:rsid w:val="00F326BF"/>
    <w:pPr>
      <w:spacing w:before="120" w:after="360" w:line="240" w:lineRule="auto"/>
      <w:contextualSpacing/>
    </w:pPr>
    <w:rPr>
      <w:rFonts w:ascii="Open Sans" w:hAnsi="Open Sans"/>
      <w:iCs/>
      <w:szCs w:val="18"/>
    </w:rPr>
  </w:style>
  <w:style w:type="paragraph" w:customStyle="1" w:styleId="NumberedList">
    <w:name w:val="Numbered List"/>
    <w:basedOn w:val="ListParagraph"/>
    <w:next w:val="Normal"/>
    <w:qFormat/>
    <w:rsid w:val="00AC44BE"/>
    <w:pPr>
      <w:numPr>
        <w:numId w:val="15"/>
      </w:numPr>
      <w:spacing w:after="160"/>
      <w:contextualSpacing w:val="0"/>
    </w:pPr>
  </w:style>
  <w:style w:type="paragraph" w:customStyle="1" w:styleId="BulletedList">
    <w:name w:val="Bulleted List"/>
    <w:basedOn w:val="Normal"/>
    <w:next w:val="Normal"/>
    <w:uiPriority w:val="1"/>
    <w:qFormat/>
    <w:rsid w:val="00D44B53"/>
    <w:pPr>
      <w:numPr>
        <w:numId w:val="21"/>
      </w:numPr>
      <w:spacing w:before="240" w:after="160"/>
    </w:pPr>
  </w:style>
  <w:style w:type="paragraph" w:styleId="NoSpacing">
    <w:name w:val="No Spacing"/>
    <w:aliases w:val="List Style"/>
    <w:uiPriority w:val="1"/>
    <w:qFormat/>
    <w:rsid w:val="006A1E07"/>
    <w:pPr>
      <w:spacing w:after="160" w:line="300" w:lineRule="exact"/>
      <w:ind w:left="0" w:firstLine="0"/>
    </w:pPr>
    <w:rPr>
      <w:rFonts w:ascii="Noto Serif" w:hAnsi="Noto Serif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15B2"/>
    <w:pPr>
      <w:spacing w:after="12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15B2"/>
    <w:pPr>
      <w:spacing w:after="100"/>
    </w:pPr>
    <w:rPr>
      <w:rFonts w:ascii="Open Sans" w:hAnsi="Open Sans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E15B2"/>
    <w:pPr>
      <w:spacing w:after="100"/>
      <w:ind w:left="288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D4EEF"/>
    <w:pPr>
      <w:spacing w:after="100"/>
      <w:ind w:left="576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A1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E07"/>
    <w:pPr>
      <w:spacing w:after="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E07"/>
    <w:rPr>
      <w:rFonts w:ascii="Garamond" w:eastAsia="Times New Roman" w:hAnsi="Garamond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07"/>
    <w:rPr>
      <w:rFonts w:ascii="Segoe UI" w:hAnsi="Segoe UI" w:cs="Segoe UI"/>
      <w:sz w:val="18"/>
      <w:szCs w:val="18"/>
    </w:rPr>
  </w:style>
  <w:style w:type="table" w:styleId="TableGrid">
    <w:name w:val="Table Grid"/>
    <w:aliases w:val="MWMO Table"/>
    <w:basedOn w:val="TableNormal"/>
    <w:uiPriority w:val="39"/>
    <w:rsid w:val="004F524D"/>
    <w:pPr>
      <w:spacing w:after="0" w:line="240" w:lineRule="auto"/>
    </w:pPr>
    <w:rPr>
      <w:rFonts w:ascii="Noto Serif" w:hAnsi="Noto Serif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44" w:type="dxa"/>
        <w:left w:w="144" w:type="dxa"/>
        <w:bottom w:w="144" w:type="dxa"/>
        <w:right w:w="144" w:type="dxa"/>
      </w:tblCellMar>
    </w:tblPr>
    <w:tcPr>
      <w:shd w:val="clear" w:color="auto" w:fill="E7E6E6" w:themeFill="background2"/>
    </w:tcPr>
    <w:tblStylePr w:type="firstRow">
      <w:rPr>
        <w:rFonts w:ascii="Open Sans" w:hAnsi="Open Sans"/>
        <w:b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idebarH1">
    <w:name w:val="Sidebar H1"/>
    <w:basedOn w:val="Heading5"/>
    <w:link w:val="SidebarH1Char"/>
    <w:uiPriority w:val="38"/>
    <w:qFormat/>
    <w:rsid w:val="00CF52F4"/>
    <w:pPr>
      <w:spacing w:before="480" w:after="120" w:line="240" w:lineRule="auto"/>
      <w:contextualSpacing/>
    </w:pPr>
    <w:rPr>
      <w:b/>
      <w:color w:val="008FD4"/>
      <w:sz w:val="28"/>
    </w:rPr>
  </w:style>
  <w:style w:type="character" w:customStyle="1" w:styleId="SidebarH1Char">
    <w:name w:val="Sidebar H1 Char"/>
    <w:basedOn w:val="Heading5Char"/>
    <w:link w:val="SidebarH1"/>
    <w:uiPriority w:val="38"/>
    <w:rsid w:val="0041074B"/>
    <w:rPr>
      <w:rFonts w:ascii="Open Sans" w:eastAsiaTheme="majorEastAsia" w:hAnsi="Open Sans" w:cstheme="majorBidi"/>
      <w:b/>
      <w:color w:val="008FD4"/>
      <w:sz w:val="28"/>
    </w:rPr>
  </w:style>
  <w:style w:type="paragraph" w:customStyle="1" w:styleId="SidebarH2">
    <w:name w:val="Sidebar H2"/>
    <w:basedOn w:val="Heading6"/>
    <w:uiPriority w:val="38"/>
    <w:qFormat/>
    <w:rsid w:val="0041074B"/>
    <w:pPr>
      <w:spacing w:before="360" w:after="120" w:line="240" w:lineRule="auto"/>
      <w:contextualSpacing/>
    </w:pPr>
    <w:rPr>
      <w:rFonts w:ascii="Open Sans" w:hAnsi="Open Sans"/>
      <w:b/>
      <w:color w:val="008FD4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CE640E"/>
    <w:pPr>
      <w:spacing w:after="0"/>
    </w:pPr>
    <w:rPr>
      <w:rFonts w:ascii="Open Sans" w:hAnsi="Open Sans"/>
    </w:rPr>
  </w:style>
  <w:style w:type="table" w:customStyle="1" w:styleId="TableGridLight1">
    <w:name w:val="Table Grid Light1"/>
    <w:basedOn w:val="TableNormal"/>
    <w:uiPriority w:val="40"/>
    <w:rsid w:val="004F5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4EEF"/>
    <w:pPr>
      <w:spacing w:after="100"/>
      <w:ind w:left="864"/>
    </w:pPr>
    <w:rPr>
      <w:sz w:val="22"/>
    </w:rPr>
  </w:style>
  <w:style w:type="table" w:customStyle="1" w:styleId="MWMODefaultTableStyle">
    <w:name w:val="MWMO Default Table Style"/>
    <w:basedOn w:val="TableNormal"/>
    <w:uiPriority w:val="99"/>
    <w:rsid w:val="000A0873"/>
    <w:pPr>
      <w:spacing w:after="0" w:line="240" w:lineRule="auto"/>
      <w:ind w:left="0" w:firstLine="0"/>
    </w:pPr>
    <w:tblPr/>
    <w:tcPr>
      <w:shd w:val="clear" w:color="auto" w:fill="auto"/>
    </w:tcPr>
    <w:tblStylePr w:type="firstRow">
      <w:tblPr/>
      <w:tcPr>
        <w:tcBorders>
          <w:top w:val="nil"/>
        </w:tcBorders>
        <w:shd w:val="clear" w:color="auto" w:fill="auto"/>
      </w:tcPr>
    </w:tblStylePr>
  </w:style>
  <w:style w:type="table" w:customStyle="1" w:styleId="ListTable6Colorful1">
    <w:name w:val="List Table 6 Colorful1"/>
    <w:basedOn w:val="TableNormal"/>
    <w:uiPriority w:val="51"/>
    <w:rsid w:val="000A08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Heading">
    <w:name w:val="Table Heading"/>
    <w:basedOn w:val="Caption"/>
    <w:uiPriority w:val="36"/>
    <w:qFormat/>
    <w:rsid w:val="00F326BF"/>
    <w:pPr>
      <w:spacing w:before="480" w:after="120"/>
    </w:pPr>
  </w:style>
  <w:style w:type="paragraph" w:styleId="Header">
    <w:name w:val="header"/>
    <w:basedOn w:val="Normal"/>
    <w:link w:val="Head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D3"/>
    <w:rPr>
      <w:rFonts w:ascii="Noto Serif" w:hAnsi="Noto Serif"/>
      <w:sz w:val="20"/>
    </w:rPr>
  </w:style>
  <w:style w:type="paragraph" w:styleId="Footer">
    <w:name w:val="footer"/>
    <w:basedOn w:val="Normal"/>
    <w:link w:val="Foot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D3"/>
    <w:rPr>
      <w:rFonts w:ascii="Noto Serif" w:hAnsi="Noto Serif"/>
      <w:sz w:val="20"/>
    </w:rPr>
  </w:style>
  <w:style w:type="character" w:styleId="PlaceholderText">
    <w:name w:val="Placeholder Text"/>
    <w:basedOn w:val="DefaultParagraphFont"/>
    <w:uiPriority w:val="99"/>
    <w:semiHidden/>
    <w:rsid w:val="00062806"/>
    <w:rPr>
      <w:color w:val="808080"/>
    </w:rPr>
  </w:style>
  <w:style w:type="character" w:customStyle="1" w:styleId="Style1">
    <w:name w:val="Style1"/>
    <w:basedOn w:val="DefaultParagraphFont"/>
    <w:uiPriority w:val="1"/>
    <w:rsid w:val="00CC453C"/>
    <w:rPr>
      <w:u w:val="single"/>
    </w:rPr>
  </w:style>
  <w:style w:type="character" w:customStyle="1" w:styleId="Style2">
    <w:name w:val="Style2"/>
    <w:basedOn w:val="DefaultParagraphFont"/>
    <w:uiPriority w:val="1"/>
    <w:rsid w:val="00CC453C"/>
    <w:rPr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511"/>
    <w:pPr>
      <w:spacing w:after="240"/>
    </w:pPr>
    <w:rPr>
      <w:rFonts w:ascii="Noto Serif" w:eastAsiaTheme="minorHAnsi" w:hAnsi="Noto Serif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511"/>
    <w:rPr>
      <w:rFonts w:ascii="Noto Serif" w:eastAsia="Times New Roman" w:hAnsi="Noto Serif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wmo.org/learn/find-your-watershed/" TargetMode="External"/><Relationship Id="rId18" Type="http://schemas.openxmlformats.org/officeDocument/2006/relationships/hyperlink" Target="mailto:tschmitz@mwmo.org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mwmo.org/grants/stewardship-fund-grants/eligibilit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mwmo.org/learn/find-your-watershed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mwmo.org/grants/stewardship-fund-grants/eligibility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mwmo.org/grants/stewardship-fund-grants/eligibility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mwmo.org/grants/stewardship-fund-grants/eligibility/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unications\Graphic%20Standards\Templates\Word%20(2016)\Memo%20(2016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EF7EA03F284DA4ABFEFBFDAFF4E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F28A0-ECD8-43F8-B268-A6ACE3E47F15}"/>
      </w:docPartPr>
      <w:docPartBody>
        <w:p w:rsidR="00B77614" w:rsidRDefault="00CC6B48" w:rsidP="00CC6B48">
          <w:pPr>
            <w:pStyle w:val="B0EF7EA03F284DA4ABFEFBFDAFF4E0FF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AA1AAA0D087A4BBFB23513DE8B010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44E08-01D2-4E1A-B788-20569EDAE6E2}"/>
      </w:docPartPr>
      <w:docPartBody>
        <w:p w:rsidR="00B77614" w:rsidRDefault="00CC6B48" w:rsidP="00CC6B48">
          <w:pPr>
            <w:pStyle w:val="AA1AAA0D087A4BBFB23513DE8B0102C9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B8F06241A0A1406CBE68B9FC7496E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5B8C4-EC30-433D-AF68-4334DF16F65F}"/>
      </w:docPartPr>
      <w:docPartBody>
        <w:p w:rsidR="00B77614" w:rsidRDefault="00CC6B48" w:rsidP="00CC6B48">
          <w:pPr>
            <w:pStyle w:val="B8F06241A0A1406CBE68B9FC7496EBCE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E2408CC9FE494262A434ABA8CDF83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FE3ED-3E30-4191-837C-A6405E74365D}"/>
      </w:docPartPr>
      <w:docPartBody>
        <w:p w:rsidR="00B77614" w:rsidRDefault="00CC6B48" w:rsidP="00CC6B48">
          <w:pPr>
            <w:pStyle w:val="E2408CC9FE494262A434ABA8CDF83367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D72E929CF3E84658916F6DF4CE132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E1781-A17B-4CA6-8294-88BFA9913352}"/>
      </w:docPartPr>
      <w:docPartBody>
        <w:p w:rsidR="00B77614" w:rsidRDefault="00CC6B48" w:rsidP="00CC6B48">
          <w:pPr>
            <w:pStyle w:val="D72E929CF3E84658916F6DF4CE132DD6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B41BDFDEA21D498AA62DB12D02F2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4A83E-D03C-45EB-A863-57D4EBADD765}"/>
      </w:docPartPr>
      <w:docPartBody>
        <w:p w:rsidR="00B77614" w:rsidRDefault="00CC6B48" w:rsidP="00CC6B48">
          <w:pPr>
            <w:pStyle w:val="B41BDFDEA21D498AA62DB12D02F27845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863C5BD99E7A40FCA71A1BD9D5F57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BEB0A-60D8-4087-99B6-06BDFBE72F64}"/>
      </w:docPartPr>
      <w:docPartBody>
        <w:p w:rsidR="00B77614" w:rsidRDefault="00CC6B48" w:rsidP="00CC6B48">
          <w:pPr>
            <w:pStyle w:val="863C5BD99E7A40FCA71A1BD9D5F57010"/>
          </w:pPr>
          <w:r w:rsidRPr="00F978D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B48"/>
    <w:rsid w:val="00B77614"/>
    <w:rsid w:val="00CC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6B48"/>
    <w:rPr>
      <w:color w:val="808080"/>
    </w:rPr>
  </w:style>
  <w:style w:type="paragraph" w:customStyle="1" w:styleId="B0EF7EA03F284DA4ABFEFBFDAFF4E0FF">
    <w:name w:val="B0EF7EA03F284DA4ABFEFBFDAFF4E0FF"/>
    <w:rsid w:val="00CC6B48"/>
  </w:style>
  <w:style w:type="paragraph" w:customStyle="1" w:styleId="AA1AAA0D087A4BBFB23513DE8B0102C9">
    <w:name w:val="AA1AAA0D087A4BBFB23513DE8B0102C9"/>
    <w:rsid w:val="00CC6B48"/>
  </w:style>
  <w:style w:type="paragraph" w:customStyle="1" w:styleId="B8F06241A0A1406CBE68B9FC7496EBCE">
    <w:name w:val="B8F06241A0A1406CBE68B9FC7496EBCE"/>
    <w:rsid w:val="00CC6B48"/>
  </w:style>
  <w:style w:type="paragraph" w:customStyle="1" w:styleId="E2408CC9FE494262A434ABA8CDF83367">
    <w:name w:val="E2408CC9FE494262A434ABA8CDF83367"/>
    <w:rsid w:val="00CC6B48"/>
  </w:style>
  <w:style w:type="paragraph" w:customStyle="1" w:styleId="D72E929CF3E84658916F6DF4CE132DD6">
    <w:name w:val="D72E929CF3E84658916F6DF4CE132DD6"/>
    <w:rsid w:val="00CC6B48"/>
  </w:style>
  <w:style w:type="paragraph" w:customStyle="1" w:styleId="B41BDFDEA21D498AA62DB12D02F27845">
    <w:name w:val="B41BDFDEA21D498AA62DB12D02F27845"/>
    <w:rsid w:val="00CC6B48"/>
  </w:style>
  <w:style w:type="paragraph" w:customStyle="1" w:styleId="863C5BD99E7A40FCA71A1BD9D5F57010">
    <w:name w:val="863C5BD99E7A40FCA71A1BD9D5F57010"/>
    <w:rsid w:val="00CC6B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1E0940-4E69-4966-873B-72B5A2D5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(2016)</Template>
  <TotalTime>0</TotalTime>
  <Pages>5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MWMO Mini Grant Pre-Application</vt:lpstr>
    </vt:vector>
  </TitlesOfParts>
  <Company/>
  <LinksUpToDate>false</LinksUpToDate>
  <CharactersWithSpaces>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MWMO Mini Grant Application</dc:title>
  <dc:subject>grants</dc:subject>
  <dc:creator>Nick Busse</dc:creator>
  <cp:keywords>MWMO</cp:keywords>
  <dc:description/>
  <cp:lastModifiedBy>Nick Busse</cp:lastModifiedBy>
  <cp:revision>2</cp:revision>
  <cp:lastPrinted>2018-12-26T17:13:00Z</cp:lastPrinted>
  <dcterms:created xsi:type="dcterms:W3CDTF">2019-01-08T14:25:00Z</dcterms:created>
  <dcterms:modified xsi:type="dcterms:W3CDTF">2019-01-08T14:25:00Z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