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2E8" w:rsidRDefault="003F62E8" w:rsidP="006A7B09">
      <w:pPr>
        <w:pStyle w:val="Heading2"/>
        <w:sectPr w:rsidR="003F62E8" w:rsidSect="003F62E8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9166BD" w:rsidRPr="00025C29" w:rsidRDefault="009166BD" w:rsidP="00025C29">
      <w:pPr>
        <w:pStyle w:val="Heading1"/>
      </w:pPr>
      <w:r w:rsidRPr="00025C29">
        <w:t>Planning Grant Application</w:t>
      </w:r>
    </w:p>
    <w:p w:rsidR="009166BD" w:rsidRDefault="009166BD" w:rsidP="009166BD">
      <w:pPr>
        <w:spacing w:before="240" w:line="320" w:lineRule="exact"/>
        <w:rPr>
          <w:b/>
        </w:rPr>
      </w:pPr>
      <w:r w:rsidRPr="006A7B09">
        <w:rPr>
          <w:rStyle w:val="Heading2Char"/>
        </w:rPr>
        <w:t>Date of Application</w:t>
      </w:r>
      <w:r w:rsidRPr="006A7B09">
        <w:rPr>
          <w:rStyle w:val="Heading4Char"/>
        </w:rPr>
        <w:t>:</w:t>
      </w:r>
      <w:r>
        <w:rPr>
          <w:b/>
        </w:rPr>
        <w:t xml:space="preserve"> </w:t>
      </w:r>
      <w:sdt>
        <w:sdtPr>
          <w:alias w:val="Date"/>
          <w:tag w:val="Date"/>
          <w:id w:val="777445762"/>
          <w:placeholder>
            <w:docPart w:val="339EC9842E7947009DE0456CA3A04CEF"/>
          </w:placeholder>
          <w:showingPlcHdr/>
        </w:sdtPr>
        <w:sdtEndPr/>
        <w:sdtContent>
          <w:r w:rsidR="006A7B09" w:rsidRPr="00CC453C">
            <w:rPr>
              <w:rStyle w:val="PlaceholderText"/>
            </w:rPr>
            <w:t>Click here to enter text.</w:t>
          </w:r>
        </w:sdtContent>
      </w:sdt>
    </w:p>
    <w:p w:rsidR="009166BD" w:rsidRPr="00CE4854" w:rsidRDefault="009166BD" w:rsidP="009166BD">
      <w:pPr>
        <w:spacing w:before="240" w:line="320" w:lineRule="exact"/>
      </w:pPr>
      <w:r w:rsidRPr="006A7B09">
        <w:rPr>
          <w:rStyle w:val="Heading2Char"/>
        </w:rPr>
        <w:t>Project Name:</w:t>
      </w:r>
      <w:r>
        <w:t xml:space="preserve"> </w:t>
      </w:r>
      <w:sdt>
        <w:sdtPr>
          <w:alias w:val="Date"/>
          <w:tag w:val="Date"/>
          <w:id w:val="125354205"/>
          <w:placeholder>
            <w:docPart w:val="B6E67666F725431A89CEB87B70D04F1D"/>
          </w:placeholder>
          <w:showingPlcHdr/>
        </w:sdtPr>
        <w:sdtEndPr/>
        <w:sdtContent>
          <w:r w:rsidR="006A7B09" w:rsidRPr="00CC453C">
            <w:rPr>
              <w:rStyle w:val="PlaceholderText"/>
            </w:rPr>
            <w:t>Click here to enter text.</w:t>
          </w:r>
        </w:sdtContent>
      </w:sdt>
    </w:p>
    <w:p w:rsidR="00AB5BFB" w:rsidRPr="00132E8E" w:rsidRDefault="008F01E8" w:rsidP="00132E8E">
      <w:pPr>
        <w:pStyle w:val="NoSpacing"/>
        <w:spacing w:after="0"/>
      </w:pPr>
      <w:r w:rsidRPr="00062806">
        <w:rPr>
          <w:b/>
        </w:rPr>
        <w:t>Is your project inside the MWMO boundaries</w:t>
      </w:r>
      <w:r w:rsidR="0033382B">
        <w:rPr>
          <w:b/>
        </w:rPr>
        <w:t xml:space="preserve"> </w:t>
      </w:r>
      <w:r w:rsidR="0033382B" w:rsidRPr="0033382B">
        <w:t>(</w:t>
      </w:r>
      <w:hyperlink r:id="rId13" w:history="1">
        <w:r w:rsidR="00F72F46" w:rsidRPr="00D14E9E">
          <w:rPr>
            <w:rStyle w:val="Hyperlink"/>
          </w:rPr>
          <w:t>http://mwmo.org/learn/find-your-watershed/</w:t>
        </w:r>
      </w:hyperlink>
      <w:r w:rsidR="0033382B" w:rsidRPr="0033382B">
        <w:rPr>
          <w:rStyle w:val="Hyperlink"/>
          <w:rFonts w:cs="Noto Serif"/>
          <w:color w:val="auto"/>
        </w:rPr>
        <w:t>)</w:t>
      </w:r>
      <w:r w:rsidRPr="0033382B">
        <w:rPr>
          <w:b/>
        </w:rPr>
        <w:t xml:space="preserve">? </w:t>
      </w:r>
      <w:r>
        <w:tab/>
      </w:r>
      <w:sdt>
        <w:sdtPr>
          <w:id w:val="162368684"/>
          <w15:color w:val="008FD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Yes</w:t>
      </w:r>
      <w:r>
        <w:tab/>
      </w:r>
      <w:sdt>
        <w:sdtPr>
          <w:id w:val="334425322"/>
          <w15:color w:val="008FD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 </w:t>
      </w:r>
      <w:r>
        <w:br/>
      </w:r>
    </w:p>
    <w:p w:rsidR="008F01E8" w:rsidRDefault="008F01E8" w:rsidP="0033382B">
      <w:pPr>
        <w:pStyle w:val="NumberedList"/>
        <w:numPr>
          <w:ilvl w:val="0"/>
          <w:numId w:val="0"/>
        </w:numPr>
        <w:spacing w:before="0"/>
      </w:pPr>
      <w:r w:rsidRPr="00CC453C">
        <w:rPr>
          <w:b/>
        </w:rPr>
        <w:t>Are you one of the following eligible applicants?</w:t>
      </w:r>
      <w:r>
        <w:tab/>
      </w:r>
      <w:sdt>
        <w:sdtPr>
          <w:id w:val="1022817520"/>
          <w15:color w:val="008FD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Yes</w:t>
      </w:r>
      <w:r>
        <w:tab/>
      </w:r>
      <w:sdt>
        <w:sdtPr>
          <w:id w:val="328489752"/>
          <w15:color w:val="008FD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</w:t>
      </w:r>
    </w:p>
    <w:p w:rsidR="008F01E8" w:rsidRDefault="008F01E8" w:rsidP="008F01E8">
      <w:pPr>
        <w:pStyle w:val="ListParagraph"/>
        <w:numPr>
          <w:ilvl w:val="0"/>
          <w:numId w:val="24"/>
        </w:numPr>
        <w:spacing w:before="0" w:after="0"/>
      </w:pPr>
      <w:r>
        <w:t>Nonprofit organization</w:t>
      </w:r>
    </w:p>
    <w:p w:rsidR="008F01E8" w:rsidRDefault="008F01E8" w:rsidP="008F01E8">
      <w:pPr>
        <w:pStyle w:val="ListParagraph"/>
        <w:numPr>
          <w:ilvl w:val="0"/>
          <w:numId w:val="24"/>
        </w:numPr>
        <w:spacing w:before="0" w:after="0"/>
      </w:pPr>
      <w:r>
        <w:t>Recognized neighborhood group</w:t>
      </w:r>
    </w:p>
    <w:p w:rsidR="008F01E8" w:rsidRDefault="008F01E8" w:rsidP="008F01E8">
      <w:pPr>
        <w:pStyle w:val="ListParagraph"/>
        <w:numPr>
          <w:ilvl w:val="0"/>
          <w:numId w:val="24"/>
        </w:numPr>
        <w:spacing w:before="0" w:after="0"/>
      </w:pPr>
      <w:r>
        <w:t>Business or professional association</w:t>
      </w:r>
    </w:p>
    <w:p w:rsidR="008F01E8" w:rsidRDefault="008F01E8" w:rsidP="008F01E8">
      <w:pPr>
        <w:pStyle w:val="ListParagraph"/>
        <w:numPr>
          <w:ilvl w:val="0"/>
          <w:numId w:val="24"/>
        </w:numPr>
        <w:spacing w:before="0" w:after="0"/>
      </w:pPr>
      <w:r>
        <w:t>School</w:t>
      </w:r>
    </w:p>
    <w:p w:rsidR="008F01E8" w:rsidRDefault="008F01E8" w:rsidP="008F01E8">
      <w:pPr>
        <w:pStyle w:val="ListParagraph"/>
        <w:numPr>
          <w:ilvl w:val="0"/>
          <w:numId w:val="24"/>
        </w:numPr>
        <w:spacing w:before="0" w:after="0"/>
      </w:pPr>
      <w:r>
        <w:t>Local government agency</w:t>
      </w:r>
    </w:p>
    <w:p w:rsidR="008F01E8" w:rsidRDefault="008F01E8" w:rsidP="008F01E8">
      <w:pPr>
        <w:pStyle w:val="ListParagraph"/>
        <w:numPr>
          <w:ilvl w:val="0"/>
          <w:numId w:val="24"/>
        </w:numPr>
        <w:spacing w:before="0" w:after="0"/>
      </w:pPr>
      <w:r>
        <w:t xml:space="preserve">Other (please describe): </w:t>
      </w:r>
    </w:p>
    <w:p w:rsidR="008F01E8" w:rsidRDefault="008F01E8" w:rsidP="008F01E8">
      <w:pPr>
        <w:spacing w:before="0" w:after="0"/>
        <w:rPr>
          <w:rStyle w:val="SubtleEmphasis"/>
        </w:rPr>
      </w:pPr>
    </w:p>
    <w:p w:rsidR="008F01E8" w:rsidRDefault="008F01E8" w:rsidP="008F01E8">
      <w:pPr>
        <w:spacing w:before="0" w:after="0"/>
      </w:pPr>
      <w:r>
        <w:rPr>
          <w:rStyle w:val="SubtleEmphasis"/>
        </w:rPr>
        <w:t>Eligible applicants may not serve a dual role as project manager and project consultant.</w:t>
      </w:r>
    </w:p>
    <w:p w:rsidR="008F01E8" w:rsidRPr="006C78C6" w:rsidRDefault="006C78C6" w:rsidP="008F01E8">
      <w:pPr>
        <w:spacing w:after="160" w:line="320" w:lineRule="exact"/>
        <w:contextualSpacing/>
        <w:rPr>
          <w:rStyle w:val="Hyperlink"/>
          <w:color w:val="auto"/>
        </w:rPr>
      </w:pPr>
      <w:r>
        <w:rPr>
          <w:rStyle w:val="SubtleEmphasis"/>
        </w:rPr>
        <w:t xml:space="preserve">Refer </w:t>
      </w:r>
      <w:r w:rsidRPr="006C78C6">
        <w:rPr>
          <w:rStyle w:val="SubtleEmphasis"/>
        </w:rPr>
        <w:t xml:space="preserve">to </w:t>
      </w:r>
      <w:hyperlink r:id="rId14" w:history="1">
        <w:r w:rsidRPr="00D32C1F">
          <w:rPr>
            <w:rStyle w:val="Hyperlink"/>
            <w:i/>
            <w:u w:val="single" w:color="FFFFFF" w:themeColor="background1"/>
          </w:rPr>
          <w:t>Stewardship Fund Grants Eligibility Requirements</w:t>
        </w:r>
      </w:hyperlink>
      <w:r w:rsidRPr="006C78C6">
        <w:rPr>
          <w:rStyle w:val="Hyperlink"/>
        </w:rPr>
        <w:t xml:space="preserve"> </w:t>
      </w:r>
      <w:r>
        <w:rPr>
          <w:rStyle w:val="SubtleEmphasis"/>
        </w:rPr>
        <w:t>for more information and full eligibility requirements.</w:t>
      </w:r>
      <w:r>
        <w:rPr>
          <w:rStyle w:val="Hyperlink"/>
          <w:color w:val="auto"/>
        </w:rPr>
        <w:t xml:space="preserve"> </w:t>
      </w:r>
    </w:p>
    <w:p w:rsidR="008F01E8" w:rsidRDefault="008F01E8" w:rsidP="008F01E8">
      <w:pPr>
        <w:spacing w:after="160" w:line="320" w:lineRule="exact"/>
        <w:contextualSpacing/>
        <w:rPr>
          <w:rStyle w:val="Hyperlink"/>
        </w:rPr>
      </w:pPr>
    </w:p>
    <w:p w:rsidR="009166BD" w:rsidRPr="008F01E8" w:rsidRDefault="009166BD" w:rsidP="008F01E8">
      <w:pPr>
        <w:spacing w:after="160" w:line="320" w:lineRule="exact"/>
        <w:contextualSpacing/>
        <w:rPr>
          <w:rStyle w:val="Emphasis"/>
        </w:rPr>
      </w:pPr>
      <w:r w:rsidRPr="008F01E8">
        <w:rPr>
          <w:rStyle w:val="Emphasis"/>
        </w:rPr>
        <w:t xml:space="preserve">Note: Some </w:t>
      </w:r>
      <w:r w:rsidR="008F01E8">
        <w:rPr>
          <w:rStyle w:val="Emphasis"/>
        </w:rPr>
        <w:t xml:space="preserve">of the following </w:t>
      </w:r>
      <w:r w:rsidRPr="008F01E8">
        <w:rPr>
          <w:rStyle w:val="Emphasis"/>
        </w:rPr>
        <w:t>questions may or may not be applicable to your proposed idea. Complete the application to the extent possible.</w:t>
      </w:r>
      <w:r w:rsidR="008F01E8">
        <w:rPr>
          <w:rStyle w:val="Emphasis"/>
        </w:rPr>
        <w:t xml:space="preserve"> The space where you enter your responses will expand as you type.</w:t>
      </w:r>
    </w:p>
    <w:p w:rsidR="009166BD" w:rsidRDefault="009166BD" w:rsidP="006A7B09">
      <w:pPr>
        <w:pStyle w:val="Heading2"/>
        <w:rPr>
          <w:rFonts w:eastAsia="Times New Roman"/>
        </w:rPr>
      </w:pPr>
      <w:r w:rsidRPr="008C784C">
        <w:rPr>
          <w:rFonts w:eastAsia="Times New Roman"/>
        </w:rPr>
        <w:t>Project Narrative:</w:t>
      </w:r>
    </w:p>
    <w:p w:rsidR="009166BD" w:rsidRDefault="009166BD" w:rsidP="006A7B09">
      <w:pPr>
        <w:pStyle w:val="NumberedList"/>
        <w:rPr>
          <w:rStyle w:val="SubtleEmphasis"/>
        </w:rPr>
      </w:pPr>
      <w:r w:rsidRPr="008F01E8">
        <w:rPr>
          <w:b/>
        </w:rPr>
        <w:t>Please describe your project idea.</w:t>
      </w:r>
      <w:r w:rsidRPr="00B9045C">
        <w:t xml:space="preserve"> </w:t>
      </w:r>
      <w:r w:rsidRPr="006A7B09">
        <w:rPr>
          <w:rStyle w:val="SubtleEmphasis"/>
        </w:rPr>
        <w:t>In order to better understand your project, please provide any additional support materials as attachments.</w:t>
      </w:r>
    </w:p>
    <w:p w:rsidR="006A7B09" w:rsidRPr="006A7B09" w:rsidRDefault="00154EB3" w:rsidP="006A7B09">
      <w:pPr>
        <w:ind w:left="360"/>
      </w:pPr>
      <w:sdt>
        <w:sdtPr>
          <w:alias w:val="Date"/>
          <w:tag w:val="Date"/>
          <w:id w:val="235595039"/>
          <w:placeholder>
            <w:docPart w:val="B5C588D51E3F4D15B0B9479186E58982"/>
          </w:placeholder>
          <w:showingPlcHdr/>
        </w:sdtPr>
        <w:sdtEndPr/>
        <w:sdtContent>
          <w:bookmarkStart w:id="0" w:name="_GoBack"/>
          <w:r w:rsidR="006A7B09" w:rsidRPr="00CC453C">
            <w:rPr>
              <w:rStyle w:val="PlaceholderText"/>
            </w:rPr>
            <w:t>Click here to enter text.</w:t>
          </w:r>
          <w:bookmarkEnd w:id="0"/>
        </w:sdtContent>
      </w:sdt>
    </w:p>
    <w:p w:rsidR="009166BD" w:rsidRDefault="009166BD" w:rsidP="0001521D">
      <w:pPr>
        <w:pStyle w:val="NumberedList"/>
        <w:rPr>
          <w:rStyle w:val="SubtleEmphasis"/>
        </w:rPr>
      </w:pPr>
      <w:r w:rsidRPr="008F01E8">
        <w:rPr>
          <w:b/>
        </w:rPr>
        <w:lastRenderedPageBreak/>
        <w:t>Please list additional project partners.</w:t>
      </w:r>
      <w:r w:rsidRPr="00BC489A">
        <w:t xml:space="preserve"> </w:t>
      </w:r>
      <w:r w:rsidRPr="0001521D">
        <w:rPr>
          <w:rStyle w:val="SubtleEmphasis"/>
        </w:rPr>
        <w:t>Upon Full Application, you may be asked to provide letters of support from these partners.</w:t>
      </w:r>
    </w:p>
    <w:p w:rsidR="0001521D" w:rsidRPr="0001521D" w:rsidRDefault="00154EB3" w:rsidP="0001521D">
      <w:pPr>
        <w:ind w:left="360"/>
      </w:pPr>
      <w:sdt>
        <w:sdtPr>
          <w:alias w:val="Date"/>
          <w:tag w:val="Date"/>
          <w:id w:val="-237475915"/>
          <w:placeholder>
            <w:docPart w:val="D0A99696AD0042A39D37AAA8C74DC357"/>
          </w:placeholder>
          <w:showingPlcHdr/>
        </w:sdtPr>
        <w:sdtEndPr/>
        <w:sdtContent>
          <w:r w:rsidR="0001521D" w:rsidRPr="00CC453C">
            <w:rPr>
              <w:rStyle w:val="PlaceholderText"/>
            </w:rPr>
            <w:t>Click here to enter text.</w:t>
          </w:r>
        </w:sdtContent>
      </w:sdt>
      <w:r w:rsidR="0001521D">
        <w:tab/>
      </w:r>
    </w:p>
    <w:p w:rsidR="009166BD" w:rsidRPr="00590935" w:rsidRDefault="009166BD" w:rsidP="0001521D">
      <w:pPr>
        <w:pStyle w:val="Heading2"/>
      </w:pPr>
      <w:r w:rsidRPr="00590935">
        <w:rPr>
          <w:rFonts w:eastAsia="Times New Roman"/>
        </w:rPr>
        <w:t>Project</w:t>
      </w:r>
      <w:r w:rsidRPr="00590935">
        <w:t xml:space="preserve"> </w:t>
      </w:r>
      <w:r w:rsidRPr="00590935">
        <w:rPr>
          <w:rFonts w:eastAsia="Times New Roman"/>
        </w:rPr>
        <w:t>Location</w:t>
      </w:r>
      <w:r w:rsidRPr="00590935">
        <w:t>:</w:t>
      </w:r>
    </w:p>
    <w:p w:rsidR="009166BD" w:rsidRPr="0033382B" w:rsidRDefault="009166BD" w:rsidP="0001521D">
      <w:pPr>
        <w:pStyle w:val="NumberedList"/>
        <w:rPr>
          <w:rStyle w:val="SubtleEmphasis"/>
        </w:rPr>
      </w:pPr>
      <w:r w:rsidRPr="0033382B">
        <w:rPr>
          <w:b/>
        </w:rPr>
        <w:t>Please provide the address or description of the area where the project will be located.</w:t>
      </w:r>
      <w:r w:rsidRPr="00B10F2E">
        <w:t xml:space="preserve"> </w:t>
      </w:r>
      <w:r w:rsidRPr="0033382B">
        <w:rPr>
          <w:rStyle w:val="SubtleEmphasis"/>
        </w:rPr>
        <w:t xml:space="preserve">Please provide any known information regarding the history of land use at the project location. </w:t>
      </w:r>
      <w:r w:rsidRPr="0033382B">
        <w:rPr>
          <w:rStyle w:val="SubtleEmphasis"/>
          <w:b/>
        </w:rPr>
        <w:t>Attach</w:t>
      </w:r>
      <w:r w:rsidRPr="0033382B">
        <w:rPr>
          <w:rStyle w:val="SubtleEmphasis"/>
        </w:rPr>
        <w:t xml:space="preserve"> location map with specific area of work denoted. If submitting digitally, please feel free to include a link to an online map of the location.</w:t>
      </w:r>
    </w:p>
    <w:p w:rsidR="0001521D" w:rsidRPr="0001521D" w:rsidRDefault="00154EB3" w:rsidP="0001521D">
      <w:pPr>
        <w:ind w:left="360"/>
      </w:pPr>
      <w:sdt>
        <w:sdtPr>
          <w:alias w:val="Date"/>
          <w:tag w:val="Date"/>
          <w:id w:val="418686636"/>
          <w:placeholder>
            <w:docPart w:val="BA4285D7F1694353A86BB1460EE306FA"/>
          </w:placeholder>
          <w:showingPlcHdr/>
        </w:sdtPr>
        <w:sdtEndPr/>
        <w:sdtContent>
          <w:r w:rsidR="0001521D" w:rsidRPr="00CC453C">
            <w:rPr>
              <w:rStyle w:val="PlaceholderText"/>
            </w:rPr>
            <w:t>Click here to enter text.</w:t>
          </w:r>
        </w:sdtContent>
      </w:sdt>
    </w:p>
    <w:p w:rsidR="009166BD" w:rsidRPr="00FF4D2A" w:rsidRDefault="009166BD" w:rsidP="0001521D">
      <w:pPr>
        <w:pStyle w:val="NumberedList"/>
      </w:pPr>
      <w:r w:rsidRPr="0033382B">
        <w:rPr>
          <w:b/>
        </w:rPr>
        <w:t>Are you the property owner?</w:t>
      </w:r>
      <w:r w:rsidR="0033382B">
        <w:rPr>
          <w:rFonts w:eastAsia="MS Gothic"/>
        </w:rPr>
        <w:tab/>
      </w:r>
      <w:r w:rsidRPr="0033382B">
        <w:rPr>
          <w:rFonts w:eastAsia="MS Gothic"/>
        </w:rPr>
        <w:t xml:space="preserve"> </w:t>
      </w:r>
      <w:sdt>
        <w:sdtPr>
          <w:rPr>
            <w:rFonts w:eastAsia="MS Gothic"/>
          </w:rPr>
          <w:id w:val="-976449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F4D2A">
            <w:rPr>
              <w:rFonts w:ascii="MS Gothic" w:eastAsia="MS Gothic" w:hAnsi="MS Gothic" w:hint="eastAsia"/>
            </w:rPr>
            <w:t>☐</w:t>
          </w:r>
        </w:sdtContent>
      </w:sdt>
      <w:r w:rsidRPr="00FF4D2A">
        <w:t xml:space="preserve"> Yes </w:t>
      </w:r>
      <w:sdt>
        <w:sdtPr>
          <w:rPr>
            <w:rFonts w:eastAsia="MS Gothic"/>
          </w:rPr>
          <w:id w:val="2053032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F4D2A">
            <w:rPr>
              <w:rFonts w:ascii="MS Mincho" w:eastAsia="MS Mincho" w:hAnsi="MS Mincho" w:cs="MS Mincho" w:hint="eastAsia"/>
            </w:rPr>
            <w:t>☐</w:t>
          </w:r>
        </w:sdtContent>
      </w:sdt>
      <w:r w:rsidRPr="00FF4D2A">
        <w:t xml:space="preserve"> No</w:t>
      </w:r>
    </w:p>
    <w:p w:rsidR="009166BD" w:rsidRPr="00FF4D2A" w:rsidRDefault="009166BD" w:rsidP="0033382B">
      <w:pPr>
        <w:pStyle w:val="NumberedList"/>
        <w:numPr>
          <w:ilvl w:val="1"/>
          <w:numId w:val="15"/>
        </w:numPr>
        <w:spacing w:before="0"/>
      </w:pPr>
      <w:r w:rsidRPr="00FF4D2A">
        <w:t xml:space="preserve">If no, please </w:t>
      </w:r>
      <w:r w:rsidRPr="00FF4D2A">
        <w:rPr>
          <w:b/>
        </w:rPr>
        <w:t>attach</w:t>
      </w:r>
      <w:r w:rsidRPr="00FF4D2A">
        <w:t xml:space="preserve"> a letter that includes permission, interest, and commitment from the property owner for the work being completed on the property. A signature from the individual who has the power to grant permission for the proposed activities is required on the letter.</w:t>
      </w:r>
    </w:p>
    <w:p w:rsidR="0033382B" w:rsidRDefault="009166BD" w:rsidP="0033382B">
      <w:pPr>
        <w:spacing w:after="0" w:line="320" w:lineRule="exact"/>
        <w:rPr>
          <w:rFonts w:ascii="Franklin Gothic Demi" w:eastAsia="Times New Roman" w:hAnsi="Franklin Gothic Demi"/>
          <w:color w:val="000000"/>
          <w:sz w:val="24"/>
          <w:szCs w:val="27"/>
        </w:rPr>
      </w:pPr>
      <w:r w:rsidRPr="0001521D">
        <w:rPr>
          <w:rStyle w:val="Heading2Char"/>
        </w:rPr>
        <w:t>Project Funding:</w:t>
      </w:r>
      <w:r w:rsidRPr="008C784C">
        <w:rPr>
          <w:rFonts w:ascii="Franklin Gothic Demi" w:eastAsia="Times New Roman" w:hAnsi="Franklin Gothic Demi"/>
          <w:color w:val="000000"/>
          <w:sz w:val="24"/>
          <w:szCs w:val="27"/>
        </w:rPr>
        <w:t xml:space="preserve"> </w:t>
      </w:r>
    </w:p>
    <w:p w:rsidR="009166BD" w:rsidRPr="0001521D" w:rsidRDefault="009166BD" w:rsidP="0033382B">
      <w:pPr>
        <w:spacing w:before="0" w:line="320" w:lineRule="exact"/>
        <w:rPr>
          <w:rFonts w:ascii="Franklin Gothic Demi" w:eastAsia="Times New Roman" w:hAnsi="Franklin Gothic Demi"/>
          <w:color w:val="000000"/>
          <w:sz w:val="24"/>
          <w:szCs w:val="27"/>
        </w:rPr>
      </w:pPr>
      <w:r w:rsidRPr="0001521D">
        <w:rPr>
          <w:rStyle w:val="SubtleEmphasis"/>
        </w:rPr>
        <w:t xml:space="preserve">Planning Grants require a 25% match. More information is available in the </w:t>
      </w:r>
      <w:hyperlink r:id="rId15" w:history="1">
        <w:r w:rsidRPr="0001521D">
          <w:rPr>
            <w:rStyle w:val="Hyperlink"/>
            <w:rFonts w:cs="Noto Serif"/>
            <w:i/>
            <w:iCs/>
          </w:rPr>
          <w:t>Budget Form Directions</w:t>
        </w:r>
      </w:hyperlink>
      <w:r w:rsidRPr="0001521D">
        <w:rPr>
          <w:rStyle w:val="SubtleEmphasis"/>
        </w:rPr>
        <w:t>.</w:t>
      </w:r>
    </w:p>
    <w:p w:rsidR="009166BD" w:rsidRPr="0033382B" w:rsidRDefault="009166BD" w:rsidP="0001521D">
      <w:pPr>
        <w:pStyle w:val="NumberedList"/>
        <w:rPr>
          <w:b/>
        </w:rPr>
      </w:pPr>
      <w:r w:rsidRPr="0033382B">
        <w:rPr>
          <w:b/>
        </w:rPr>
        <w:t xml:space="preserve">List amount of grant funds requested (up to $10,000):  </w:t>
      </w:r>
    </w:p>
    <w:p w:rsidR="009166BD" w:rsidRPr="00CF18F7" w:rsidRDefault="0001521D" w:rsidP="0001521D">
      <w:pPr>
        <w:pStyle w:val="ListParagraph"/>
        <w:spacing w:line="320" w:lineRule="exact"/>
        <w:ind w:left="360"/>
        <w:rPr>
          <w:rFonts w:ascii="Garamond" w:hAnsi="Garamond"/>
        </w:rPr>
      </w:pPr>
      <w:r>
        <w:rPr>
          <w:rFonts w:ascii="Garamond" w:hAnsi="Garamond"/>
        </w:rPr>
        <w:t>$</w:t>
      </w:r>
      <w:r w:rsidRPr="0001521D">
        <w:t xml:space="preserve"> </w:t>
      </w:r>
      <w:sdt>
        <w:sdtPr>
          <w:alias w:val="Date"/>
          <w:tag w:val="Date"/>
          <w:id w:val="812145105"/>
          <w:placeholder>
            <w:docPart w:val="B283BFA02E164FB683E21C2FAA7B1435"/>
          </w:placeholder>
          <w:showingPlcHdr/>
        </w:sdtPr>
        <w:sdtEndPr/>
        <w:sdtContent>
          <w:r w:rsidRPr="00CC453C">
            <w:rPr>
              <w:rStyle w:val="PlaceholderText"/>
            </w:rPr>
            <w:t>Click here to enter text.</w:t>
          </w:r>
        </w:sdtContent>
      </w:sdt>
    </w:p>
    <w:p w:rsidR="009166BD" w:rsidRPr="007400CC" w:rsidRDefault="009166BD" w:rsidP="0001521D">
      <w:pPr>
        <w:pStyle w:val="NumberedList"/>
        <w:rPr>
          <w:i/>
        </w:rPr>
      </w:pPr>
      <w:r w:rsidRPr="0033382B">
        <w:rPr>
          <w:rFonts w:cs="Noto Serif"/>
          <w:b/>
          <w:szCs w:val="20"/>
        </w:rPr>
        <w:t xml:space="preserve">Complete the </w:t>
      </w:r>
      <w:hyperlink r:id="rId16" w:history="1">
        <w:r w:rsidRPr="0033382B">
          <w:rPr>
            <w:rStyle w:val="Hyperlink"/>
            <w:rFonts w:eastAsia="Calibri" w:cs="Noto Serif"/>
            <w:b/>
            <w:szCs w:val="20"/>
          </w:rPr>
          <w:t>Stewardship Fund Budget Form</w:t>
        </w:r>
      </w:hyperlink>
      <w:r w:rsidRPr="0033382B">
        <w:rPr>
          <w:rFonts w:cs="Noto Serif"/>
          <w:b/>
          <w:szCs w:val="20"/>
        </w:rPr>
        <w:t>.</w:t>
      </w:r>
      <w:r w:rsidRPr="0001521D">
        <w:rPr>
          <w:rFonts w:cs="Noto Serif"/>
          <w:b/>
          <w:szCs w:val="20"/>
        </w:rPr>
        <w:t xml:space="preserve"> </w:t>
      </w:r>
      <w:r w:rsidRPr="0001521D">
        <w:rPr>
          <w:rFonts w:cs="Noto Serif"/>
          <w:i/>
          <w:szCs w:val="20"/>
        </w:rPr>
        <w:t xml:space="preserve"> </w:t>
      </w:r>
      <w:r w:rsidRPr="0033382B">
        <w:rPr>
          <w:rStyle w:val="SubtleEmphasis"/>
        </w:rPr>
        <w:t xml:space="preserve">If you have questions, please refer to the </w:t>
      </w:r>
      <w:hyperlink r:id="rId17" w:history="1">
        <w:r w:rsidRPr="0033382B">
          <w:rPr>
            <w:rStyle w:val="SubtleEmphasis"/>
          </w:rPr>
          <w:t>Budget Form Directions</w:t>
        </w:r>
      </w:hyperlink>
      <w:r w:rsidRPr="0033382B">
        <w:rPr>
          <w:rStyle w:val="SubtleEmphasis"/>
        </w:rPr>
        <w:t xml:space="preserve"> document, or contact MWMO staff.</w:t>
      </w:r>
    </w:p>
    <w:p w:rsidR="009166BD" w:rsidRDefault="009166BD" w:rsidP="0001521D">
      <w:pPr>
        <w:pStyle w:val="NumberedList"/>
      </w:pPr>
      <w:r w:rsidRPr="00D32C1F">
        <w:rPr>
          <w:b/>
        </w:rPr>
        <w:t>Please list any additional funding sources that will be used toward the total project budget</w:t>
      </w:r>
      <w:r>
        <w:t>:</w:t>
      </w:r>
      <w:r w:rsidRPr="00245ACF">
        <w:t xml:space="preserve"> </w:t>
      </w:r>
    </w:p>
    <w:p w:rsidR="0001521D" w:rsidRPr="0001521D" w:rsidRDefault="00154EB3" w:rsidP="0001521D">
      <w:pPr>
        <w:ind w:left="360"/>
      </w:pPr>
      <w:sdt>
        <w:sdtPr>
          <w:alias w:val="Date"/>
          <w:tag w:val="Date"/>
          <w:id w:val="1863315224"/>
          <w:placeholder>
            <w:docPart w:val="38DC99E8F3454086A66B4CB105C245F1"/>
          </w:placeholder>
          <w:showingPlcHdr/>
        </w:sdtPr>
        <w:sdtEndPr/>
        <w:sdtContent>
          <w:r w:rsidR="0001521D" w:rsidRPr="00CC453C">
            <w:rPr>
              <w:rStyle w:val="PlaceholderText"/>
            </w:rPr>
            <w:t>Click here to enter text.</w:t>
          </w:r>
        </w:sdtContent>
      </w:sdt>
    </w:p>
    <w:p w:rsidR="009166BD" w:rsidRPr="009C4C4C" w:rsidRDefault="009166BD" w:rsidP="0001521D">
      <w:pPr>
        <w:pStyle w:val="Heading2"/>
      </w:pPr>
      <w:r w:rsidRPr="00CF18F7">
        <w:rPr>
          <w:rFonts w:eastAsia="Times New Roman"/>
        </w:rPr>
        <w:t>Project</w:t>
      </w:r>
      <w:r w:rsidRPr="009C4C4C">
        <w:t xml:space="preserve"> </w:t>
      </w:r>
      <w:r>
        <w:rPr>
          <w:rFonts w:eastAsia="Times New Roman"/>
        </w:rPr>
        <w:t>T</w:t>
      </w:r>
      <w:r w:rsidRPr="00CF18F7">
        <w:rPr>
          <w:rFonts w:eastAsia="Times New Roman"/>
        </w:rPr>
        <w:t>imeline</w:t>
      </w:r>
      <w:r w:rsidRPr="009C4C4C">
        <w:t>:</w:t>
      </w:r>
    </w:p>
    <w:p w:rsidR="009166BD" w:rsidRPr="00D32C1F" w:rsidRDefault="009166BD" w:rsidP="0001521D">
      <w:pPr>
        <w:pStyle w:val="NumberedList"/>
        <w:rPr>
          <w:b/>
        </w:rPr>
      </w:pPr>
      <w:r w:rsidRPr="00D32C1F">
        <w:rPr>
          <w:b/>
        </w:rPr>
        <w:t>Please complete the following table to describe the project timeline:</w:t>
      </w:r>
    </w:p>
    <w:tbl>
      <w:tblPr>
        <w:tblStyle w:val="TableGrid"/>
        <w:tblW w:w="9090" w:type="dxa"/>
        <w:tblInd w:w="468" w:type="dxa"/>
        <w:tblLook w:val="04A0" w:firstRow="1" w:lastRow="0" w:firstColumn="1" w:lastColumn="0" w:noHBand="0" w:noVBand="1"/>
      </w:tblPr>
      <w:tblGrid>
        <w:gridCol w:w="2160"/>
        <w:gridCol w:w="2070"/>
        <w:gridCol w:w="4860"/>
      </w:tblGrid>
      <w:tr w:rsidR="009166BD" w:rsidRPr="00C77649" w:rsidTr="005A70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60" w:type="dxa"/>
            <w:shd w:val="clear" w:color="auto" w:fill="auto"/>
            <w:vAlign w:val="center"/>
          </w:tcPr>
          <w:p w:rsidR="009166BD" w:rsidRPr="00C77649" w:rsidRDefault="00D32C1F" w:rsidP="005A70E8">
            <w:pPr>
              <w:pStyle w:val="TableHeading"/>
              <w:spacing w:before="0" w:after="0"/>
              <w:rPr>
                <w:b w:val="0"/>
              </w:rPr>
            </w:pPr>
            <w:r>
              <w:lastRenderedPageBreak/>
              <w:t>Start Date</w:t>
            </w:r>
            <w:r w:rsidR="009166BD" w:rsidRPr="00C77649">
              <w:t xml:space="preserve"> 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166BD" w:rsidRPr="00C77649" w:rsidRDefault="00D32C1F" w:rsidP="005A70E8">
            <w:pPr>
              <w:pStyle w:val="TableHeading"/>
              <w:spacing w:after="0"/>
              <w:rPr>
                <w:b w:val="0"/>
              </w:rPr>
            </w:pPr>
            <w:r>
              <w:t>End Date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9166BD" w:rsidRPr="00C77649" w:rsidRDefault="00D32C1F" w:rsidP="005A70E8">
            <w:pPr>
              <w:pStyle w:val="TableHeading"/>
              <w:spacing w:after="0"/>
              <w:rPr>
                <w:b w:val="0"/>
              </w:rPr>
            </w:pPr>
            <w:r>
              <w:t>Major Activity</w:t>
            </w:r>
          </w:p>
        </w:tc>
      </w:tr>
      <w:tr w:rsidR="009166BD" w:rsidRPr="00C77649" w:rsidTr="000152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0" w:type="dxa"/>
            <w:shd w:val="clear" w:color="auto" w:fill="auto"/>
          </w:tcPr>
          <w:p w:rsidR="009166BD" w:rsidRPr="00C77649" w:rsidRDefault="00154EB3" w:rsidP="000F7F8F">
            <w:pPr>
              <w:autoSpaceDE w:val="0"/>
              <w:autoSpaceDN w:val="0"/>
              <w:adjustRightInd w:val="0"/>
              <w:spacing w:before="0" w:after="0"/>
              <w:rPr>
                <w:rFonts w:cs="Garamond"/>
              </w:rPr>
            </w:pPr>
            <w:sdt>
              <w:sdtPr>
                <w:alias w:val="Date"/>
                <w:tag w:val="Date"/>
                <w:id w:val="2068222422"/>
                <w:placeholder>
                  <w:docPart w:val="946F4CF48A4B424193F817BB9FA4DAFC"/>
                </w:placeholder>
                <w:showingPlcHdr/>
              </w:sdtPr>
              <w:sdtEndPr/>
              <w:sdtContent>
                <w:r w:rsidR="005A70E8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2070" w:type="dxa"/>
            <w:shd w:val="clear" w:color="auto" w:fill="auto"/>
          </w:tcPr>
          <w:p w:rsidR="009166BD" w:rsidRPr="00C77649" w:rsidRDefault="00154EB3" w:rsidP="000F7F8F">
            <w:pPr>
              <w:autoSpaceDE w:val="0"/>
              <w:autoSpaceDN w:val="0"/>
              <w:adjustRightInd w:val="0"/>
              <w:spacing w:before="0" w:after="0"/>
              <w:rPr>
                <w:rFonts w:cs="Garamond"/>
              </w:rPr>
            </w:pPr>
            <w:sdt>
              <w:sdtPr>
                <w:alias w:val="Date"/>
                <w:tag w:val="Date"/>
                <w:id w:val="-3594849"/>
                <w:placeholder>
                  <w:docPart w:val="E5671724DD184FED9B10EAF01CDDAFA3"/>
                </w:placeholder>
                <w:showingPlcHdr/>
              </w:sdtPr>
              <w:sdtEndPr/>
              <w:sdtContent>
                <w:r w:rsidR="005A70E8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4860" w:type="dxa"/>
            <w:shd w:val="clear" w:color="auto" w:fill="auto"/>
          </w:tcPr>
          <w:p w:rsidR="009166BD" w:rsidRPr="00C77649" w:rsidRDefault="00154EB3" w:rsidP="000F7F8F">
            <w:pPr>
              <w:autoSpaceDE w:val="0"/>
              <w:autoSpaceDN w:val="0"/>
              <w:adjustRightInd w:val="0"/>
              <w:spacing w:before="0" w:after="0"/>
              <w:rPr>
                <w:rFonts w:cs="Garamond"/>
              </w:rPr>
            </w:pPr>
            <w:sdt>
              <w:sdtPr>
                <w:alias w:val="Date"/>
                <w:tag w:val="Date"/>
                <w:id w:val="-903132649"/>
                <w:placeholder>
                  <w:docPart w:val="0BFF444880B6425996DEABB0487535B5"/>
                </w:placeholder>
                <w:showingPlcHdr/>
              </w:sdtPr>
              <w:sdtEndPr/>
              <w:sdtContent>
                <w:r w:rsidR="005A70E8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9166BD" w:rsidRPr="00C77649" w:rsidTr="000152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60" w:type="dxa"/>
            <w:shd w:val="clear" w:color="auto" w:fill="auto"/>
          </w:tcPr>
          <w:p w:rsidR="009166BD" w:rsidRPr="00C77649" w:rsidRDefault="00154EB3" w:rsidP="000F7F8F">
            <w:pPr>
              <w:autoSpaceDE w:val="0"/>
              <w:autoSpaceDN w:val="0"/>
              <w:adjustRightInd w:val="0"/>
              <w:spacing w:before="0" w:after="0"/>
              <w:rPr>
                <w:rFonts w:cs="Garamond"/>
              </w:rPr>
            </w:pPr>
            <w:sdt>
              <w:sdtPr>
                <w:alias w:val="Date"/>
                <w:tag w:val="Date"/>
                <w:id w:val="495388209"/>
                <w:placeholder>
                  <w:docPart w:val="37C50C0E4BE44E54907E4B0DBF6CC82E"/>
                </w:placeholder>
                <w:showingPlcHdr/>
              </w:sdtPr>
              <w:sdtEndPr/>
              <w:sdtContent>
                <w:r w:rsidR="005A70E8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2070" w:type="dxa"/>
            <w:shd w:val="clear" w:color="auto" w:fill="auto"/>
          </w:tcPr>
          <w:p w:rsidR="009166BD" w:rsidRPr="00C77649" w:rsidRDefault="00154EB3" w:rsidP="000F7F8F">
            <w:pPr>
              <w:autoSpaceDE w:val="0"/>
              <w:autoSpaceDN w:val="0"/>
              <w:adjustRightInd w:val="0"/>
              <w:spacing w:before="0" w:after="0"/>
              <w:rPr>
                <w:rFonts w:cs="Garamond"/>
              </w:rPr>
            </w:pPr>
            <w:sdt>
              <w:sdtPr>
                <w:alias w:val="Date"/>
                <w:tag w:val="Date"/>
                <w:id w:val="2137217008"/>
                <w:placeholder>
                  <w:docPart w:val="8172598BA6FD414C95AEBE14FC2EF90F"/>
                </w:placeholder>
                <w:showingPlcHdr/>
              </w:sdtPr>
              <w:sdtEndPr/>
              <w:sdtContent>
                <w:r w:rsidR="005A70E8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4860" w:type="dxa"/>
            <w:shd w:val="clear" w:color="auto" w:fill="auto"/>
          </w:tcPr>
          <w:p w:rsidR="009166BD" w:rsidRPr="00C77649" w:rsidRDefault="00154EB3" w:rsidP="000F7F8F">
            <w:pPr>
              <w:autoSpaceDE w:val="0"/>
              <w:autoSpaceDN w:val="0"/>
              <w:adjustRightInd w:val="0"/>
              <w:spacing w:before="0" w:after="0"/>
              <w:rPr>
                <w:rFonts w:cs="Garamond"/>
              </w:rPr>
            </w:pPr>
            <w:sdt>
              <w:sdtPr>
                <w:alias w:val="Date"/>
                <w:tag w:val="Date"/>
                <w:id w:val="-1817715903"/>
                <w:placeholder>
                  <w:docPart w:val="0DA29B80A08B4F5BAC4202A7581F3562"/>
                </w:placeholder>
                <w:showingPlcHdr/>
              </w:sdtPr>
              <w:sdtEndPr/>
              <w:sdtContent>
                <w:r w:rsidR="005A70E8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9166BD" w:rsidRPr="00C77649" w:rsidTr="000152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0" w:type="dxa"/>
            <w:shd w:val="clear" w:color="auto" w:fill="auto"/>
          </w:tcPr>
          <w:p w:rsidR="009166BD" w:rsidRPr="00C77649" w:rsidRDefault="00154EB3" w:rsidP="000F7F8F">
            <w:pPr>
              <w:autoSpaceDE w:val="0"/>
              <w:autoSpaceDN w:val="0"/>
              <w:adjustRightInd w:val="0"/>
              <w:spacing w:before="0" w:after="0"/>
              <w:rPr>
                <w:rFonts w:cs="Garamond"/>
              </w:rPr>
            </w:pPr>
            <w:sdt>
              <w:sdtPr>
                <w:alias w:val="Date"/>
                <w:tag w:val="Date"/>
                <w:id w:val="1655020923"/>
                <w:placeholder>
                  <w:docPart w:val="710D895EDFFD432FAFDC0151D2F48EC5"/>
                </w:placeholder>
                <w:showingPlcHdr/>
              </w:sdtPr>
              <w:sdtEndPr/>
              <w:sdtContent>
                <w:r w:rsidR="005A70E8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2070" w:type="dxa"/>
            <w:shd w:val="clear" w:color="auto" w:fill="auto"/>
          </w:tcPr>
          <w:p w:rsidR="009166BD" w:rsidRPr="00C77649" w:rsidRDefault="00154EB3" w:rsidP="000F7F8F">
            <w:pPr>
              <w:autoSpaceDE w:val="0"/>
              <w:autoSpaceDN w:val="0"/>
              <w:adjustRightInd w:val="0"/>
              <w:spacing w:before="0" w:after="0"/>
              <w:rPr>
                <w:rFonts w:cs="Garamond"/>
              </w:rPr>
            </w:pPr>
            <w:sdt>
              <w:sdtPr>
                <w:alias w:val="Date"/>
                <w:tag w:val="Date"/>
                <w:id w:val="-1190215323"/>
                <w:placeholder>
                  <w:docPart w:val="A774E006668F4EBDA39AD10BD4445C01"/>
                </w:placeholder>
                <w:showingPlcHdr/>
              </w:sdtPr>
              <w:sdtEndPr/>
              <w:sdtContent>
                <w:r w:rsidR="005A70E8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4860" w:type="dxa"/>
            <w:shd w:val="clear" w:color="auto" w:fill="auto"/>
          </w:tcPr>
          <w:p w:rsidR="009166BD" w:rsidRPr="00C77649" w:rsidRDefault="00154EB3" w:rsidP="000F7F8F">
            <w:pPr>
              <w:autoSpaceDE w:val="0"/>
              <w:autoSpaceDN w:val="0"/>
              <w:adjustRightInd w:val="0"/>
              <w:spacing w:before="0" w:after="0"/>
              <w:rPr>
                <w:rFonts w:cs="Garamond"/>
              </w:rPr>
            </w:pPr>
            <w:sdt>
              <w:sdtPr>
                <w:alias w:val="Date"/>
                <w:tag w:val="Date"/>
                <w:id w:val="-1444986599"/>
                <w:placeholder>
                  <w:docPart w:val="8941AB398C634FB4AB93553F48BD9066"/>
                </w:placeholder>
                <w:showingPlcHdr/>
              </w:sdtPr>
              <w:sdtEndPr/>
              <w:sdtContent>
                <w:r w:rsidR="005A70E8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9166BD" w:rsidRPr="00C77649" w:rsidTr="000152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60" w:type="dxa"/>
            <w:shd w:val="clear" w:color="auto" w:fill="auto"/>
          </w:tcPr>
          <w:p w:rsidR="009166BD" w:rsidRPr="00C77649" w:rsidRDefault="00154EB3" w:rsidP="000F7F8F">
            <w:pPr>
              <w:autoSpaceDE w:val="0"/>
              <w:autoSpaceDN w:val="0"/>
              <w:adjustRightInd w:val="0"/>
              <w:spacing w:before="0" w:after="0"/>
              <w:rPr>
                <w:rFonts w:cs="Garamond"/>
              </w:rPr>
            </w:pPr>
            <w:sdt>
              <w:sdtPr>
                <w:alias w:val="Date"/>
                <w:tag w:val="Date"/>
                <w:id w:val="1310515751"/>
                <w:placeholder>
                  <w:docPart w:val="D0865F6F7BAA4378AAF08CC12D69EDB7"/>
                </w:placeholder>
                <w:showingPlcHdr/>
              </w:sdtPr>
              <w:sdtEndPr/>
              <w:sdtContent>
                <w:r w:rsidR="005A70E8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2070" w:type="dxa"/>
            <w:shd w:val="clear" w:color="auto" w:fill="auto"/>
          </w:tcPr>
          <w:p w:rsidR="009166BD" w:rsidRPr="00C77649" w:rsidRDefault="00154EB3" w:rsidP="000F7F8F">
            <w:pPr>
              <w:autoSpaceDE w:val="0"/>
              <w:autoSpaceDN w:val="0"/>
              <w:adjustRightInd w:val="0"/>
              <w:spacing w:before="0" w:after="0"/>
              <w:rPr>
                <w:rFonts w:cs="Garamond"/>
              </w:rPr>
            </w:pPr>
            <w:sdt>
              <w:sdtPr>
                <w:alias w:val="Date"/>
                <w:tag w:val="Date"/>
                <w:id w:val="888932446"/>
                <w:placeholder>
                  <w:docPart w:val="58F3A5EA1E03499597FD5D15DDE113DF"/>
                </w:placeholder>
                <w:showingPlcHdr/>
              </w:sdtPr>
              <w:sdtEndPr/>
              <w:sdtContent>
                <w:r w:rsidR="005A70E8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4860" w:type="dxa"/>
            <w:shd w:val="clear" w:color="auto" w:fill="auto"/>
          </w:tcPr>
          <w:p w:rsidR="009166BD" w:rsidRPr="00C77649" w:rsidRDefault="00154EB3" w:rsidP="000F7F8F">
            <w:pPr>
              <w:autoSpaceDE w:val="0"/>
              <w:autoSpaceDN w:val="0"/>
              <w:adjustRightInd w:val="0"/>
              <w:spacing w:before="0" w:after="0"/>
              <w:rPr>
                <w:rFonts w:cs="Garamond"/>
              </w:rPr>
            </w:pPr>
            <w:sdt>
              <w:sdtPr>
                <w:alias w:val="Date"/>
                <w:tag w:val="Date"/>
                <w:id w:val="1117640814"/>
                <w:placeholder>
                  <w:docPart w:val="8490A9880168416A80C94134E54B9CF2"/>
                </w:placeholder>
                <w:showingPlcHdr/>
              </w:sdtPr>
              <w:sdtEndPr/>
              <w:sdtContent>
                <w:r w:rsidR="005A70E8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9166BD" w:rsidRPr="00C77649" w:rsidTr="000152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0" w:type="dxa"/>
            <w:shd w:val="clear" w:color="auto" w:fill="auto"/>
          </w:tcPr>
          <w:p w:rsidR="009166BD" w:rsidRPr="00C77649" w:rsidRDefault="00154EB3" w:rsidP="000F7F8F">
            <w:pPr>
              <w:autoSpaceDE w:val="0"/>
              <w:autoSpaceDN w:val="0"/>
              <w:adjustRightInd w:val="0"/>
              <w:spacing w:before="0" w:after="0"/>
              <w:rPr>
                <w:rFonts w:cs="Garamond"/>
              </w:rPr>
            </w:pPr>
            <w:sdt>
              <w:sdtPr>
                <w:alias w:val="Date"/>
                <w:tag w:val="Date"/>
                <w:id w:val="1533066738"/>
                <w:placeholder>
                  <w:docPart w:val="00778749CB384C3BAB19BE4E96D5C71D"/>
                </w:placeholder>
                <w:showingPlcHdr/>
              </w:sdtPr>
              <w:sdtEndPr/>
              <w:sdtContent>
                <w:r w:rsidR="005A70E8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2070" w:type="dxa"/>
            <w:shd w:val="clear" w:color="auto" w:fill="auto"/>
          </w:tcPr>
          <w:p w:rsidR="009166BD" w:rsidRPr="00C77649" w:rsidRDefault="00154EB3" w:rsidP="000F7F8F">
            <w:pPr>
              <w:autoSpaceDE w:val="0"/>
              <w:autoSpaceDN w:val="0"/>
              <w:adjustRightInd w:val="0"/>
              <w:spacing w:before="0" w:after="0"/>
              <w:rPr>
                <w:rFonts w:cs="Garamond"/>
              </w:rPr>
            </w:pPr>
            <w:sdt>
              <w:sdtPr>
                <w:alias w:val="Date"/>
                <w:tag w:val="Date"/>
                <w:id w:val="1161655894"/>
                <w:placeholder>
                  <w:docPart w:val="7473FC1BD61243E9A7025F4F704C641D"/>
                </w:placeholder>
                <w:showingPlcHdr/>
              </w:sdtPr>
              <w:sdtEndPr/>
              <w:sdtContent>
                <w:r w:rsidR="005A70E8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4860" w:type="dxa"/>
            <w:shd w:val="clear" w:color="auto" w:fill="auto"/>
          </w:tcPr>
          <w:p w:rsidR="009166BD" w:rsidRPr="00C77649" w:rsidRDefault="00154EB3" w:rsidP="000F7F8F">
            <w:pPr>
              <w:autoSpaceDE w:val="0"/>
              <w:autoSpaceDN w:val="0"/>
              <w:adjustRightInd w:val="0"/>
              <w:spacing w:before="0" w:after="0"/>
              <w:rPr>
                <w:rFonts w:cs="Garamond"/>
              </w:rPr>
            </w:pPr>
            <w:sdt>
              <w:sdtPr>
                <w:alias w:val="Date"/>
                <w:tag w:val="Date"/>
                <w:id w:val="-207871621"/>
                <w:placeholder>
                  <w:docPart w:val="E7A4E385CB2B4DC99212EDCDE4974BF3"/>
                </w:placeholder>
                <w:showingPlcHdr/>
              </w:sdtPr>
              <w:sdtEndPr/>
              <w:sdtContent>
                <w:r w:rsidR="005A70E8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9166BD" w:rsidRPr="00C77649" w:rsidTr="000152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60" w:type="dxa"/>
            <w:shd w:val="clear" w:color="auto" w:fill="auto"/>
          </w:tcPr>
          <w:p w:rsidR="009166BD" w:rsidRPr="00C77649" w:rsidRDefault="00154EB3" w:rsidP="000F7F8F">
            <w:pPr>
              <w:autoSpaceDE w:val="0"/>
              <w:autoSpaceDN w:val="0"/>
              <w:adjustRightInd w:val="0"/>
              <w:spacing w:before="0" w:after="0"/>
              <w:rPr>
                <w:rFonts w:cs="Garamond"/>
              </w:rPr>
            </w:pPr>
            <w:sdt>
              <w:sdtPr>
                <w:alias w:val="Date"/>
                <w:tag w:val="Date"/>
                <w:id w:val="-1995867773"/>
                <w:placeholder>
                  <w:docPart w:val="EEBAAF53AABF4CADAF2741E2D07AE47F"/>
                </w:placeholder>
                <w:showingPlcHdr/>
              </w:sdtPr>
              <w:sdtEndPr/>
              <w:sdtContent>
                <w:r w:rsidR="005A70E8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2070" w:type="dxa"/>
            <w:shd w:val="clear" w:color="auto" w:fill="auto"/>
          </w:tcPr>
          <w:p w:rsidR="009166BD" w:rsidRPr="00C77649" w:rsidRDefault="00154EB3" w:rsidP="000F7F8F">
            <w:pPr>
              <w:autoSpaceDE w:val="0"/>
              <w:autoSpaceDN w:val="0"/>
              <w:adjustRightInd w:val="0"/>
              <w:spacing w:before="0" w:after="0"/>
              <w:rPr>
                <w:rFonts w:cs="Garamond"/>
              </w:rPr>
            </w:pPr>
            <w:sdt>
              <w:sdtPr>
                <w:alias w:val="Date"/>
                <w:tag w:val="Date"/>
                <w:id w:val="-85619194"/>
                <w:showingPlcHdr/>
              </w:sdtPr>
              <w:sdtEndPr/>
              <w:sdtContent>
                <w:r w:rsidR="005A70E8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4860" w:type="dxa"/>
            <w:shd w:val="clear" w:color="auto" w:fill="auto"/>
          </w:tcPr>
          <w:p w:rsidR="009166BD" w:rsidRPr="00C77649" w:rsidRDefault="00154EB3" w:rsidP="000F7F8F">
            <w:pPr>
              <w:autoSpaceDE w:val="0"/>
              <w:autoSpaceDN w:val="0"/>
              <w:adjustRightInd w:val="0"/>
              <w:spacing w:before="0" w:after="0"/>
              <w:rPr>
                <w:rFonts w:cs="Garamond"/>
              </w:rPr>
            </w:pPr>
            <w:sdt>
              <w:sdtPr>
                <w:alias w:val="Date"/>
                <w:tag w:val="Date"/>
                <w:id w:val="-1920866221"/>
                <w:showingPlcHdr/>
              </w:sdtPr>
              <w:sdtEndPr/>
              <w:sdtContent>
                <w:r w:rsidR="005A70E8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9166BD" w:rsidRPr="00C77649" w:rsidTr="000152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0" w:type="dxa"/>
            <w:shd w:val="clear" w:color="auto" w:fill="auto"/>
          </w:tcPr>
          <w:p w:rsidR="009166BD" w:rsidRPr="00C77649" w:rsidRDefault="00154EB3" w:rsidP="000F7F8F">
            <w:pPr>
              <w:autoSpaceDE w:val="0"/>
              <w:autoSpaceDN w:val="0"/>
              <w:adjustRightInd w:val="0"/>
              <w:spacing w:before="0" w:after="0"/>
              <w:rPr>
                <w:rFonts w:cs="Garamond"/>
              </w:rPr>
            </w:pPr>
            <w:sdt>
              <w:sdtPr>
                <w:alias w:val="Date"/>
                <w:tag w:val="Date"/>
                <w:id w:val="-1156915909"/>
                <w:showingPlcHdr/>
              </w:sdtPr>
              <w:sdtEndPr/>
              <w:sdtContent>
                <w:r w:rsidR="005A70E8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2070" w:type="dxa"/>
            <w:shd w:val="clear" w:color="auto" w:fill="auto"/>
          </w:tcPr>
          <w:p w:rsidR="009166BD" w:rsidRPr="00C77649" w:rsidRDefault="00154EB3" w:rsidP="000F7F8F">
            <w:pPr>
              <w:autoSpaceDE w:val="0"/>
              <w:autoSpaceDN w:val="0"/>
              <w:adjustRightInd w:val="0"/>
              <w:spacing w:before="0" w:after="0"/>
              <w:rPr>
                <w:rFonts w:cs="Garamond"/>
              </w:rPr>
            </w:pPr>
            <w:sdt>
              <w:sdtPr>
                <w:alias w:val="Date"/>
                <w:tag w:val="Date"/>
                <w:id w:val="2141070002"/>
                <w:showingPlcHdr/>
              </w:sdtPr>
              <w:sdtEndPr/>
              <w:sdtContent>
                <w:r w:rsidR="005A70E8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4860" w:type="dxa"/>
            <w:shd w:val="clear" w:color="auto" w:fill="auto"/>
          </w:tcPr>
          <w:p w:rsidR="009166BD" w:rsidRPr="00C77649" w:rsidRDefault="00154EB3" w:rsidP="000F7F8F">
            <w:pPr>
              <w:autoSpaceDE w:val="0"/>
              <w:autoSpaceDN w:val="0"/>
              <w:adjustRightInd w:val="0"/>
              <w:spacing w:before="0" w:after="0"/>
              <w:rPr>
                <w:rFonts w:cs="Garamond"/>
              </w:rPr>
            </w:pPr>
            <w:sdt>
              <w:sdtPr>
                <w:alias w:val="Date"/>
                <w:tag w:val="Date"/>
                <w:id w:val="1037474018"/>
                <w:showingPlcHdr/>
              </w:sdtPr>
              <w:sdtEndPr/>
              <w:sdtContent>
                <w:r w:rsidR="005A70E8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</w:tbl>
    <w:p w:rsidR="009166BD" w:rsidRPr="008C784C" w:rsidRDefault="009166BD" w:rsidP="005A70E8">
      <w:pPr>
        <w:pStyle w:val="Heading2"/>
        <w:rPr>
          <w:rFonts w:eastAsia="Times New Roman"/>
        </w:rPr>
      </w:pPr>
      <w:r>
        <w:rPr>
          <w:rFonts w:eastAsia="Times New Roman"/>
        </w:rPr>
        <w:t>D</w:t>
      </w:r>
      <w:r w:rsidRPr="008C784C">
        <w:rPr>
          <w:rFonts w:eastAsia="Times New Roman"/>
        </w:rPr>
        <w:t>emonstration of Public Value:</w:t>
      </w:r>
    </w:p>
    <w:p w:rsidR="009166BD" w:rsidRPr="00D32C1F" w:rsidRDefault="009166BD" w:rsidP="000F7F8F">
      <w:pPr>
        <w:pStyle w:val="NumberedList"/>
        <w:rPr>
          <w:b/>
        </w:rPr>
      </w:pPr>
      <w:r w:rsidRPr="00D32C1F">
        <w:rPr>
          <w:b/>
        </w:rPr>
        <w:t>If community input has been received in regard to your project, please describe the process and outcomes:</w:t>
      </w:r>
    </w:p>
    <w:p w:rsidR="000F7F8F" w:rsidRPr="000F7F8F" w:rsidRDefault="00154EB3" w:rsidP="000F7F8F">
      <w:pPr>
        <w:ind w:left="360"/>
      </w:pPr>
      <w:sdt>
        <w:sdtPr>
          <w:alias w:val="Date"/>
          <w:tag w:val="Date"/>
          <w:id w:val="-1998795054"/>
          <w:placeholder>
            <w:docPart w:val="2B547396A483441486D1D1C869279199"/>
          </w:placeholder>
          <w:showingPlcHdr/>
        </w:sdtPr>
        <w:sdtEndPr/>
        <w:sdtContent>
          <w:r w:rsidR="000F7F8F" w:rsidRPr="00CC453C">
            <w:rPr>
              <w:rStyle w:val="PlaceholderText"/>
            </w:rPr>
            <w:t>Click here to enter text.</w:t>
          </w:r>
        </w:sdtContent>
      </w:sdt>
    </w:p>
    <w:p w:rsidR="009166BD" w:rsidRPr="00D32C1F" w:rsidRDefault="009166BD" w:rsidP="000F7F8F">
      <w:pPr>
        <w:pStyle w:val="NumberedList"/>
        <w:rPr>
          <w:b/>
        </w:rPr>
      </w:pPr>
      <w:r w:rsidRPr="00D32C1F">
        <w:rPr>
          <w:b/>
        </w:rPr>
        <w:t>Please describe specific, public education or outreach opportunities the project may create and their intended audience:</w:t>
      </w:r>
    </w:p>
    <w:p w:rsidR="000F7F8F" w:rsidRPr="000F7F8F" w:rsidRDefault="00154EB3" w:rsidP="000F7F8F">
      <w:pPr>
        <w:ind w:left="360"/>
      </w:pPr>
      <w:sdt>
        <w:sdtPr>
          <w:alias w:val="Date"/>
          <w:tag w:val="Date"/>
          <w:id w:val="972032820"/>
          <w:placeholder>
            <w:docPart w:val="1C30AD45D9CB47D4B30FAD2E4736F13B"/>
          </w:placeholder>
          <w:showingPlcHdr/>
        </w:sdtPr>
        <w:sdtEndPr/>
        <w:sdtContent>
          <w:r w:rsidR="000F7F8F" w:rsidRPr="00CC453C">
            <w:rPr>
              <w:rStyle w:val="PlaceholderText"/>
            </w:rPr>
            <w:t>Click here to enter text.</w:t>
          </w:r>
        </w:sdtContent>
      </w:sdt>
    </w:p>
    <w:p w:rsidR="009166BD" w:rsidRPr="00D32C1F" w:rsidRDefault="009166BD" w:rsidP="000F7F8F">
      <w:pPr>
        <w:pStyle w:val="NumberedList"/>
        <w:rPr>
          <w:b/>
        </w:rPr>
      </w:pPr>
      <w:r w:rsidRPr="00D32C1F">
        <w:rPr>
          <w:b/>
        </w:rPr>
        <w:t>Please describe how the project will be monitored or evaluated for effectiveness or success:</w:t>
      </w:r>
    </w:p>
    <w:p w:rsidR="000F7F8F" w:rsidRPr="000F7F8F" w:rsidRDefault="00154EB3" w:rsidP="000F7F8F">
      <w:pPr>
        <w:ind w:left="360"/>
      </w:pPr>
      <w:sdt>
        <w:sdtPr>
          <w:alias w:val="Date"/>
          <w:tag w:val="Date"/>
          <w:id w:val="854152998"/>
          <w:placeholder>
            <w:docPart w:val="275A95B0DF7B4815B42DAB64CA01DE23"/>
          </w:placeholder>
          <w:showingPlcHdr/>
        </w:sdtPr>
        <w:sdtEndPr/>
        <w:sdtContent>
          <w:r w:rsidR="000F7F8F" w:rsidRPr="00CC453C">
            <w:rPr>
              <w:rStyle w:val="PlaceholderText"/>
            </w:rPr>
            <w:t>Click here to enter text.</w:t>
          </w:r>
        </w:sdtContent>
      </w:sdt>
    </w:p>
    <w:p w:rsidR="009166BD" w:rsidRPr="00CF18F7" w:rsidRDefault="009166BD" w:rsidP="000F7F8F">
      <w:pPr>
        <w:pStyle w:val="Heading2"/>
        <w:rPr>
          <w:rFonts w:eastAsia="Times New Roman"/>
        </w:rPr>
      </w:pPr>
      <w:r w:rsidRPr="00CF18F7">
        <w:rPr>
          <w:rFonts w:eastAsia="Times New Roman"/>
        </w:rPr>
        <w:lastRenderedPageBreak/>
        <w:t>Detailed Applicant Information:</w:t>
      </w:r>
    </w:p>
    <w:p w:rsidR="009166BD" w:rsidRPr="000F7F8F" w:rsidRDefault="009166BD" w:rsidP="000F7F8F">
      <w:pPr>
        <w:pStyle w:val="NumberedList"/>
        <w:rPr>
          <w:rStyle w:val="SubtleEmphasis"/>
        </w:rPr>
      </w:pPr>
      <w:r w:rsidRPr="00D32C1F">
        <w:rPr>
          <w:b/>
        </w:rPr>
        <w:t xml:space="preserve">Please provide </w:t>
      </w:r>
      <w:r w:rsidRPr="00D32C1F">
        <w:rPr>
          <w:b/>
          <w:u w:val="single"/>
        </w:rPr>
        <w:t>eligible applicant</w:t>
      </w:r>
      <w:r w:rsidRPr="00D32C1F">
        <w:rPr>
          <w:b/>
        </w:rPr>
        <w:t xml:space="preserve"> name &amp; contact information:</w:t>
      </w:r>
      <w:r>
        <w:t xml:space="preserve"> </w:t>
      </w:r>
      <w:r w:rsidRPr="000F7F8F">
        <w:rPr>
          <w:rStyle w:val="SubtleEmphasis"/>
        </w:rPr>
        <w:t>(The person that would handle the contractual and financial aspects of the Grant)</w:t>
      </w:r>
    </w:p>
    <w:p w:rsidR="009166BD" w:rsidRPr="0017236F" w:rsidRDefault="009166BD" w:rsidP="00025C29">
      <w:pPr>
        <w:pStyle w:val="NoSpacing"/>
        <w:ind w:left="360"/>
      </w:pPr>
      <w:r w:rsidRPr="00D32C1F">
        <w:rPr>
          <w:b/>
        </w:rPr>
        <w:t>Organization</w:t>
      </w:r>
      <w:r w:rsidR="000F7F8F" w:rsidRPr="00D32C1F">
        <w:rPr>
          <w:b/>
        </w:rPr>
        <w:t>:</w:t>
      </w:r>
      <w:r w:rsidR="000F7F8F">
        <w:t xml:space="preserve">  </w:t>
      </w:r>
      <w:sdt>
        <w:sdtPr>
          <w:alias w:val="Date"/>
          <w:tag w:val="Date"/>
          <w:id w:val="1727177201"/>
          <w:placeholder>
            <w:docPart w:val="50FC17E11D4643959B3A1E170A4ADC23"/>
          </w:placeholder>
          <w:showingPlcHdr/>
        </w:sdtPr>
        <w:sdtEndPr/>
        <w:sdtContent>
          <w:r w:rsidR="000F7F8F" w:rsidRPr="00CC453C">
            <w:rPr>
              <w:rStyle w:val="PlaceholderText"/>
            </w:rPr>
            <w:t>Click here to enter text.</w:t>
          </w:r>
        </w:sdtContent>
      </w:sdt>
    </w:p>
    <w:p w:rsidR="009166BD" w:rsidRPr="0017236F" w:rsidRDefault="009166BD" w:rsidP="00025C29">
      <w:pPr>
        <w:pStyle w:val="NoSpacing"/>
        <w:ind w:left="360"/>
      </w:pPr>
      <w:r w:rsidRPr="00D32C1F">
        <w:rPr>
          <w:b/>
        </w:rPr>
        <w:t>Contact Person</w:t>
      </w:r>
      <w:r w:rsidR="000F7F8F" w:rsidRPr="00D32C1F">
        <w:rPr>
          <w:b/>
        </w:rPr>
        <w:t>:</w:t>
      </w:r>
      <w:r w:rsidR="000F7F8F">
        <w:t xml:space="preserve">  </w:t>
      </w:r>
      <w:sdt>
        <w:sdtPr>
          <w:alias w:val="Date"/>
          <w:tag w:val="Date"/>
          <w:id w:val="-674340025"/>
          <w:placeholder>
            <w:docPart w:val="40865F9230BC4334B5338A2B343CE2D0"/>
          </w:placeholder>
          <w:showingPlcHdr/>
        </w:sdtPr>
        <w:sdtEndPr/>
        <w:sdtContent>
          <w:r w:rsidR="000F7F8F" w:rsidRPr="00CC453C">
            <w:rPr>
              <w:rStyle w:val="PlaceholderText"/>
            </w:rPr>
            <w:t>Click here to enter text.</w:t>
          </w:r>
        </w:sdtContent>
      </w:sdt>
    </w:p>
    <w:p w:rsidR="00D32C1F" w:rsidRPr="00D32C1F" w:rsidRDefault="009166BD" w:rsidP="00025C29">
      <w:pPr>
        <w:pStyle w:val="NoSpacing"/>
        <w:ind w:left="360"/>
        <w:rPr>
          <w:b/>
        </w:rPr>
      </w:pPr>
      <w:r w:rsidRPr="00D32C1F">
        <w:rPr>
          <w:b/>
        </w:rPr>
        <w:t>Address</w:t>
      </w:r>
      <w:r w:rsidR="00D32C1F" w:rsidRPr="00D32C1F">
        <w:rPr>
          <w:b/>
        </w:rPr>
        <w:t>:</w:t>
      </w:r>
      <w:r w:rsidR="00D32C1F">
        <w:rPr>
          <w:b/>
        </w:rPr>
        <w:t xml:space="preserve">  </w:t>
      </w:r>
      <w:sdt>
        <w:sdtPr>
          <w:alias w:val="Date"/>
          <w:tag w:val="Date"/>
          <w:id w:val="-1848701335"/>
          <w:placeholder>
            <w:docPart w:val="FB4649520EC748AC89DCEEFA541DFA6D"/>
          </w:placeholder>
          <w:showingPlcHdr/>
        </w:sdtPr>
        <w:sdtEndPr/>
        <w:sdtContent>
          <w:r w:rsidR="00D32C1F" w:rsidRPr="00CC453C">
            <w:rPr>
              <w:rStyle w:val="PlaceholderText"/>
            </w:rPr>
            <w:t>Click here to enter text.</w:t>
          </w:r>
        </w:sdtContent>
      </w:sdt>
    </w:p>
    <w:p w:rsidR="00D32C1F" w:rsidRPr="00D32C1F" w:rsidRDefault="00D32C1F" w:rsidP="00025C29">
      <w:pPr>
        <w:pStyle w:val="NoSpacing"/>
        <w:ind w:left="360"/>
        <w:rPr>
          <w:b/>
        </w:rPr>
      </w:pPr>
      <w:r w:rsidRPr="00D32C1F">
        <w:rPr>
          <w:b/>
        </w:rPr>
        <w:t>Phone:</w:t>
      </w:r>
      <w:r>
        <w:rPr>
          <w:b/>
        </w:rPr>
        <w:t xml:space="preserve"> </w:t>
      </w:r>
      <w:sdt>
        <w:sdtPr>
          <w:alias w:val="Date"/>
          <w:tag w:val="Date"/>
          <w:id w:val="-2118059026"/>
          <w:placeholder>
            <w:docPart w:val="23CABFE80D384FD48FC72E271C89C759"/>
          </w:placeholder>
          <w:showingPlcHdr/>
        </w:sdtPr>
        <w:sdtEndPr/>
        <w:sdtContent>
          <w:r w:rsidRPr="00CC453C">
            <w:rPr>
              <w:rStyle w:val="PlaceholderText"/>
            </w:rPr>
            <w:t>Click here to enter text.</w:t>
          </w:r>
        </w:sdtContent>
      </w:sdt>
    </w:p>
    <w:p w:rsidR="009166BD" w:rsidRPr="0017236F" w:rsidRDefault="00D32C1F" w:rsidP="00025C29">
      <w:pPr>
        <w:pStyle w:val="NoSpacing"/>
        <w:ind w:left="360"/>
      </w:pPr>
      <w:r w:rsidRPr="00D32C1F">
        <w:rPr>
          <w:b/>
        </w:rPr>
        <w:t>E</w:t>
      </w:r>
      <w:r w:rsidR="009166BD" w:rsidRPr="00D32C1F">
        <w:rPr>
          <w:b/>
        </w:rPr>
        <w:t>mail</w:t>
      </w:r>
      <w:r w:rsidR="000F7F8F" w:rsidRPr="00D32C1F">
        <w:rPr>
          <w:b/>
        </w:rPr>
        <w:t>:</w:t>
      </w:r>
      <w:r w:rsidR="000F7F8F">
        <w:t xml:space="preserve">  </w:t>
      </w:r>
      <w:sdt>
        <w:sdtPr>
          <w:alias w:val="Date"/>
          <w:tag w:val="Date"/>
          <w:id w:val="1258017569"/>
          <w:placeholder>
            <w:docPart w:val="9E05464E902A4D7BA3BE9028BBE2EDAF"/>
          </w:placeholder>
          <w:showingPlcHdr/>
        </w:sdtPr>
        <w:sdtEndPr/>
        <w:sdtContent>
          <w:r w:rsidR="000F7F8F" w:rsidRPr="00CC453C">
            <w:rPr>
              <w:rStyle w:val="PlaceholderText"/>
            </w:rPr>
            <w:t>Click here to enter text.</w:t>
          </w:r>
        </w:sdtContent>
      </w:sdt>
    </w:p>
    <w:p w:rsidR="009166BD" w:rsidRDefault="009166BD" w:rsidP="00025C29">
      <w:pPr>
        <w:pStyle w:val="NoSpacing"/>
        <w:ind w:left="360"/>
      </w:pPr>
      <w:r w:rsidRPr="00D32C1F">
        <w:rPr>
          <w:b/>
        </w:rPr>
        <w:t>Summary of role or qualifications to act on behalf of the organization</w:t>
      </w:r>
      <w:r w:rsidR="000F7F8F" w:rsidRPr="00D32C1F">
        <w:rPr>
          <w:b/>
        </w:rPr>
        <w:t>:</w:t>
      </w:r>
      <w:r w:rsidR="000F7F8F">
        <w:t xml:space="preserve">  </w:t>
      </w:r>
      <w:sdt>
        <w:sdtPr>
          <w:alias w:val="Date"/>
          <w:tag w:val="Date"/>
          <w:id w:val="-283197574"/>
          <w:placeholder>
            <w:docPart w:val="A6AE2448D19243F39AF04F18A65D26BE"/>
          </w:placeholder>
          <w:showingPlcHdr/>
        </w:sdtPr>
        <w:sdtEndPr/>
        <w:sdtContent>
          <w:r w:rsidR="000F7F8F" w:rsidRPr="00CC453C">
            <w:rPr>
              <w:rStyle w:val="PlaceholderText"/>
            </w:rPr>
            <w:t>Click here to enter text.</w:t>
          </w:r>
        </w:sdtContent>
      </w:sdt>
    </w:p>
    <w:p w:rsidR="009166BD" w:rsidRPr="000F7F8F" w:rsidRDefault="009166BD" w:rsidP="000F7F8F">
      <w:pPr>
        <w:pStyle w:val="NumberedList"/>
        <w:rPr>
          <w:rStyle w:val="SubtleEmphasis"/>
        </w:rPr>
      </w:pPr>
      <w:r w:rsidRPr="00D32C1F">
        <w:rPr>
          <w:b/>
        </w:rPr>
        <w:t xml:space="preserve">Please provide </w:t>
      </w:r>
      <w:r w:rsidRPr="00D32C1F">
        <w:rPr>
          <w:b/>
          <w:u w:val="single"/>
        </w:rPr>
        <w:t>Project Manager</w:t>
      </w:r>
      <w:r w:rsidRPr="00D32C1F">
        <w:rPr>
          <w:b/>
        </w:rPr>
        <w:t xml:space="preserve"> name &amp; contact information:</w:t>
      </w:r>
      <w:r>
        <w:t xml:space="preserve"> </w:t>
      </w:r>
      <w:r w:rsidRPr="000F7F8F">
        <w:rPr>
          <w:rStyle w:val="SubtleEmphasis"/>
        </w:rPr>
        <w:t>(The person that will be following the project status and will be the main contact for MWMO Staff to get project updates)</w:t>
      </w:r>
    </w:p>
    <w:p w:rsidR="00D32C1F" w:rsidRPr="0017236F" w:rsidRDefault="00D32C1F" w:rsidP="00D32C1F">
      <w:pPr>
        <w:pStyle w:val="NoSpacing"/>
        <w:ind w:left="360"/>
      </w:pPr>
      <w:r w:rsidRPr="00D32C1F">
        <w:rPr>
          <w:b/>
        </w:rPr>
        <w:t>Organization:</w:t>
      </w:r>
      <w:r>
        <w:t xml:space="preserve">  </w:t>
      </w:r>
      <w:sdt>
        <w:sdtPr>
          <w:alias w:val="Date"/>
          <w:tag w:val="Date"/>
          <w:id w:val="-1640643876"/>
          <w:placeholder>
            <w:docPart w:val="764C629271A048C8845A6D8E0C5B44EB"/>
          </w:placeholder>
          <w:showingPlcHdr/>
        </w:sdtPr>
        <w:sdtEndPr/>
        <w:sdtContent>
          <w:r w:rsidRPr="00CC453C">
            <w:rPr>
              <w:rStyle w:val="PlaceholderText"/>
            </w:rPr>
            <w:t>Click here to enter text.</w:t>
          </w:r>
        </w:sdtContent>
      </w:sdt>
    </w:p>
    <w:p w:rsidR="00D32C1F" w:rsidRPr="0017236F" w:rsidRDefault="00D32C1F" w:rsidP="00D32C1F">
      <w:pPr>
        <w:pStyle w:val="NoSpacing"/>
        <w:ind w:left="360"/>
      </w:pPr>
      <w:r w:rsidRPr="00D32C1F">
        <w:rPr>
          <w:b/>
        </w:rPr>
        <w:t>Contact Person:</w:t>
      </w:r>
      <w:r>
        <w:t xml:space="preserve">  </w:t>
      </w:r>
      <w:sdt>
        <w:sdtPr>
          <w:alias w:val="Date"/>
          <w:tag w:val="Date"/>
          <w:id w:val="-538974353"/>
          <w:placeholder>
            <w:docPart w:val="7D56938808B8499E999E8C69720FA4D4"/>
          </w:placeholder>
          <w:showingPlcHdr/>
        </w:sdtPr>
        <w:sdtEndPr/>
        <w:sdtContent>
          <w:r w:rsidRPr="00CC453C">
            <w:rPr>
              <w:rStyle w:val="PlaceholderText"/>
            </w:rPr>
            <w:t>Click here to enter text.</w:t>
          </w:r>
        </w:sdtContent>
      </w:sdt>
    </w:p>
    <w:p w:rsidR="00D32C1F" w:rsidRPr="00D32C1F" w:rsidRDefault="00D32C1F" w:rsidP="00D32C1F">
      <w:pPr>
        <w:pStyle w:val="NoSpacing"/>
        <w:ind w:left="360"/>
        <w:rPr>
          <w:b/>
        </w:rPr>
      </w:pPr>
      <w:r w:rsidRPr="00D32C1F">
        <w:rPr>
          <w:b/>
        </w:rPr>
        <w:t>Address:</w:t>
      </w:r>
      <w:r>
        <w:rPr>
          <w:b/>
        </w:rPr>
        <w:t xml:space="preserve">  </w:t>
      </w:r>
      <w:sdt>
        <w:sdtPr>
          <w:alias w:val="Date"/>
          <w:tag w:val="Date"/>
          <w:id w:val="201219743"/>
          <w:placeholder>
            <w:docPart w:val="3A711AEFBDDF455680FFDE58E2CF7372"/>
          </w:placeholder>
          <w:showingPlcHdr/>
        </w:sdtPr>
        <w:sdtEndPr/>
        <w:sdtContent>
          <w:r w:rsidRPr="00CC453C">
            <w:rPr>
              <w:rStyle w:val="PlaceholderText"/>
            </w:rPr>
            <w:t>Click here to enter text.</w:t>
          </w:r>
        </w:sdtContent>
      </w:sdt>
    </w:p>
    <w:p w:rsidR="00D32C1F" w:rsidRPr="00D32C1F" w:rsidRDefault="00D32C1F" w:rsidP="00D32C1F">
      <w:pPr>
        <w:pStyle w:val="NoSpacing"/>
        <w:ind w:left="360"/>
        <w:rPr>
          <w:b/>
        </w:rPr>
      </w:pPr>
      <w:r w:rsidRPr="00D32C1F">
        <w:rPr>
          <w:b/>
        </w:rPr>
        <w:t>Phone:</w:t>
      </w:r>
      <w:r>
        <w:rPr>
          <w:b/>
        </w:rPr>
        <w:t xml:space="preserve"> </w:t>
      </w:r>
      <w:sdt>
        <w:sdtPr>
          <w:alias w:val="Date"/>
          <w:tag w:val="Date"/>
          <w:id w:val="1302043264"/>
          <w:placeholder>
            <w:docPart w:val="13248B12EEAA4B0EB0619134798F59EE"/>
          </w:placeholder>
          <w:showingPlcHdr/>
        </w:sdtPr>
        <w:sdtEndPr/>
        <w:sdtContent>
          <w:r w:rsidRPr="00CC453C">
            <w:rPr>
              <w:rStyle w:val="PlaceholderText"/>
            </w:rPr>
            <w:t>Click here to enter text.</w:t>
          </w:r>
        </w:sdtContent>
      </w:sdt>
    </w:p>
    <w:p w:rsidR="00D32C1F" w:rsidRPr="0017236F" w:rsidRDefault="00D32C1F" w:rsidP="00D32C1F">
      <w:pPr>
        <w:pStyle w:val="NoSpacing"/>
        <w:ind w:left="360"/>
      </w:pPr>
      <w:r w:rsidRPr="00D32C1F">
        <w:rPr>
          <w:b/>
        </w:rPr>
        <w:t>Email:</w:t>
      </w:r>
      <w:r>
        <w:t xml:space="preserve">  </w:t>
      </w:r>
      <w:sdt>
        <w:sdtPr>
          <w:alias w:val="Date"/>
          <w:tag w:val="Date"/>
          <w:id w:val="2121413150"/>
          <w:placeholder>
            <w:docPart w:val="64361C034684403E89B119C0D10DBE64"/>
          </w:placeholder>
          <w:showingPlcHdr/>
        </w:sdtPr>
        <w:sdtEndPr/>
        <w:sdtContent>
          <w:r w:rsidRPr="00CC453C">
            <w:rPr>
              <w:rStyle w:val="PlaceholderText"/>
            </w:rPr>
            <w:t>Click here to enter text.</w:t>
          </w:r>
        </w:sdtContent>
      </w:sdt>
    </w:p>
    <w:p w:rsidR="00D32C1F" w:rsidRDefault="00D32C1F" w:rsidP="00D32C1F">
      <w:pPr>
        <w:pStyle w:val="NoSpacing"/>
        <w:ind w:left="360"/>
      </w:pPr>
      <w:r w:rsidRPr="00D32C1F">
        <w:rPr>
          <w:b/>
        </w:rPr>
        <w:t>Summary of role or qualifications to act on behalf of the organization:</w:t>
      </w:r>
      <w:r>
        <w:t xml:space="preserve">  </w:t>
      </w:r>
      <w:sdt>
        <w:sdtPr>
          <w:alias w:val="Date"/>
          <w:tag w:val="Date"/>
          <w:id w:val="-2295079"/>
          <w:placeholder>
            <w:docPart w:val="628FBF38AC224C48904EAF546A13AFAD"/>
          </w:placeholder>
          <w:showingPlcHdr/>
        </w:sdtPr>
        <w:sdtEndPr/>
        <w:sdtContent>
          <w:r w:rsidRPr="00CC453C">
            <w:rPr>
              <w:rStyle w:val="PlaceholderText"/>
            </w:rPr>
            <w:t>Click here to enter text.</w:t>
          </w:r>
        </w:sdtContent>
      </w:sdt>
    </w:p>
    <w:p w:rsidR="009166BD" w:rsidRPr="00D32C1F" w:rsidRDefault="00D32C1F" w:rsidP="00D32C1F">
      <w:pPr>
        <w:pStyle w:val="NumberedList"/>
        <w:rPr>
          <w:b/>
        </w:rPr>
      </w:pPr>
      <w:r w:rsidRPr="00173012">
        <w:t xml:space="preserve"> </w:t>
      </w:r>
      <w:r w:rsidR="009166BD" w:rsidRPr="00D32C1F">
        <w:rPr>
          <w:b/>
        </w:rPr>
        <w:t>How did you hear about the MWMO Stewardship Fund?</w:t>
      </w:r>
    </w:p>
    <w:p w:rsidR="009166BD" w:rsidRPr="0019285E" w:rsidRDefault="00154EB3" w:rsidP="000F7F8F">
      <w:pPr>
        <w:pStyle w:val="NoSpacing"/>
        <w:ind w:left="360"/>
      </w:pPr>
      <w:sdt>
        <w:sdtPr>
          <w:id w:val="-1033263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66BD">
            <w:rPr>
              <w:rFonts w:ascii="MS Gothic" w:eastAsia="MS Gothic" w:hAnsi="MS Gothic" w:hint="eastAsia"/>
            </w:rPr>
            <w:t>☐</w:t>
          </w:r>
        </w:sdtContent>
      </w:sdt>
      <w:r w:rsidR="009166BD" w:rsidRPr="0019285E">
        <w:t xml:space="preserve"> </w:t>
      </w:r>
      <w:r w:rsidR="00D32C1F">
        <w:t xml:space="preserve"> </w:t>
      </w:r>
      <w:r w:rsidR="009166BD" w:rsidRPr="0019285E">
        <w:t>Partner Organization</w:t>
      </w:r>
      <w:r w:rsidR="009166BD">
        <w:t xml:space="preserve"> </w:t>
      </w:r>
    </w:p>
    <w:p w:rsidR="009166BD" w:rsidRPr="0019285E" w:rsidRDefault="00154EB3" w:rsidP="000F7F8F">
      <w:pPr>
        <w:pStyle w:val="NoSpacing"/>
        <w:ind w:left="360"/>
      </w:pPr>
      <w:sdt>
        <w:sdtPr>
          <w:id w:val="17799858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66BD">
            <w:rPr>
              <w:rFonts w:ascii="MS Gothic" w:eastAsia="MS Gothic" w:hAnsi="MS Gothic" w:hint="eastAsia"/>
            </w:rPr>
            <w:t>☐</w:t>
          </w:r>
        </w:sdtContent>
      </w:sdt>
      <w:r w:rsidR="009166BD" w:rsidRPr="0019285E">
        <w:t xml:space="preserve"> </w:t>
      </w:r>
      <w:r w:rsidR="00D32C1F">
        <w:t xml:space="preserve"> </w:t>
      </w:r>
      <w:r w:rsidR="009166BD" w:rsidRPr="0019285E">
        <w:t>MWMO Staff</w:t>
      </w:r>
      <w:r w:rsidR="009166BD">
        <w:t>/Website</w:t>
      </w:r>
    </w:p>
    <w:p w:rsidR="009166BD" w:rsidRDefault="00154EB3" w:rsidP="000F7F8F">
      <w:pPr>
        <w:pStyle w:val="NoSpacing"/>
        <w:ind w:left="360"/>
      </w:pPr>
      <w:sdt>
        <w:sdtPr>
          <w:id w:val="15635195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66BD">
            <w:rPr>
              <w:rFonts w:ascii="MS Gothic" w:eastAsia="MS Gothic" w:hAnsi="MS Gothic" w:hint="eastAsia"/>
            </w:rPr>
            <w:t>☐</w:t>
          </w:r>
        </w:sdtContent>
      </w:sdt>
      <w:r w:rsidR="009166BD" w:rsidRPr="0019285E">
        <w:t xml:space="preserve"> </w:t>
      </w:r>
      <w:r w:rsidR="00D32C1F">
        <w:t xml:space="preserve"> </w:t>
      </w:r>
      <w:r w:rsidR="009166BD" w:rsidRPr="0019285E">
        <w:t>Email Blast/Social Media</w:t>
      </w:r>
    </w:p>
    <w:p w:rsidR="009166BD" w:rsidRDefault="00154EB3" w:rsidP="000F7F8F">
      <w:pPr>
        <w:pStyle w:val="NoSpacing"/>
        <w:ind w:left="360"/>
      </w:pPr>
      <w:sdt>
        <w:sdtPr>
          <w:id w:val="-603958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66BD">
            <w:rPr>
              <w:rFonts w:ascii="MS Gothic" w:eastAsia="MS Gothic" w:hAnsi="MS Gothic" w:hint="eastAsia"/>
            </w:rPr>
            <w:t>☐</w:t>
          </w:r>
        </w:sdtContent>
      </w:sdt>
      <w:r w:rsidR="009166BD">
        <w:t xml:space="preserve"> </w:t>
      </w:r>
      <w:r w:rsidR="00D32C1F">
        <w:t xml:space="preserve"> </w:t>
      </w:r>
      <w:r w:rsidR="009166BD">
        <w:t>Other, please note</w:t>
      </w:r>
      <w:r w:rsidR="000F7F8F">
        <w:t xml:space="preserve">:  </w:t>
      </w:r>
      <w:r w:rsidR="009166BD">
        <w:t xml:space="preserve"> </w:t>
      </w:r>
      <w:sdt>
        <w:sdtPr>
          <w:alias w:val="Date"/>
          <w:tag w:val="Date"/>
          <w:id w:val="-2117900192"/>
          <w:placeholder>
            <w:docPart w:val="270B7922C36A4FD2B928FFA2FAA37446"/>
          </w:placeholder>
          <w:showingPlcHdr/>
        </w:sdtPr>
        <w:sdtEndPr/>
        <w:sdtContent>
          <w:r w:rsidR="000F7F8F" w:rsidRPr="00CC453C">
            <w:rPr>
              <w:rStyle w:val="PlaceholderText"/>
            </w:rPr>
            <w:t>Click here to enter text.</w:t>
          </w:r>
        </w:sdtContent>
      </w:sdt>
    </w:p>
    <w:p w:rsidR="009166BD" w:rsidRPr="000F7F8F" w:rsidRDefault="009166BD" w:rsidP="009166BD">
      <w:pPr>
        <w:pBdr>
          <w:top w:val="single" w:sz="4" w:space="1" w:color="auto"/>
        </w:pBdr>
        <w:spacing w:line="320" w:lineRule="exact"/>
        <w:rPr>
          <w:rStyle w:val="Emphasis"/>
        </w:rPr>
      </w:pPr>
      <w:r w:rsidRPr="00FB409A">
        <w:rPr>
          <w:rFonts w:eastAsia="Times New Roman"/>
          <w:bdr w:val="single" w:sz="4" w:space="0" w:color="auto"/>
        </w:rPr>
        <w:br/>
      </w:r>
      <w:r w:rsidRPr="000F7F8F">
        <w:rPr>
          <w:rStyle w:val="Emphasis"/>
        </w:rPr>
        <w:t xml:space="preserve">Thank you for taking the time to fill out this Application. If you have questions about the Stewardship Fund program, or the Application, please contact staff listed below. </w:t>
      </w:r>
    </w:p>
    <w:p w:rsidR="000C2232" w:rsidRDefault="000C2232" w:rsidP="00063095">
      <w:pPr>
        <w:pStyle w:val="NoSpacing"/>
        <w:spacing w:after="0"/>
        <w:rPr>
          <w:b/>
        </w:rPr>
      </w:pPr>
    </w:p>
    <w:p w:rsidR="009166BD" w:rsidRPr="00063095" w:rsidRDefault="009166BD" w:rsidP="00063095">
      <w:pPr>
        <w:pStyle w:val="NoSpacing"/>
        <w:spacing w:after="0"/>
        <w:rPr>
          <w:b/>
        </w:rPr>
      </w:pPr>
      <w:r w:rsidRPr="00063095">
        <w:rPr>
          <w:b/>
        </w:rPr>
        <w:lastRenderedPageBreak/>
        <w:t>Please submit Application electronically (Word or PDF) to:</w:t>
      </w:r>
    </w:p>
    <w:p w:rsidR="00D32C1F" w:rsidRDefault="00D32C1F" w:rsidP="00063095">
      <w:pPr>
        <w:pStyle w:val="NoSpacing"/>
        <w:spacing w:after="0"/>
      </w:pPr>
      <w:r>
        <w:t>Marcy Bean</w:t>
      </w:r>
    </w:p>
    <w:p w:rsidR="009166BD" w:rsidRDefault="009166BD" w:rsidP="00063095">
      <w:pPr>
        <w:pStyle w:val="NoSpacing"/>
        <w:spacing w:after="0"/>
      </w:pPr>
      <w:r w:rsidRPr="003970B1">
        <w:t>Capi</w:t>
      </w:r>
      <w:r w:rsidR="00F72F46">
        <w:t>tal Projects &amp; Stewardship Specialist</w:t>
      </w:r>
    </w:p>
    <w:p w:rsidR="009166BD" w:rsidRPr="00123326" w:rsidRDefault="00154EB3" w:rsidP="00063095">
      <w:pPr>
        <w:pStyle w:val="NoSpacing"/>
        <w:spacing w:after="0"/>
        <w:rPr>
          <w:rFonts w:eastAsia="Times New Roman"/>
          <w:bCs/>
          <w:color w:val="000000"/>
          <w:szCs w:val="27"/>
        </w:rPr>
      </w:pPr>
      <w:hyperlink r:id="rId18" w:history="1">
        <w:r w:rsidR="009166BD" w:rsidRPr="00123326">
          <w:rPr>
            <w:rStyle w:val="Hyperlink"/>
            <w:rFonts w:eastAsia="Times New Roman"/>
            <w:b/>
            <w:bCs/>
            <w:szCs w:val="27"/>
          </w:rPr>
          <w:t>mbean@mwmo.org</w:t>
        </w:r>
      </w:hyperlink>
    </w:p>
    <w:p w:rsidR="009166BD" w:rsidRDefault="009166BD" w:rsidP="00063095">
      <w:pPr>
        <w:pStyle w:val="NoSpacing"/>
        <w:spacing w:after="0"/>
        <w:rPr>
          <w:rFonts w:eastAsia="Times New Roman"/>
          <w:bCs/>
          <w:color w:val="000000"/>
          <w:szCs w:val="27"/>
        </w:rPr>
      </w:pPr>
      <w:r>
        <w:rPr>
          <w:rFonts w:eastAsia="Times New Roman"/>
          <w:bCs/>
          <w:color w:val="000000"/>
          <w:szCs w:val="27"/>
        </w:rPr>
        <w:t xml:space="preserve">Direct: </w:t>
      </w:r>
      <w:r w:rsidRPr="00123326">
        <w:rPr>
          <w:rFonts w:eastAsia="Times New Roman"/>
          <w:bCs/>
          <w:color w:val="000000"/>
          <w:szCs w:val="27"/>
        </w:rPr>
        <w:t xml:space="preserve">612-746-4979 </w:t>
      </w:r>
    </w:p>
    <w:p w:rsidR="00063095" w:rsidRDefault="00063095" w:rsidP="00063095">
      <w:pPr>
        <w:pStyle w:val="NoSpacing"/>
        <w:spacing w:after="0"/>
        <w:rPr>
          <w:rFonts w:eastAsia="Times New Roman"/>
          <w:bCs/>
          <w:color w:val="000000"/>
          <w:szCs w:val="27"/>
        </w:rPr>
      </w:pPr>
    </w:p>
    <w:p w:rsidR="009166BD" w:rsidRPr="00063095" w:rsidRDefault="009166BD" w:rsidP="00063095">
      <w:pPr>
        <w:pStyle w:val="NoSpacing"/>
        <w:spacing w:after="0"/>
        <w:rPr>
          <w:b/>
        </w:rPr>
      </w:pPr>
      <w:r w:rsidRPr="00063095">
        <w:rPr>
          <w:b/>
          <w:u w:val="single"/>
        </w:rPr>
        <w:t>Or</w:t>
      </w:r>
      <w:r w:rsidRPr="00063095">
        <w:rPr>
          <w:b/>
        </w:rPr>
        <w:t xml:space="preserve"> submit paper copies to:</w:t>
      </w:r>
    </w:p>
    <w:p w:rsidR="009166BD" w:rsidRPr="00123326" w:rsidRDefault="009166BD" w:rsidP="00063095">
      <w:pPr>
        <w:pStyle w:val="NoSpacing"/>
        <w:spacing w:after="0"/>
      </w:pPr>
      <w:r w:rsidRPr="00123326">
        <w:t>Mississippi Watershed Management Organization</w:t>
      </w:r>
    </w:p>
    <w:p w:rsidR="009166BD" w:rsidRPr="00123326" w:rsidRDefault="009166BD" w:rsidP="00063095">
      <w:pPr>
        <w:pStyle w:val="NoSpacing"/>
        <w:spacing w:after="0"/>
      </w:pPr>
      <w:r w:rsidRPr="00123326">
        <w:t>Attn: Marcy Bean</w:t>
      </w:r>
    </w:p>
    <w:p w:rsidR="009166BD" w:rsidRPr="00123326" w:rsidRDefault="009166BD" w:rsidP="00063095">
      <w:pPr>
        <w:pStyle w:val="NoSpacing"/>
        <w:spacing w:after="0"/>
      </w:pPr>
      <w:r w:rsidRPr="00123326">
        <w:t>2522 Marshall Street NE</w:t>
      </w:r>
    </w:p>
    <w:p w:rsidR="009166BD" w:rsidRDefault="009166BD" w:rsidP="00063095">
      <w:pPr>
        <w:pStyle w:val="NoSpacing"/>
        <w:spacing w:after="0"/>
      </w:pPr>
      <w:r w:rsidRPr="00123326">
        <w:t>Minneapolis, MN 55418-3329</w:t>
      </w:r>
    </w:p>
    <w:p w:rsidR="009166BD" w:rsidRPr="00CC2FF7" w:rsidRDefault="009166BD" w:rsidP="009166BD">
      <w:pPr>
        <w:pBdr>
          <w:top w:val="single" w:sz="4" w:space="1" w:color="auto"/>
        </w:pBdr>
      </w:pPr>
    </w:p>
    <w:p w:rsidR="009166BD" w:rsidRPr="00063095" w:rsidRDefault="009166BD" w:rsidP="00063095">
      <w:pPr>
        <w:pStyle w:val="Heading2"/>
      </w:pPr>
      <w:r w:rsidRPr="00063095">
        <w:t xml:space="preserve">CHECKLIST: </w:t>
      </w:r>
    </w:p>
    <w:p w:rsidR="009166BD" w:rsidRDefault="00154EB3" w:rsidP="00063095">
      <w:pPr>
        <w:pStyle w:val="NoSpacing"/>
        <w:ind w:left="720"/>
      </w:pPr>
      <w:sdt>
        <w:sdtPr>
          <w:rPr>
            <w:rFonts w:eastAsia="MS Gothic"/>
          </w:rPr>
          <w:id w:val="-17760079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66BD">
            <w:rPr>
              <w:rFonts w:ascii="MS Gothic" w:eastAsia="MS Gothic" w:hAnsi="MS Gothic" w:hint="eastAsia"/>
            </w:rPr>
            <w:t>☐</w:t>
          </w:r>
        </w:sdtContent>
      </w:sdt>
      <w:r w:rsidR="009166BD" w:rsidRPr="009D680F">
        <w:t xml:space="preserve"> Confirm the project is within the geographic location of the MWMO</w:t>
      </w:r>
      <w:r w:rsidR="009166BD">
        <w:t xml:space="preserve">: </w:t>
      </w:r>
      <w:hyperlink r:id="rId19" w:history="1">
        <w:r w:rsidR="00F72F46" w:rsidRPr="00D14E9E">
          <w:rPr>
            <w:rStyle w:val="Hyperlink"/>
          </w:rPr>
          <w:t>http://mwmo.org/learn/find-your-watershed/</w:t>
        </w:r>
      </w:hyperlink>
      <w:r w:rsidR="00F72F46">
        <w:t xml:space="preserve"> </w:t>
      </w:r>
    </w:p>
    <w:p w:rsidR="009166BD" w:rsidRDefault="00154EB3" w:rsidP="00063095">
      <w:pPr>
        <w:pStyle w:val="NoSpacing"/>
        <w:ind w:left="720"/>
      </w:pPr>
      <w:sdt>
        <w:sdtPr>
          <w:rPr>
            <w:rFonts w:eastAsia="MS Gothic"/>
          </w:rPr>
          <w:id w:val="15300710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66BD">
            <w:rPr>
              <w:rFonts w:ascii="MS Gothic" w:eastAsia="MS Gothic" w:hAnsi="MS Gothic" w:hint="eastAsia"/>
            </w:rPr>
            <w:t>☐</w:t>
          </w:r>
        </w:sdtContent>
      </w:sdt>
      <w:r w:rsidR="009166BD" w:rsidRPr="009D680F">
        <w:t xml:space="preserve"> </w:t>
      </w:r>
      <w:r w:rsidR="009166BD">
        <w:t>Confirm that you are aware that the project will require a 25% fund match, and list the funding source(s)</w:t>
      </w:r>
    </w:p>
    <w:p w:rsidR="009166BD" w:rsidRPr="009D680F" w:rsidRDefault="00154EB3" w:rsidP="00063095">
      <w:pPr>
        <w:pStyle w:val="NoSpacing"/>
        <w:ind w:left="720"/>
      </w:pPr>
      <w:sdt>
        <w:sdtPr>
          <w:rPr>
            <w:rFonts w:eastAsia="MS Gothic"/>
          </w:rPr>
          <w:id w:val="-17765475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66BD">
            <w:rPr>
              <w:rFonts w:ascii="MS Gothic" w:eastAsia="MS Gothic" w:hAnsi="MS Gothic" w:hint="eastAsia"/>
            </w:rPr>
            <w:t>☐</w:t>
          </w:r>
        </w:sdtContent>
      </w:sdt>
      <w:r w:rsidR="009166BD" w:rsidRPr="009D680F">
        <w:t xml:space="preserve"> </w:t>
      </w:r>
      <w:r w:rsidR="009166BD">
        <w:t>Complete the</w:t>
      </w:r>
      <w:r w:rsidR="009166BD" w:rsidRPr="009D680F">
        <w:t xml:space="preserve"> Stewardship Fund Budget Form</w:t>
      </w:r>
    </w:p>
    <w:p w:rsidR="009166BD" w:rsidRPr="00063095" w:rsidRDefault="009166BD" w:rsidP="009166BD">
      <w:pPr>
        <w:spacing w:after="160" w:line="259" w:lineRule="auto"/>
        <w:contextualSpacing/>
        <w:rPr>
          <w:rStyle w:val="SubtleEmphasis"/>
        </w:rPr>
      </w:pPr>
      <w:r w:rsidRPr="00063095">
        <w:rPr>
          <w:rStyle w:val="SubtleEmphasis"/>
        </w:rPr>
        <w:t xml:space="preserve">In order to better understand your project, supplemental attachments may be included for MWMO information. These items will be required if the project is selected for a Full Application. </w:t>
      </w:r>
    </w:p>
    <w:p w:rsidR="009166BD" w:rsidRPr="009C4C4C" w:rsidRDefault="009166BD" w:rsidP="00063095">
      <w:pPr>
        <w:pStyle w:val="NoSpacing"/>
      </w:pPr>
      <w:r>
        <w:t>Additional project information attached (check all that apply):</w:t>
      </w:r>
    </w:p>
    <w:p w:rsidR="009166BD" w:rsidRPr="00CC2FF7" w:rsidRDefault="00154EB3" w:rsidP="00063095">
      <w:pPr>
        <w:pStyle w:val="NoSpacing"/>
        <w:ind w:left="720"/>
      </w:pPr>
      <w:sdt>
        <w:sdtPr>
          <w:rPr>
            <w:rFonts w:eastAsia="MS Gothic"/>
          </w:rPr>
          <w:id w:val="6036228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66BD" w:rsidRPr="00CC2FF7">
            <w:rPr>
              <w:rFonts w:ascii="MS Gothic" w:eastAsia="MS Gothic" w:hAnsi="MS Gothic" w:hint="eastAsia"/>
            </w:rPr>
            <w:t>☐</w:t>
          </w:r>
        </w:sdtContent>
      </w:sdt>
      <w:r w:rsidR="009166BD" w:rsidRPr="00CC2FF7">
        <w:t xml:space="preserve"> Map of specific parcels on which the project would occur</w:t>
      </w:r>
    </w:p>
    <w:p w:rsidR="009166BD" w:rsidRPr="00CC2FF7" w:rsidRDefault="00154EB3" w:rsidP="00063095">
      <w:pPr>
        <w:pStyle w:val="NoSpacing"/>
        <w:ind w:left="720"/>
      </w:pPr>
      <w:sdt>
        <w:sdtPr>
          <w:rPr>
            <w:rFonts w:eastAsia="MS Gothic"/>
          </w:rPr>
          <w:id w:val="15444798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66BD" w:rsidRPr="00CC2FF7">
            <w:rPr>
              <w:rFonts w:ascii="MS Gothic" w:eastAsia="MS Gothic" w:hAnsi="MS Gothic" w:hint="eastAsia"/>
            </w:rPr>
            <w:t>☐</w:t>
          </w:r>
        </w:sdtContent>
      </w:sdt>
      <w:r w:rsidR="009166BD" w:rsidRPr="00CC2FF7">
        <w:t xml:space="preserve"> Feasibility studies</w:t>
      </w:r>
    </w:p>
    <w:p w:rsidR="009166BD" w:rsidRPr="00CC2FF7" w:rsidRDefault="00154EB3" w:rsidP="00063095">
      <w:pPr>
        <w:pStyle w:val="NoSpacing"/>
        <w:ind w:left="720"/>
      </w:pPr>
      <w:sdt>
        <w:sdtPr>
          <w:rPr>
            <w:rFonts w:eastAsia="MS Gothic"/>
          </w:rPr>
          <w:id w:val="14209101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66BD" w:rsidRPr="00CC2FF7">
            <w:rPr>
              <w:rFonts w:ascii="MS Gothic" w:eastAsia="MS Gothic" w:hAnsi="MS Gothic" w:hint="eastAsia"/>
            </w:rPr>
            <w:t>☐</w:t>
          </w:r>
        </w:sdtContent>
      </w:sdt>
      <w:r w:rsidR="009166BD" w:rsidRPr="00CC2FF7">
        <w:t xml:space="preserve"> Technical drawings</w:t>
      </w:r>
    </w:p>
    <w:p w:rsidR="009166BD" w:rsidRPr="00CC2FF7" w:rsidRDefault="00154EB3" w:rsidP="00063095">
      <w:pPr>
        <w:pStyle w:val="NoSpacing"/>
        <w:ind w:left="720"/>
      </w:pPr>
      <w:sdt>
        <w:sdtPr>
          <w:rPr>
            <w:rFonts w:eastAsia="MS Gothic"/>
          </w:rPr>
          <w:id w:val="-2064862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66BD" w:rsidRPr="00CC2FF7">
            <w:rPr>
              <w:rFonts w:ascii="MS Gothic" w:eastAsia="MS Gothic" w:hAnsi="MS Gothic" w:hint="eastAsia"/>
            </w:rPr>
            <w:t>☐</w:t>
          </w:r>
        </w:sdtContent>
      </w:sdt>
      <w:r w:rsidR="009166BD" w:rsidRPr="00CC2FF7">
        <w:t xml:space="preserve"> Site plan</w:t>
      </w:r>
    </w:p>
    <w:p w:rsidR="009166BD" w:rsidRPr="00CC2FF7" w:rsidRDefault="00154EB3" w:rsidP="00063095">
      <w:pPr>
        <w:pStyle w:val="NoSpacing"/>
        <w:ind w:left="720"/>
      </w:pPr>
      <w:sdt>
        <w:sdtPr>
          <w:rPr>
            <w:rFonts w:eastAsia="MS Gothic"/>
          </w:rPr>
          <w:id w:val="6071632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66BD" w:rsidRPr="00CC2FF7">
            <w:rPr>
              <w:rFonts w:ascii="MS Gothic" w:eastAsia="MS Gothic" w:hAnsi="MS Gothic" w:hint="eastAsia"/>
            </w:rPr>
            <w:t>☐</w:t>
          </w:r>
        </w:sdtContent>
      </w:sdt>
      <w:r w:rsidR="009166BD" w:rsidRPr="00CC2FF7">
        <w:t xml:space="preserve"> Planting plan and plant lists</w:t>
      </w:r>
    </w:p>
    <w:p w:rsidR="009166BD" w:rsidRPr="00CC2FF7" w:rsidRDefault="00154EB3" w:rsidP="00063095">
      <w:pPr>
        <w:pStyle w:val="NoSpacing"/>
        <w:ind w:left="720"/>
      </w:pPr>
      <w:sdt>
        <w:sdtPr>
          <w:rPr>
            <w:rFonts w:eastAsia="MS Gothic"/>
          </w:rPr>
          <w:id w:val="16893307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66BD" w:rsidRPr="00CC2FF7">
            <w:rPr>
              <w:rFonts w:ascii="MS Gothic" w:eastAsia="MS Gothic" w:hAnsi="MS Gothic" w:hint="eastAsia"/>
            </w:rPr>
            <w:t>☐</w:t>
          </w:r>
        </w:sdtContent>
      </w:sdt>
      <w:r w:rsidR="009166BD" w:rsidRPr="00CC2FF7">
        <w:t xml:space="preserve"> Soil borings and/or assessments </w:t>
      </w:r>
    </w:p>
    <w:p w:rsidR="009166BD" w:rsidRPr="00CC2FF7" w:rsidRDefault="00154EB3" w:rsidP="00063095">
      <w:pPr>
        <w:pStyle w:val="NoSpacing"/>
        <w:ind w:left="720"/>
      </w:pPr>
      <w:sdt>
        <w:sdtPr>
          <w:rPr>
            <w:rFonts w:ascii="MS Mincho" w:eastAsia="MS Mincho" w:hAnsi="MS Mincho" w:cs="MS Mincho"/>
          </w:rPr>
          <w:id w:val="6358404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66BD" w:rsidRPr="00CC2FF7">
            <w:rPr>
              <w:rFonts w:ascii="MS Mincho" w:eastAsia="MS Mincho" w:hAnsi="MS Mincho" w:cs="MS Mincho" w:hint="eastAsia"/>
            </w:rPr>
            <w:t>☐</w:t>
          </w:r>
        </w:sdtContent>
      </w:sdt>
      <w:r w:rsidR="009166BD" w:rsidRPr="00CC2FF7">
        <w:t xml:space="preserve"> Phase I or Phase II site investigations </w:t>
      </w:r>
    </w:p>
    <w:p w:rsidR="009166BD" w:rsidRPr="00CC2FF7" w:rsidRDefault="00154EB3" w:rsidP="00063095">
      <w:pPr>
        <w:pStyle w:val="NoSpacing"/>
        <w:ind w:left="720"/>
      </w:pPr>
      <w:sdt>
        <w:sdtPr>
          <w:rPr>
            <w:rFonts w:ascii="MS Mincho" w:eastAsia="MS Mincho" w:hAnsi="MS Mincho" w:cs="MS Mincho"/>
          </w:rPr>
          <w:id w:val="491186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66BD" w:rsidRPr="00CC2FF7">
            <w:rPr>
              <w:rFonts w:ascii="MS Mincho" w:eastAsia="MS Mincho" w:hAnsi="MS Mincho" w:cs="MS Mincho" w:hint="eastAsia"/>
            </w:rPr>
            <w:t>☐</w:t>
          </w:r>
        </w:sdtContent>
      </w:sdt>
      <w:r w:rsidR="009166BD" w:rsidRPr="00CC2FF7">
        <w:t xml:space="preserve"> Stormwater management calculations</w:t>
      </w:r>
    </w:p>
    <w:p w:rsidR="009166BD" w:rsidRPr="00CC2FF7" w:rsidRDefault="00154EB3" w:rsidP="00063095">
      <w:pPr>
        <w:pStyle w:val="NoSpacing"/>
        <w:ind w:left="720"/>
      </w:pPr>
      <w:sdt>
        <w:sdtPr>
          <w:rPr>
            <w:rFonts w:ascii="MS Mincho" w:eastAsia="MS Mincho" w:hAnsi="MS Mincho" w:cs="MS Mincho"/>
          </w:rPr>
          <w:id w:val="9081987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66BD" w:rsidRPr="00CC2FF7">
            <w:rPr>
              <w:rFonts w:ascii="MS Gothic" w:eastAsia="MS Gothic" w:hAnsi="MS Gothic" w:cs="MS Mincho" w:hint="eastAsia"/>
            </w:rPr>
            <w:t>☐</w:t>
          </w:r>
        </w:sdtContent>
      </w:sdt>
      <w:r w:rsidR="009166BD" w:rsidRPr="00CC2FF7">
        <w:t xml:space="preserve"> Site photographs</w:t>
      </w:r>
    </w:p>
    <w:p w:rsidR="009166BD" w:rsidRDefault="00154EB3" w:rsidP="00063095">
      <w:pPr>
        <w:pStyle w:val="NoSpacing"/>
        <w:ind w:left="720"/>
      </w:pPr>
      <w:sdt>
        <w:sdtPr>
          <w:rPr>
            <w:rFonts w:ascii="MS Mincho" w:eastAsia="MS Mincho" w:hAnsi="MS Mincho" w:cs="MS Mincho"/>
          </w:rPr>
          <w:id w:val="-12878069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66BD" w:rsidRPr="00CC2FF7">
            <w:rPr>
              <w:rFonts w:ascii="MS Gothic" w:eastAsia="MS Gothic" w:hAnsi="MS Gothic" w:cs="MS Mincho" w:hint="eastAsia"/>
            </w:rPr>
            <w:t>☐</w:t>
          </w:r>
        </w:sdtContent>
      </w:sdt>
      <w:r w:rsidR="009166BD" w:rsidRPr="00CC2FF7">
        <w:t xml:space="preserve"> Other (please specify):</w:t>
      </w:r>
    </w:p>
    <w:p w:rsidR="009166BD" w:rsidRDefault="00154EB3" w:rsidP="00063095">
      <w:pPr>
        <w:pStyle w:val="NoSpacing"/>
        <w:ind w:left="720"/>
      </w:pPr>
      <w:sdt>
        <w:sdtPr>
          <w:rPr>
            <w:rFonts w:ascii="MS Mincho" w:eastAsia="MS Mincho" w:hAnsi="MS Mincho" w:cs="MS Mincho"/>
          </w:rPr>
          <w:id w:val="7140944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66BD">
            <w:rPr>
              <w:rFonts w:ascii="MS Gothic" w:eastAsia="MS Gothic" w:hAnsi="MS Gothic" w:cs="MS Mincho" w:hint="eastAsia"/>
            </w:rPr>
            <w:t>☐</w:t>
          </w:r>
        </w:sdtContent>
      </w:sdt>
      <w:r w:rsidR="009166BD" w:rsidRPr="003B5482">
        <w:t xml:space="preserve"> </w:t>
      </w:r>
      <w:r w:rsidR="009166BD">
        <w:t>Stormwater management calculations</w:t>
      </w:r>
    </w:p>
    <w:p w:rsidR="009166BD" w:rsidRDefault="00154EB3" w:rsidP="00063095">
      <w:pPr>
        <w:pStyle w:val="NoSpacing"/>
        <w:ind w:left="720"/>
      </w:pPr>
      <w:sdt>
        <w:sdtPr>
          <w:rPr>
            <w:rFonts w:ascii="MS Mincho" w:eastAsia="MS Mincho" w:hAnsi="MS Mincho" w:cs="MS Mincho"/>
          </w:rPr>
          <w:id w:val="1131730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66BD">
            <w:rPr>
              <w:rFonts w:ascii="MS Gothic" w:eastAsia="MS Gothic" w:hAnsi="MS Gothic" w:cs="MS Mincho" w:hint="eastAsia"/>
            </w:rPr>
            <w:t>☐</w:t>
          </w:r>
        </w:sdtContent>
      </w:sdt>
      <w:r w:rsidR="009166BD" w:rsidRPr="003B5482">
        <w:t xml:space="preserve"> </w:t>
      </w:r>
      <w:r w:rsidR="009166BD">
        <w:t>Site photographs</w:t>
      </w:r>
    </w:p>
    <w:p w:rsidR="003F62E8" w:rsidRPr="009A3A57" w:rsidRDefault="00154EB3" w:rsidP="00063095">
      <w:pPr>
        <w:pStyle w:val="NoSpacing"/>
        <w:ind w:left="720"/>
      </w:pPr>
      <w:sdt>
        <w:sdtPr>
          <w:rPr>
            <w:rFonts w:ascii="MS Mincho" w:eastAsia="MS Mincho" w:hAnsi="MS Mincho" w:cs="MS Mincho"/>
          </w:rPr>
          <w:id w:val="-14515569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66BD">
            <w:rPr>
              <w:rFonts w:ascii="MS Gothic" w:eastAsia="MS Gothic" w:hAnsi="MS Gothic" w:cs="MS Mincho" w:hint="eastAsia"/>
            </w:rPr>
            <w:t>☐</w:t>
          </w:r>
        </w:sdtContent>
      </w:sdt>
      <w:r w:rsidR="009166BD" w:rsidRPr="003B5482">
        <w:t xml:space="preserve"> </w:t>
      </w:r>
      <w:r w:rsidR="009166BD">
        <w:t>Other (please specify):</w:t>
      </w:r>
      <w:r w:rsidR="00063095">
        <w:t xml:space="preserve">  </w:t>
      </w:r>
      <w:sdt>
        <w:sdtPr>
          <w:alias w:val="Date"/>
          <w:tag w:val="Date"/>
          <w:id w:val="-392738833"/>
          <w:placeholder>
            <w:docPart w:val="4853991CCF974C78B629459060B56E4F"/>
          </w:placeholder>
          <w:showingPlcHdr/>
        </w:sdtPr>
        <w:sdtEndPr/>
        <w:sdtContent>
          <w:r w:rsidR="00063095" w:rsidRPr="00CC453C">
            <w:rPr>
              <w:rStyle w:val="PlaceholderText"/>
            </w:rPr>
            <w:t>Click here to enter text.</w:t>
          </w:r>
        </w:sdtContent>
      </w:sdt>
    </w:p>
    <w:sectPr w:rsidR="003F62E8" w:rsidRPr="009A3A57" w:rsidSect="003F62E8">
      <w:headerReference w:type="default" r:id="rId20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4EB3" w:rsidRDefault="00154EB3" w:rsidP="004176D3">
      <w:pPr>
        <w:spacing w:before="0" w:after="0" w:line="240" w:lineRule="auto"/>
      </w:pPr>
      <w:r>
        <w:separator/>
      </w:r>
    </w:p>
  </w:endnote>
  <w:endnote w:type="continuationSeparator" w:id="0">
    <w:p w:rsidR="00154EB3" w:rsidRDefault="00154EB3" w:rsidP="004176D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oto Serif">
    <w:panose1 w:val="02020600060500020200"/>
    <w:charset w:val="00"/>
    <w:family w:val="roman"/>
    <w:pitch w:val="variable"/>
    <w:sig w:usb0="E00002FF" w:usb1="500078FF" w:usb2="00000029" w:usb3="00000000" w:csb0="0000019F" w:csb1="00000000"/>
    <w:embedRegular r:id="rId1" w:fontKey="{2B8FDCF3-9B53-4274-A925-F5B95756318C}"/>
    <w:embedBold r:id="rId2" w:fontKey="{6EA0177C-3B71-4706-85F8-E474D34B3F3C}"/>
    <w:embedItalic r:id="rId3" w:fontKey="{B382442A-56A4-4926-A768-4370748A6D1B}"/>
    <w:embedBoldItalic r:id="rId4" w:fontKey="{91D8B16C-A50F-491E-9416-0D45046738A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31B3E153-319E-4F92-96C0-ABB427A41A7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63DBD41A-BE3B-4C6F-905B-46BCBF01ABD6}"/>
    <w:embedBold r:id="rId7" w:fontKey="{2F0CEE84-7CD9-4EC2-ACA1-AB525645B048}"/>
    <w:embedItalic r:id="rId8" w:fontKey="{C9DC78C8-4B86-4914-B2BA-A117E1476966}"/>
    <w:embedBoldItalic r:id="rId9" w:fontKey="{E7209AE3-AC2F-4265-9E82-F3DA3DF62513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0" w:fontKey="{957FD28C-26DF-4E52-BB9E-BCE1C2E45297}"/>
    <w:embedBold r:id="rId11" w:fontKey="{8338FD82-948F-4D58-A381-0D1847055A5E}"/>
    <w:embedItalic r:id="rId12" w:fontKey="{D956616A-5E88-4A29-BDAA-F0B622F0DAB6}"/>
    <w:embedBoldItalic r:id="rId13" w:fontKey="{496E2254-14BC-4598-9081-A7D2281E18B7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14" w:fontKey="{92FACC4D-2010-4509-BEB7-956E0E7C812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5F43305B-116E-41DB-8C58-65C73B29D0E3}"/>
    <w:embedItalic r:id="rId16" w:fontKey="{E433185D-BC1C-40F5-836A-33A9D7F124C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7" w:fontKey="{009D7076-5954-41C1-98CD-994AB7C6EA50}"/>
  </w:font>
  <w:font w:name="AGaramond-Regular">
    <w:altName w:val="AGaramond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8" w:fontKey="{C14AD01C-AD04-4D80-A08A-032EBFCDCC2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19" w:subsetted="1" w:fontKey="{1639736B-4940-4506-ACA3-B82B30EA092D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Regular r:id="rId20" w:subsetted="1" w:fontKey="{896A6253-70C0-4364-9D3A-DC0108EFCBFC}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21" w:fontKey="{D96CA60A-0C6C-496E-8900-304AAB104C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6BD" w:rsidRPr="000C2232" w:rsidRDefault="000C2232" w:rsidP="000C2232">
    <w:pPr>
      <w:pStyle w:val="Footer"/>
      <w:ind w:right="360"/>
      <w:rPr>
        <w:sz w:val="16"/>
        <w:szCs w:val="16"/>
      </w:rPr>
    </w:pPr>
    <w:r w:rsidRPr="000C2232">
      <w:rPr>
        <w:sz w:val="16"/>
        <w:szCs w:val="16"/>
      </w:rPr>
      <w:t>PlanningGrant_</w:t>
    </w:r>
    <w:r w:rsidR="00906597">
      <w:rPr>
        <w:sz w:val="16"/>
        <w:szCs w:val="16"/>
      </w:rPr>
      <w:t>Application</w:t>
    </w:r>
    <w:r w:rsidR="003C177D">
      <w:rPr>
        <w:sz w:val="16"/>
        <w:szCs w:val="16"/>
      </w:rPr>
      <w:t>.doc</w:t>
    </w:r>
    <w:r w:rsidRPr="000C2232">
      <w:rPr>
        <w:sz w:val="16"/>
        <w:szCs w:val="16"/>
      </w:rPr>
      <w:t>x</w:t>
    </w:r>
    <w:r w:rsidRPr="000C2232">
      <w:rPr>
        <w:sz w:val="16"/>
        <w:szCs w:val="16"/>
      </w:rPr>
      <w:tab/>
    </w:r>
    <w:r w:rsidRPr="000C2232">
      <w:rPr>
        <w:sz w:val="16"/>
        <w:szCs w:val="16"/>
      </w:rPr>
      <w:tab/>
      <w:t xml:space="preserve">Updated </w:t>
    </w:r>
    <w:r>
      <w:rPr>
        <w:sz w:val="16"/>
        <w:szCs w:val="16"/>
      </w:rPr>
      <w:t>05</w:t>
    </w:r>
    <w:r w:rsidRPr="000C2232">
      <w:rPr>
        <w:sz w:val="16"/>
        <w:szCs w:val="16"/>
      </w:rPr>
      <w:t>/</w:t>
    </w:r>
    <w:r>
      <w:rPr>
        <w:sz w:val="16"/>
        <w:szCs w:val="16"/>
      </w:rPr>
      <w:t>09</w:t>
    </w:r>
    <w:r w:rsidRPr="000C2232">
      <w:rPr>
        <w:sz w:val="16"/>
        <w:szCs w:val="16"/>
      </w:rPr>
      <w:t>/</w:t>
    </w:r>
    <w:r>
      <w:rPr>
        <w:sz w:val="16"/>
        <w:szCs w:val="16"/>
      </w:rPr>
      <w:t>20</w:t>
    </w:r>
    <w:r w:rsidRPr="000C2232">
      <w:rPr>
        <w:sz w:val="16"/>
        <w:szCs w:val="16"/>
      </w:rPr>
      <w:t>17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2C1F" w:rsidRPr="000C2232" w:rsidRDefault="000C2232" w:rsidP="000C2232">
    <w:pPr>
      <w:pStyle w:val="Footer"/>
      <w:rPr>
        <w:sz w:val="16"/>
        <w:szCs w:val="16"/>
      </w:rPr>
    </w:pPr>
    <w:r>
      <w:rPr>
        <w:sz w:val="16"/>
        <w:szCs w:val="16"/>
      </w:rPr>
      <w:t>PlanningGrant_</w:t>
    </w:r>
    <w:r w:rsidR="00906597">
      <w:rPr>
        <w:sz w:val="16"/>
        <w:szCs w:val="16"/>
      </w:rPr>
      <w:t>Application</w:t>
    </w:r>
    <w:r w:rsidR="003C177D">
      <w:rPr>
        <w:sz w:val="16"/>
        <w:szCs w:val="16"/>
      </w:rPr>
      <w:t>.doc</w:t>
    </w:r>
    <w:r>
      <w:rPr>
        <w:sz w:val="16"/>
        <w:szCs w:val="16"/>
      </w:rPr>
      <w:t>x</w:t>
    </w:r>
    <w:r>
      <w:rPr>
        <w:sz w:val="16"/>
        <w:szCs w:val="16"/>
      </w:rPr>
      <w:tab/>
    </w:r>
    <w:r>
      <w:rPr>
        <w:sz w:val="16"/>
        <w:szCs w:val="16"/>
      </w:rPr>
      <w:tab/>
    </w:r>
    <w:r w:rsidR="00CA2C4C" w:rsidRPr="000C2232">
      <w:rPr>
        <w:sz w:val="16"/>
        <w:szCs w:val="16"/>
      </w:rPr>
      <w:t xml:space="preserve">Updated </w:t>
    </w:r>
    <w:r>
      <w:rPr>
        <w:sz w:val="16"/>
        <w:szCs w:val="16"/>
      </w:rPr>
      <w:t>05</w:t>
    </w:r>
    <w:r w:rsidR="00D32C1F" w:rsidRPr="000C2232">
      <w:rPr>
        <w:sz w:val="16"/>
        <w:szCs w:val="16"/>
      </w:rPr>
      <w:t>/</w:t>
    </w:r>
    <w:r>
      <w:rPr>
        <w:sz w:val="16"/>
        <w:szCs w:val="16"/>
      </w:rPr>
      <w:t>09</w:t>
    </w:r>
    <w:r w:rsidR="00D32C1F" w:rsidRPr="000C2232">
      <w:rPr>
        <w:sz w:val="16"/>
        <w:szCs w:val="16"/>
      </w:rPr>
      <w:t>/</w:t>
    </w:r>
    <w:r>
      <w:rPr>
        <w:sz w:val="16"/>
        <w:szCs w:val="16"/>
      </w:rPr>
      <w:t>20</w:t>
    </w:r>
    <w:r w:rsidR="00D32C1F" w:rsidRPr="000C2232">
      <w:rPr>
        <w:sz w:val="16"/>
        <w:szCs w:val="16"/>
      </w:rPr>
      <w:t>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4EB3" w:rsidRDefault="00154EB3" w:rsidP="004176D3">
      <w:pPr>
        <w:spacing w:before="0" w:after="0" w:line="240" w:lineRule="auto"/>
      </w:pPr>
      <w:r>
        <w:separator/>
      </w:r>
    </w:p>
  </w:footnote>
  <w:footnote w:type="continuationSeparator" w:id="0">
    <w:p w:rsidR="00154EB3" w:rsidRDefault="00154EB3" w:rsidP="004176D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6D3" w:rsidRDefault="004176D3">
    <w:pPr>
      <w:pStyle w:val="Header"/>
    </w:pPr>
  </w:p>
  <w:p w:rsidR="004176D3" w:rsidRDefault="004176D3">
    <w:pPr>
      <w:pStyle w:val="Header"/>
    </w:pPr>
  </w:p>
  <w:p w:rsidR="004176D3" w:rsidRDefault="004176D3">
    <w:pPr>
      <w:pStyle w:val="Header"/>
    </w:pPr>
  </w:p>
  <w:p w:rsidR="004176D3" w:rsidRDefault="004176D3">
    <w:pPr>
      <w:pStyle w:val="Header"/>
    </w:pPr>
  </w:p>
  <w:p w:rsidR="004176D3" w:rsidRDefault="004176D3">
    <w:pPr>
      <w:pStyle w:val="Header"/>
    </w:pPr>
  </w:p>
  <w:p w:rsidR="004176D3" w:rsidRDefault="004176D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3F8E0017" wp14:editId="45A64B5F">
              <wp:simplePos x="0" y="0"/>
              <wp:positionH relativeFrom="margin">
                <wp:posOffset>-12065</wp:posOffset>
              </wp:positionH>
              <wp:positionV relativeFrom="page">
                <wp:posOffset>2162175</wp:posOffset>
              </wp:positionV>
              <wp:extent cx="1352550" cy="697865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0" cy="697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76D3" w:rsidRPr="00455163" w:rsidRDefault="004176D3" w:rsidP="004176D3">
                          <w:pPr>
                            <w:spacing w:after="120" w:line="280" w:lineRule="exact"/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</w:pPr>
                          <w:r w:rsidRPr="00455163"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t>2522 Marshall Street NE</w:t>
                          </w:r>
                          <w:r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br/>
                          </w:r>
                          <w:r w:rsidRPr="00455163"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t xml:space="preserve">Minneapolis, </w:t>
                          </w:r>
                          <w:r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t>MN</w:t>
                          </w:r>
                          <w:r w:rsidRPr="00455163"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t xml:space="preserve"> 55418</w:t>
                          </w:r>
                        </w:p>
                        <w:p w:rsidR="004176D3" w:rsidRPr="00455163" w:rsidRDefault="004176D3" w:rsidP="004176D3">
                          <w:pPr>
                            <w:spacing w:after="120" w:line="280" w:lineRule="exact"/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</w:pPr>
                          <w:r w:rsidRPr="00455163"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t>(612) 465-8780</w:t>
                          </w:r>
                          <w:r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br/>
                          </w:r>
                          <w:r w:rsidRPr="00455163"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t>(612) 465-8785 fax</w:t>
                          </w:r>
                        </w:p>
                        <w:p w:rsidR="004176D3" w:rsidRPr="00455163" w:rsidRDefault="004176D3" w:rsidP="004176D3">
                          <w:pPr>
                            <w:spacing w:after="120" w:line="280" w:lineRule="exact"/>
                            <w:rPr>
                              <w:rFonts w:ascii="Open Sans" w:hAnsi="Open Sans"/>
                              <w:b/>
                              <w:color w:val="808080"/>
                              <w:sz w:val="16"/>
                            </w:rPr>
                          </w:pPr>
                          <w:r w:rsidRPr="00455163">
                            <w:rPr>
                              <w:rFonts w:ascii="Open Sans" w:hAnsi="Open Sans"/>
                              <w:b/>
                              <w:color w:val="808080"/>
                              <w:sz w:val="16"/>
                            </w:rPr>
                            <w:t>www.mwmo.org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8E001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.95pt;margin-top:170.25pt;width:106.5pt;height:549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xq5tAIAALo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" filled="f" stroked="f">
              <v:textbox>
                <w:txbxContent>
                  <w:p w:rsidR="004176D3" w:rsidRPr="00455163" w:rsidRDefault="004176D3" w:rsidP="004176D3">
                    <w:pPr>
                      <w:spacing w:after="120" w:line="280" w:lineRule="exact"/>
                      <w:rPr>
                        <w:rFonts w:ascii="Open Sans" w:hAnsi="Open Sans"/>
                        <w:color w:val="808080"/>
                        <w:sz w:val="16"/>
                      </w:rPr>
                    </w:pPr>
                    <w:r w:rsidRPr="00455163">
                      <w:rPr>
                        <w:rFonts w:ascii="Open Sans" w:hAnsi="Open Sans"/>
                        <w:color w:val="808080"/>
                        <w:sz w:val="16"/>
                      </w:rPr>
                      <w:t>2522 Marshall Street NE</w:t>
                    </w:r>
                    <w:r>
                      <w:rPr>
                        <w:rFonts w:ascii="Open Sans" w:hAnsi="Open Sans"/>
                        <w:color w:val="808080"/>
                        <w:sz w:val="16"/>
                      </w:rPr>
                      <w:br/>
                    </w:r>
                    <w:r w:rsidRPr="00455163">
                      <w:rPr>
                        <w:rFonts w:ascii="Open Sans" w:hAnsi="Open Sans"/>
                        <w:color w:val="808080"/>
                        <w:sz w:val="16"/>
                      </w:rPr>
                      <w:t xml:space="preserve">Minneapolis, </w:t>
                    </w:r>
                    <w:r>
                      <w:rPr>
                        <w:rFonts w:ascii="Open Sans" w:hAnsi="Open Sans"/>
                        <w:color w:val="808080"/>
                        <w:sz w:val="16"/>
                      </w:rPr>
                      <w:t>MN</w:t>
                    </w:r>
                    <w:r w:rsidRPr="00455163">
                      <w:rPr>
                        <w:rFonts w:ascii="Open Sans" w:hAnsi="Open Sans"/>
                        <w:color w:val="808080"/>
                        <w:sz w:val="16"/>
                      </w:rPr>
                      <w:t xml:space="preserve"> 55418</w:t>
                    </w:r>
                  </w:p>
                  <w:p w:rsidR="004176D3" w:rsidRPr="00455163" w:rsidRDefault="004176D3" w:rsidP="004176D3">
                    <w:pPr>
                      <w:spacing w:after="120" w:line="280" w:lineRule="exact"/>
                      <w:rPr>
                        <w:rFonts w:ascii="Open Sans" w:hAnsi="Open Sans"/>
                        <w:color w:val="808080"/>
                        <w:sz w:val="16"/>
                      </w:rPr>
                    </w:pPr>
                    <w:r w:rsidRPr="00455163">
                      <w:rPr>
                        <w:rFonts w:ascii="Open Sans" w:hAnsi="Open Sans"/>
                        <w:color w:val="808080"/>
                        <w:sz w:val="16"/>
                      </w:rPr>
                      <w:t>(612) 465-8780</w:t>
                    </w:r>
                    <w:r>
                      <w:rPr>
                        <w:rFonts w:ascii="Open Sans" w:hAnsi="Open Sans"/>
                        <w:color w:val="808080"/>
                        <w:sz w:val="16"/>
                      </w:rPr>
                      <w:br/>
                    </w:r>
                    <w:r w:rsidRPr="00455163">
                      <w:rPr>
                        <w:rFonts w:ascii="Open Sans" w:hAnsi="Open Sans"/>
                        <w:color w:val="808080"/>
                        <w:sz w:val="16"/>
                      </w:rPr>
                      <w:t>(612) 465-8785 fax</w:t>
                    </w:r>
                  </w:p>
                  <w:p w:rsidR="004176D3" w:rsidRPr="00455163" w:rsidRDefault="004176D3" w:rsidP="004176D3">
                    <w:pPr>
                      <w:spacing w:after="120" w:line="280" w:lineRule="exact"/>
                      <w:rPr>
                        <w:rFonts w:ascii="Open Sans" w:hAnsi="Open Sans"/>
                        <w:b/>
                        <w:color w:val="808080"/>
                        <w:sz w:val="16"/>
                      </w:rPr>
                    </w:pPr>
                    <w:r w:rsidRPr="00455163">
                      <w:rPr>
                        <w:rFonts w:ascii="Open Sans" w:hAnsi="Open Sans"/>
                        <w:b/>
                        <w:color w:val="808080"/>
                        <w:sz w:val="16"/>
                      </w:rPr>
                      <w:t>www.mwmo.org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w:drawing>
        <wp:anchor distT="0" distB="0" distL="0" distR="457200" simplePos="0" relativeHeight="251655168" behindDoc="1" locked="0" layoutInCell="1" allowOverlap="1" wp14:anchorId="17A64D43" wp14:editId="61EEBD55">
          <wp:simplePos x="0" y="0"/>
          <wp:positionH relativeFrom="margin">
            <wp:align>left</wp:align>
          </wp:positionH>
          <wp:positionV relativeFrom="page">
            <wp:posOffset>624205</wp:posOffset>
          </wp:positionV>
          <wp:extent cx="1275080" cy="1504950"/>
          <wp:effectExtent l="0" t="0" r="1270" b="0"/>
          <wp:wrapNone/>
          <wp:docPr id="6" name="Picture 6" descr="MWMO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WMO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080" cy="1504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A06" w:rsidRDefault="00CC2A0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EE25659" wp14:editId="6C176075">
              <wp:simplePos x="0" y="0"/>
              <wp:positionH relativeFrom="column">
                <wp:posOffset>1360170</wp:posOffset>
              </wp:positionH>
              <wp:positionV relativeFrom="paragraph">
                <wp:posOffset>195580</wp:posOffset>
              </wp:positionV>
              <wp:extent cx="4224020" cy="795020"/>
              <wp:effectExtent l="0" t="0" r="5080" b="508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4020" cy="795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2A06" w:rsidRDefault="00CC2A06" w:rsidP="00CC2A06">
                          <w:pPr>
                            <w:tabs>
                              <w:tab w:val="left" w:pos="3780"/>
                            </w:tabs>
                            <w:spacing w:before="0" w:after="0" w:line="260" w:lineRule="exact"/>
                            <w:rPr>
                              <w:rFonts w:ascii="Open Sans" w:hAnsi="Open Sans" w:cs="Open Sans"/>
                              <w:color w:val="7F7F7F" w:themeColor="text1" w:themeTint="80"/>
                              <w:sz w:val="18"/>
                            </w:rPr>
                          </w:pPr>
                          <w:r w:rsidRPr="00CC2A06">
                            <w:rPr>
                              <w:rFonts w:ascii="Open Sans" w:hAnsi="Open Sans" w:cs="Open Sans"/>
                              <w:color w:val="7F7F7F" w:themeColor="text1" w:themeTint="80"/>
                              <w:sz w:val="18"/>
                            </w:rPr>
                            <w:t>2522 Marshall Street NE</w:t>
                          </w:r>
                          <w:r w:rsidRPr="00CC2A06">
                            <w:rPr>
                              <w:rFonts w:ascii="Open Sans" w:hAnsi="Open Sans" w:cs="Open Sans"/>
                              <w:color w:val="7F7F7F" w:themeColor="text1" w:themeTint="80"/>
                              <w:sz w:val="18"/>
                            </w:rPr>
                            <w:tab/>
                            <w:t>612-465-8780</w:t>
                          </w:r>
                          <w:r w:rsidRPr="00CC2A06">
                            <w:rPr>
                              <w:rFonts w:ascii="Open Sans" w:hAnsi="Open Sans" w:cs="Open Sans"/>
                              <w:color w:val="7F7F7F" w:themeColor="text1" w:themeTint="80"/>
                              <w:sz w:val="18"/>
                            </w:rPr>
                            <w:br/>
                            <w:t>Minneapolis, Minnesota 55418-3329</w:t>
                          </w:r>
                          <w:r w:rsidRPr="00CC2A06">
                            <w:rPr>
                              <w:rFonts w:ascii="Open Sans" w:hAnsi="Open Sans" w:cs="Open Sans"/>
                              <w:color w:val="7F7F7F" w:themeColor="text1" w:themeTint="80"/>
                              <w:sz w:val="18"/>
                            </w:rPr>
                            <w:tab/>
                            <w:t>contacts@mwmo.org</w:t>
                          </w:r>
                        </w:p>
                        <w:p w:rsidR="00CC2A06" w:rsidRPr="00CC2A06" w:rsidRDefault="00CC2A06" w:rsidP="00CC2A06">
                          <w:pPr>
                            <w:tabs>
                              <w:tab w:val="left" w:pos="3780"/>
                            </w:tabs>
                            <w:spacing w:before="0" w:after="0" w:line="260" w:lineRule="exact"/>
                            <w:rPr>
                              <w:rFonts w:ascii="Open Sans" w:hAnsi="Open Sans" w:cs="Open Sans"/>
                              <w:color w:val="7F7F7F" w:themeColor="text1" w:themeTint="80"/>
                              <w:sz w:val="18"/>
                            </w:rPr>
                          </w:pPr>
                        </w:p>
                        <w:p w:rsidR="00CC2A06" w:rsidRPr="00CC2A06" w:rsidRDefault="00CC2A06" w:rsidP="00CC2A06">
                          <w:pPr>
                            <w:spacing w:before="0" w:after="0" w:line="260" w:lineRule="exact"/>
                            <w:rPr>
                              <w:rFonts w:ascii="Open Sans" w:hAnsi="Open Sans" w:cs="Open Sans"/>
                              <w:b/>
                              <w:color w:val="7F7F7F" w:themeColor="text1" w:themeTint="80"/>
                              <w:sz w:val="18"/>
                            </w:rPr>
                          </w:pPr>
                          <w:r w:rsidRPr="00CC2A06">
                            <w:rPr>
                              <w:rFonts w:ascii="Open Sans" w:hAnsi="Open Sans" w:cs="Open Sans"/>
                              <w:b/>
                              <w:color w:val="7F7F7F" w:themeColor="text1" w:themeTint="80"/>
                              <w:sz w:val="18"/>
                            </w:rPr>
                            <w:t>mwmo.org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E2565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07.1pt;margin-top:15.4pt;width:332.6pt;height:62.6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" stroked="f">
              <v:textbox>
                <w:txbxContent>
                  <w:p w:rsidR="00CC2A06" w:rsidRDefault="00CC2A06" w:rsidP="00CC2A06">
                    <w:pPr>
                      <w:tabs>
                        <w:tab w:val="left" w:pos="3780"/>
                      </w:tabs>
                      <w:spacing w:before="0" w:after="0" w:line="260" w:lineRule="exact"/>
                      <w:rPr>
                        <w:rFonts w:ascii="Open Sans" w:hAnsi="Open Sans" w:cs="Open Sans"/>
                        <w:color w:val="7F7F7F" w:themeColor="text1" w:themeTint="80"/>
                        <w:sz w:val="18"/>
                      </w:rPr>
                    </w:pPr>
                    <w:r w:rsidRPr="00CC2A06">
                      <w:rPr>
                        <w:rFonts w:ascii="Open Sans" w:hAnsi="Open Sans" w:cs="Open Sans"/>
                        <w:color w:val="7F7F7F" w:themeColor="text1" w:themeTint="80"/>
                        <w:sz w:val="18"/>
                      </w:rPr>
                      <w:t>2522 Marshall Street NE</w:t>
                    </w:r>
                    <w:r w:rsidRPr="00CC2A06">
                      <w:rPr>
                        <w:rFonts w:ascii="Open Sans" w:hAnsi="Open Sans" w:cs="Open Sans"/>
                        <w:color w:val="7F7F7F" w:themeColor="text1" w:themeTint="80"/>
                        <w:sz w:val="18"/>
                      </w:rPr>
                      <w:tab/>
                      <w:t>612-465-8780</w:t>
                    </w:r>
                    <w:r w:rsidRPr="00CC2A06">
                      <w:rPr>
                        <w:rFonts w:ascii="Open Sans" w:hAnsi="Open Sans" w:cs="Open Sans"/>
                        <w:color w:val="7F7F7F" w:themeColor="text1" w:themeTint="80"/>
                        <w:sz w:val="18"/>
                      </w:rPr>
                      <w:br/>
                      <w:t>Minneapolis, Minnesota 55418-3329</w:t>
                    </w:r>
                    <w:r w:rsidRPr="00CC2A06">
                      <w:rPr>
                        <w:rFonts w:ascii="Open Sans" w:hAnsi="Open Sans" w:cs="Open Sans"/>
                        <w:color w:val="7F7F7F" w:themeColor="text1" w:themeTint="80"/>
                        <w:sz w:val="18"/>
                      </w:rPr>
                      <w:tab/>
                      <w:t>contacts@mwmo.org</w:t>
                    </w:r>
                  </w:p>
                  <w:p w:rsidR="00CC2A06" w:rsidRPr="00CC2A06" w:rsidRDefault="00CC2A06" w:rsidP="00CC2A06">
                    <w:pPr>
                      <w:tabs>
                        <w:tab w:val="left" w:pos="3780"/>
                      </w:tabs>
                      <w:spacing w:before="0" w:after="0" w:line="260" w:lineRule="exact"/>
                      <w:rPr>
                        <w:rFonts w:ascii="Open Sans" w:hAnsi="Open Sans" w:cs="Open Sans"/>
                        <w:color w:val="7F7F7F" w:themeColor="text1" w:themeTint="80"/>
                        <w:sz w:val="18"/>
                      </w:rPr>
                    </w:pPr>
                  </w:p>
                  <w:p w:rsidR="00CC2A06" w:rsidRPr="00CC2A06" w:rsidRDefault="00CC2A06" w:rsidP="00CC2A06">
                    <w:pPr>
                      <w:spacing w:before="0" w:after="0" w:line="260" w:lineRule="exact"/>
                      <w:rPr>
                        <w:rFonts w:ascii="Open Sans" w:hAnsi="Open Sans" w:cs="Open Sans"/>
                        <w:b/>
                        <w:color w:val="7F7F7F" w:themeColor="text1" w:themeTint="80"/>
                        <w:sz w:val="18"/>
                      </w:rPr>
                    </w:pPr>
                    <w:r w:rsidRPr="00CC2A06">
                      <w:rPr>
                        <w:rFonts w:ascii="Open Sans" w:hAnsi="Open Sans" w:cs="Open Sans"/>
                        <w:b/>
                        <w:color w:val="7F7F7F" w:themeColor="text1" w:themeTint="80"/>
                        <w:sz w:val="18"/>
                      </w:rPr>
                      <w:t>mwmo.org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0" distR="457200" simplePos="0" relativeHeight="251658240" behindDoc="1" locked="0" layoutInCell="1" allowOverlap="1" wp14:anchorId="57DC5752" wp14:editId="3B0ED781">
          <wp:simplePos x="0" y="0"/>
          <wp:positionH relativeFrom="column">
            <wp:posOffset>-63500</wp:posOffset>
          </wp:positionH>
          <wp:positionV relativeFrom="page">
            <wp:posOffset>648706</wp:posOffset>
          </wp:positionV>
          <wp:extent cx="1275080" cy="1504950"/>
          <wp:effectExtent l="0" t="0" r="1270" b="0"/>
          <wp:wrapNone/>
          <wp:docPr id="7" name="Picture 7" descr="MWMO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WMO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080" cy="1504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C2A06" w:rsidRDefault="00CC2A06">
    <w:pPr>
      <w:pStyle w:val="Header"/>
    </w:pPr>
  </w:p>
  <w:p w:rsidR="00CC2A06" w:rsidRDefault="00CC2A06">
    <w:pPr>
      <w:pStyle w:val="Header"/>
    </w:pPr>
  </w:p>
  <w:p w:rsidR="00D44B53" w:rsidRDefault="00F72F4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2F20E53" wp14:editId="7B1C82FB">
              <wp:simplePos x="0" y="0"/>
              <wp:positionH relativeFrom="column">
                <wp:posOffset>1355090</wp:posOffset>
              </wp:positionH>
              <wp:positionV relativeFrom="paragraph">
                <wp:posOffset>171450</wp:posOffset>
              </wp:positionV>
              <wp:extent cx="4737100" cy="445135"/>
              <wp:effectExtent l="0" t="0" r="635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37100" cy="4451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72F46" w:rsidRPr="009D465A" w:rsidRDefault="00F72F46" w:rsidP="00F72F46">
                          <w:pPr>
                            <w:spacing w:before="0" w:after="0" w:line="240" w:lineRule="auto"/>
                            <w:rPr>
                              <w:rFonts w:ascii="Open Sans" w:hAnsi="Open Sans" w:cs="Open Sans"/>
                              <w:b/>
                              <w:color w:val="008FD4"/>
                              <w:spacing w:val="40"/>
                              <w:sz w:val="40"/>
                              <w:szCs w:val="40"/>
                            </w:rPr>
                          </w:pPr>
                          <w:r w:rsidRPr="009D465A">
                            <w:rPr>
                              <w:rFonts w:ascii="Open Sans" w:hAnsi="Open Sans" w:cs="Open Sans"/>
                              <w:b/>
                              <w:color w:val="008FD4"/>
                              <w:spacing w:val="40"/>
                              <w:sz w:val="40"/>
                              <w:szCs w:val="40"/>
                            </w:rPr>
                            <w:t>STEWARDSHIP FUND PROGRAM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F20E53" id="_x0000_s1028" type="#_x0000_t202" style="position:absolute;margin-left:106.7pt;margin-top:13.5pt;width:373pt;height:35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" fillcolor="white [3201]" stroked="f" strokeweight=".5pt">
              <v:textbox>
                <w:txbxContent>
                  <w:p w:rsidR="00F72F46" w:rsidRPr="009D465A" w:rsidRDefault="00F72F46" w:rsidP="00F72F46">
                    <w:pPr>
                      <w:spacing w:before="0" w:after="0" w:line="240" w:lineRule="auto"/>
                      <w:rPr>
                        <w:rFonts w:ascii="Open Sans" w:hAnsi="Open Sans" w:cs="Open Sans"/>
                        <w:b/>
                        <w:color w:val="008FD4"/>
                        <w:spacing w:val="40"/>
                        <w:sz w:val="40"/>
                        <w:szCs w:val="40"/>
                      </w:rPr>
                    </w:pPr>
                    <w:r w:rsidRPr="009D465A">
                      <w:rPr>
                        <w:rFonts w:ascii="Open Sans" w:hAnsi="Open Sans" w:cs="Open Sans"/>
                        <w:b/>
                        <w:color w:val="008FD4"/>
                        <w:spacing w:val="40"/>
                        <w:sz w:val="40"/>
                        <w:szCs w:val="40"/>
                      </w:rPr>
                      <w:t>STEWARDSHIP FUND PROGRAM</w:t>
                    </w:r>
                  </w:p>
                </w:txbxContent>
              </v:textbox>
            </v:shape>
          </w:pict>
        </mc:Fallback>
      </mc:AlternateContent>
    </w:r>
    <w:r w:rsidR="00CC2A06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0FC00F" wp14:editId="1B4805A6">
              <wp:simplePos x="0" y="0"/>
              <wp:positionH relativeFrom="column">
                <wp:posOffset>0</wp:posOffset>
              </wp:positionH>
              <wp:positionV relativeFrom="paragraph">
                <wp:posOffset>647956</wp:posOffset>
              </wp:positionV>
              <wp:extent cx="5949538" cy="0"/>
              <wp:effectExtent l="0" t="0" r="32385" b="1905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9538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8FD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B42648" id="Line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1pt" to="468.4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" strokecolor="#008fd4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62E8" w:rsidRDefault="003F62E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518A4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D06F76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6C8C36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3CC9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982495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5141D3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B027B6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3A25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51C32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23E82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845048"/>
    <w:multiLevelType w:val="multilevel"/>
    <w:tmpl w:val="9D66E490"/>
    <w:lvl w:ilvl="0">
      <w:start w:val="1"/>
      <w:numFmt w:val="decimal"/>
      <w:lvlText w:val="%1."/>
      <w:lvlJc w:val="left"/>
      <w:pPr>
        <w:ind w:left="360" w:hanging="360"/>
      </w:pPr>
      <w:rPr>
        <w:rFonts w:ascii="Noto Serif" w:hAnsi="Noto Serif"/>
        <w:sz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ECD703D"/>
    <w:multiLevelType w:val="hybridMultilevel"/>
    <w:tmpl w:val="D4FECD2A"/>
    <w:lvl w:ilvl="0" w:tplc="4ADAFD5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ED1289A"/>
    <w:multiLevelType w:val="multilevel"/>
    <w:tmpl w:val="6F6E41CC"/>
    <w:lvl w:ilvl="0">
      <w:start w:val="1"/>
      <w:numFmt w:val="decimal"/>
      <w:pStyle w:val="NumberedList"/>
      <w:lvlText w:val="%1."/>
      <w:lvlJc w:val="left"/>
      <w:pPr>
        <w:ind w:left="360" w:hanging="360"/>
      </w:pPr>
      <w:rPr>
        <w:rFonts w:ascii="Noto Serif" w:hAnsi="Noto Serif" w:hint="default"/>
        <w:b w:val="0"/>
        <w:i w:val="0"/>
        <w:sz w:val="20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7106931"/>
    <w:multiLevelType w:val="hybridMultilevel"/>
    <w:tmpl w:val="AD26F63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E4E55E5"/>
    <w:multiLevelType w:val="hybridMultilevel"/>
    <w:tmpl w:val="FEE0734C"/>
    <w:lvl w:ilvl="0" w:tplc="04090005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5" w15:restartNumberingAfterBreak="0">
    <w:nsid w:val="1F705374"/>
    <w:multiLevelType w:val="hybridMultilevel"/>
    <w:tmpl w:val="AEAEB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B20DA7"/>
    <w:multiLevelType w:val="hybridMultilevel"/>
    <w:tmpl w:val="9D66E490"/>
    <w:lvl w:ilvl="0" w:tplc="2DB4AA62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821436A"/>
    <w:multiLevelType w:val="multilevel"/>
    <w:tmpl w:val="9D66E490"/>
    <w:lvl w:ilvl="0">
      <w:start w:val="1"/>
      <w:numFmt w:val="decimal"/>
      <w:lvlText w:val="%1."/>
      <w:lvlJc w:val="left"/>
      <w:pPr>
        <w:ind w:left="360" w:hanging="360"/>
      </w:pPr>
      <w:rPr>
        <w:rFonts w:ascii="Noto Serif" w:hAnsi="Noto Serif"/>
        <w:sz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8EB6846"/>
    <w:multiLevelType w:val="hybridMultilevel"/>
    <w:tmpl w:val="3CD8B2C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9777C74"/>
    <w:multiLevelType w:val="hybridMultilevel"/>
    <w:tmpl w:val="77D6EBB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63F2084"/>
    <w:multiLevelType w:val="hybridMultilevel"/>
    <w:tmpl w:val="39945F8A"/>
    <w:lvl w:ilvl="0" w:tplc="B06A4138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b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770C5F"/>
    <w:multiLevelType w:val="hybridMultilevel"/>
    <w:tmpl w:val="9D82F2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AA378B"/>
    <w:multiLevelType w:val="hybridMultilevel"/>
    <w:tmpl w:val="22928D0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A2741DC"/>
    <w:multiLevelType w:val="multilevel"/>
    <w:tmpl w:val="9D66E490"/>
    <w:lvl w:ilvl="0">
      <w:start w:val="1"/>
      <w:numFmt w:val="decimal"/>
      <w:lvlText w:val="%1."/>
      <w:lvlJc w:val="left"/>
      <w:pPr>
        <w:ind w:left="360" w:hanging="360"/>
      </w:pPr>
      <w:rPr>
        <w:rFonts w:ascii="Noto Serif" w:hAnsi="Noto Serif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</w:num>
  <w:num w:numId="2">
    <w:abstractNumId w:val="17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3"/>
  </w:num>
  <w:num w:numId="15">
    <w:abstractNumId w:val="12"/>
  </w:num>
  <w:num w:numId="16">
    <w:abstractNumId w:val="22"/>
  </w:num>
  <w:num w:numId="17">
    <w:abstractNumId w:val="19"/>
  </w:num>
  <w:num w:numId="18">
    <w:abstractNumId w:val="18"/>
  </w:num>
  <w:num w:numId="19">
    <w:abstractNumId w:val="14"/>
  </w:num>
  <w:num w:numId="20">
    <w:abstractNumId w:val="13"/>
  </w:num>
  <w:num w:numId="21">
    <w:abstractNumId w:val="11"/>
  </w:num>
  <w:num w:numId="22">
    <w:abstractNumId w:val="21"/>
  </w:num>
  <w:num w:numId="23">
    <w:abstractNumId w:val="20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6BD"/>
    <w:rsid w:val="00011A55"/>
    <w:rsid w:val="0001521D"/>
    <w:rsid w:val="00025C29"/>
    <w:rsid w:val="00063095"/>
    <w:rsid w:val="000A0873"/>
    <w:rsid w:val="000C2232"/>
    <w:rsid w:val="000F7F8F"/>
    <w:rsid w:val="001056F8"/>
    <w:rsid w:val="00132E8E"/>
    <w:rsid w:val="00151FB3"/>
    <w:rsid w:val="00154EB3"/>
    <w:rsid w:val="00185AB1"/>
    <w:rsid w:val="001F681C"/>
    <w:rsid w:val="00202BC9"/>
    <w:rsid w:val="00275DEA"/>
    <w:rsid w:val="002765BF"/>
    <w:rsid w:val="002809FF"/>
    <w:rsid w:val="00295C91"/>
    <w:rsid w:val="002A0D38"/>
    <w:rsid w:val="002C1C4A"/>
    <w:rsid w:val="002C5907"/>
    <w:rsid w:val="002D1FF2"/>
    <w:rsid w:val="00321A91"/>
    <w:rsid w:val="00323988"/>
    <w:rsid w:val="0033382B"/>
    <w:rsid w:val="00352615"/>
    <w:rsid w:val="003C0BA5"/>
    <w:rsid w:val="003C177D"/>
    <w:rsid w:val="003E15B2"/>
    <w:rsid w:val="003F56F2"/>
    <w:rsid w:val="003F62E8"/>
    <w:rsid w:val="003F704E"/>
    <w:rsid w:val="0041074B"/>
    <w:rsid w:val="004176D3"/>
    <w:rsid w:val="00434183"/>
    <w:rsid w:val="004922EA"/>
    <w:rsid w:val="004C0DDA"/>
    <w:rsid w:val="004F524D"/>
    <w:rsid w:val="00506A63"/>
    <w:rsid w:val="00556711"/>
    <w:rsid w:val="00567FFD"/>
    <w:rsid w:val="005A70E8"/>
    <w:rsid w:val="005D3C6B"/>
    <w:rsid w:val="005F2F32"/>
    <w:rsid w:val="00640F22"/>
    <w:rsid w:val="00690B8D"/>
    <w:rsid w:val="006A1E07"/>
    <w:rsid w:val="006A7B09"/>
    <w:rsid w:val="006B4B2C"/>
    <w:rsid w:val="006C78C6"/>
    <w:rsid w:val="00740EA0"/>
    <w:rsid w:val="007644DB"/>
    <w:rsid w:val="00780899"/>
    <w:rsid w:val="007E325D"/>
    <w:rsid w:val="00812FAE"/>
    <w:rsid w:val="00837AB8"/>
    <w:rsid w:val="00867CBD"/>
    <w:rsid w:val="00883ED8"/>
    <w:rsid w:val="008A5B02"/>
    <w:rsid w:val="008B53BE"/>
    <w:rsid w:val="008B7788"/>
    <w:rsid w:val="008F01E8"/>
    <w:rsid w:val="00906597"/>
    <w:rsid w:val="009166BD"/>
    <w:rsid w:val="00920894"/>
    <w:rsid w:val="009A3A57"/>
    <w:rsid w:val="009E1FD7"/>
    <w:rsid w:val="009F6532"/>
    <w:rsid w:val="00A05CED"/>
    <w:rsid w:val="00A20835"/>
    <w:rsid w:val="00A477F1"/>
    <w:rsid w:val="00A54A66"/>
    <w:rsid w:val="00A62A79"/>
    <w:rsid w:val="00A75F8D"/>
    <w:rsid w:val="00AB2333"/>
    <w:rsid w:val="00AB5BFB"/>
    <w:rsid w:val="00AC44BE"/>
    <w:rsid w:val="00AD011E"/>
    <w:rsid w:val="00AF4FB3"/>
    <w:rsid w:val="00B340B1"/>
    <w:rsid w:val="00B371FE"/>
    <w:rsid w:val="00B6245F"/>
    <w:rsid w:val="00B76F68"/>
    <w:rsid w:val="00B92C49"/>
    <w:rsid w:val="00BB4AAC"/>
    <w:rsid w:val="00BE1CB4"/>
    <w:rsid w:val="00BE46FB"/>
    <w:rsid w:val="00C56385"/>
    <w:rsid w:val="00C5702E"/>
    <w:rsid w:val="00CA2C4C"/>
    <w:rsid w:val="00CC2A06"/>
    <w:rsid w:val="00CC49A7"/>
    <w:rsid w:val="00CE640E"/>
    <w:rsid w:val="00CF52F4"/>
    <w:rsid w:val="00D32C1F"/>
    <w:rsid w:val="00D44B53"/>
    <w:rsid w:val="00D51996"/>
    <w:rsid w:val="00D770D0"/>
    <w:rsid w:val="00D909BA"/>
    <w:rsid w:val="00DA0D99"/>
    <w:rsid w:val="00DA59DE"/>
    <w:rsid w:val="00DD4EEF"/>
    <w:rsid w:val="00DD7EBB"/>
    <w:rsid w:val="00DF1B1F"/>
    <w:rsid w:val="00DF1EC7"/>
    <w:rsid w:val="00E06BC5"/>
    <w:rsid w:val="00E71C0E"/>
    <w:rsid w:val="00EB00E7"/>
    <w:rsid w:val="00EC3E84"/>
    <w:rsid w:val="00EE0B98"/>
    <w:rsid w:val="00F01881"/>
    <w:rsid w:val="00F04518"/>
    <w:rsid w:val="00F326BF"/>
    <w:rsid w:val="00F4528D"/>
    <w:rsid w:val="00F72F46"/>
    <w:rsid w:val="00F81CD2"/>
    <w:rsid w:val="00F82955"/>
    <w:rsid w:val="00F83383"/>
    <w:rsid w:val="00FF1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A5BB069-72DA-43E8-94EB-74F943D8F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80" w:line="340" w:lineRule="exact"/>
        <w:ind w:left="360" w:hanging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4B53"/>
    <w:pPr>
      <w:spacing w:before="360" w:after="240" w:line="300" w:lineRule="exact"/>
      <w:ind w:left="0" w:firstLine="0"/>
    </w:pPr>
    <w:rPr>
      <w:rFonts w:ascii="Noto Serif" w:hAnsi="Noto Serif"/>
      <w:sz w:val="20"/>
    </w:rPr>
  </w:style>
  <w:style w:type="paragraph" w:styleId="Heading1">
    <w:name w:val="heading 1"/>
    <w:basedOn w:val="Normal"/>
    <w:next w:val="Normal"/>
    <w:link w:val="Heading1Char"/>
    <w:uiPriority w:val="2"/>
    <w:qFormat/>
    <w:rsid w:val="00A20835"/>
    <w:pPr>
      <w:keepNext/>
      <w:keepLines/>
      <w:spacing w:line="240" w:lineRule="auto"/>
      <w:outlineLvl w:val="0"/>
    </w:pPr>
    <w:rPr>
      <w:rFonts w:ascii="Open Sans" w:eastAsiaTheme="majorEastAsia" w:hAnsi="Open Sans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2"/>
    <w:qFormat/>
    <w:rsid w:val="007E325D"/>
    <w:pPr>
      <w:keepNext/>
      <w:keepLines/>
      <w:spacing w:before="380" w:after="120" w:line="240" w:lineRule="auto"/>
      <w:outlineLvl w:val="1"/>
    </w:pPr>
    <w:rPr>
      <w:rFonts w:ascii="Open Sans" w:eastAsiaTheme="majorEastAsia" w:hAnsi="Open Sans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2"/>
    <w:qFormat/>
    <w:rsid w:val="00D770D0"/>
    <w:pPr>
      <w:keepNext/>
      <w:keepLines/>
      <w:spacing w:before="240" w:after="120" w:line="420" w:lineRule="exact"/>
      <w:outlineLvl w:val="2"/>
    </w:pPr>
    <w:rPr>
      <w:rFonts w:ascii="Open Sans" w:eastAsiaTheme="majorEastAsia" w:hAnsi="Open Sans" w:cstheme="majorBidi"/>
      <w:b/>
      <w:i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2"/>
    <w:qFormat/>
    <w:rsid w:val="00B371FE"/>
    <w:pPr>
      <w:keepNext/>
      <w:keepLines/>
      <w:spacing w:before="300" w:after="120" w:line="240" w:lineRule="auto"/>
      <w:outlineLvl w:val="3"/>
    </w:pPr>
    <w:rPr>
      <w:rFonts w:ascii="Open Sans Semibold" w:eastAsiaTheme="majorEastAsia" w:hAnsi="Open Sans Semibold" w:cstheme="majorBidi"/>
      <w:iCs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FF19D3"/>
    <w:pPr>
      <w:keepNext/>
      <w:keepLines/>
      <w:spacing w:before="40" w:after="0"/>
      <w:outlineLvl w:val="4"/>
    </w:pPr>
    <w:rPr>
      <w:rFonts w:ascii="Open Sans" w:eastAsiaTheme="majorEastAsia" w:hAnsi="Open Sans" w:cstheme="majorBidi"/>
      <w:color w:val="2E74B5" w:themeColor="accent1" w:themeShade="BF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4C0DDA"/>
    <w:rPr>
      <w:rFonts w:ascii="Open Sans" w:eastAsiaTheme="majorEastAsia" w:hAnsi="Open Sans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2"/>
    <w:rsid w:val="007E325D"/>
    <w:rPr>
      <w:rFonts w:ascii="Open Sans" w:eastAsiaTheme="majorEastAsia" w:hAnsi="Open Sans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2"/>
    <w:rsid w:val="00D770D0"/>
    <w:rPr>
      <w:rFonts w:ascii="Open Sans" w:eastAsiaTheme="majorEastAsia" w:hAnsi="Open Sans" w:cstheme="majorBidi"/>
      <w:b/>
      <w:i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B371FE"/>
    <w:rPr>
      <w:rFonts w:ascii="Open Sans Semibold" w:eastAsiaTheme="majorEastAsia" w:hAnsi="Open Sans Semibold" w:cstheme="majorBidi"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19D3"/>
    <w:rPr>
      <w:rFonts w:ascii="Open Sans" w:eastAsiaTheme="majorEastAsia" w:hAnsi="Open Sans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1B1F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528D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528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528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F4528D"/>
    <w:pPr>
      <w:spacing w:line="240" w:lineRule="auto"/>
      <w:jc w:val="center"/>
    </w:pPr>
    <w:rPr>
      <w:rFonts w:ascii="Open Sans" w:eastAsiaTheme="majorEastAsia" w:hAnsi="Open Sans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528D"/>
    <w:rPr>
      <w:rFonts w:ascii="Open Sans" w:eastAsiaTheme="majorEastAsia" w:hAnsi="Open Sans" w:cstheme="majorBidi"/>
      <w:b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52F4"/>
    <w:pPr>
      <w:numPr>
        <w:ilvl w:val="1"/>
      </w:numPr>
      <w:spacing w:after="600"/>
      <w:jc w:val="center"/>
    </w:pPr>
    <w:rPr>
      <w:rFonts w:ascii="Open Sans" w:eastAsiaTheme="minorEastAsia" w:hAnsi="Open Sans"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52F4"/>
    <w:rPr>
      <w:rFonts w:ascii="Open Sans" w:eastAsiaTheme="minorEastAsia" w:hAnsi="Open Sans"/>
      <w:spacing w:val="15"/>
      <w:sz w:val="28"/>
    </w:rPr>
  </w:style>
  <w:style w:type="character" w:styleId="SubtleEmphasis">
    <w:name w:val="Subtle Emphasis"/>
    <w:basedOn w:val="DefaultParagraphFont"/>
    <w:uiPriority w:val="19"/>
    <w:qFormat/>
    <w:rsid w:val="00B92C49"/>
    <w:rPr>
      <w:rFonts w:ascii="Noto Serif" w:hAnsi="Noto Serif"/>
      <w:i/>
      <w:iCs/>
      <w:color w:val="404040" w:themeColor="text1" w:themeTint="BF"/>
      <w:sz w:val="20"/>
    </w:rPr>
  </w:style>
  <w:style w:type="character" w:styleId="Emphasis">
    <w:name w:val="Emphasis"/>
    <w:basedOn w:val="DefaultParagraphFont"/>
    <w:uiPriority w:val="20"/>
    <w:qFormat/>
    <w:rsid w:val="00B92C49"/>
    <w:rPr>
      <w:rFonts w:ascii="Noto Serif" w:hAnsi="Noto Serif"/>
      <w:b/>
      <w:i/>
      <w:iCs/>
      <w:sz w:val="20"/>
    </w:rPr>
  </w:style>
  <w:style w:type="character" w:styleId="IntenseEmphasis">
    <w:name w:val="Intense Emphasis"/>
    <w:basedOn w:val="DefaultParagraphFont"/>
    <w:uiPriority w:val="21"/>
    <w:semiHidden/>
    <w:qFormat/>
    <w:rsid w:val="00CF52F4"/>
    <w:rPr>
      <w:rFonts w:ascii="Noto Serif" w:hAnsi="Noto Serif"/>
      <w:b/>
      <w:i/>
      <w:iCs/>
      <w:color w:val="008FD4"/>
      <w:sz w:val="20"/>
    </w:rPr>
  </w:style>
  <w:style w:type="character" w:styleId="Strong">
    <w:name w:val="Strong"/>
    <w:basedOn w:val="DefaultParagraphFont"/>
    <w:uiPriority w:val="22"/>
    <w:semiHidden/>
    <w:qFormat/>
    <w:rPr>
      <w:b/>
      <w:bCs/>
    </w:rPr>
  </w:style>
  <w:style w:type="paragraph" w:styleId="Quote">
    <w:name w:val="Quote"/>
    <w:basedOn w:val="Normal"/>
    <w:link w:val="QuoteChar"/>
    <w:uiPriority w:val="29"/>
    <w:qFormat/>
    <w:rsid w:val="0041074B"/>
    <w:pPr>
      <w:spacing w:before="540" w:after="360" w:line="312" w:lineRule="auto"/>
      <w:ind w:left="720" w:right="720"/>
      <w:contextualSpacing/>
      <w:jc w:val="both"/>
    </w:pPr>
    <w:rPr>
      <w:i/>
      <w:iCs/>
      <w:color w:val="008FD4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41074B"/>
    <w:rPr>
      <w:rFonts w:ascii="Noto Serif" w:hAnsi="Noto Serif"/>
      <w:i/>
      <w:iCs/>
      <w:color w:val="008FD4"/>
      <w:sz w:val="28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920894"/>
    <w:pPr>
      <w:pBdr>
        <w:top w:val="single" w:sz="4" w:space="10" w:color="5B9BD5" w:themeColor="accent1"/>
        <w:bottom w:val="single" w:sz="4" w:space="10" w:color="5B9BD5" w:themeColor="accent1"/>
      </w:pBdr>
      <w:spacing w:after="360"/>
      <w:ind w:left="864" w:right="864"/>
      <w:jc w:val="center"/>
    </w:pPr>
    <w:rPr>
      <w:rFonts w:ascii="Open Sans" w:hAnsi="Open Sans"/>
      <w:i/>
      <w:iCs/>
      <w:color w:val="008FD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90B8D"/>
    <w:rPr>
      <w:rFonts w:ascii="Open Sans" w:hAnsi="Open Sans"/>
      <w:i/>
      <w:iCs/>
      <w:color w:val="008FD4"/>
      <w:sz w:val="20"/>
    </w:rPr>
  </w:style>
  <w:style w:type="character" w:styleId="SubtleReference">
    <w:name w:val="Subtle Reference"/>
    <w:basedOn w:val="DefaultParagraphFont"/>
    <w:uiPriority w:val="31"/>
    <w:semiHidden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qFormat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semiHidden/>
    <w:qFormat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nhideWhenUsed/>
    <w:rsid w:val="006A1E07"/>
    <w:rPr>
      <w:color w:val="55A874"/>
      <w:u w:val="none"/>
    </w:rPr>
  </w:style>
  <w:style w:type="character" w:styleId="FollowedHyperlink">
    <w:name w:val="FollowedHyperlink"/>
    <w:basedOn w:val="DefaultParagraphFont"/>
    <w:uiPriority w:val="99"/>
    <w:unhideWhenUsed/>
    <w:rsid w:val="00434183"/>
    <w:rPr>
      <w:color w:val="55A874"/>
      <w:u w:val="single"/>
    </w:rPr>
  </w:style>
  <w:style w:type="paragraph" w:styleId="Caption">
    <w:name w:val="caption"/>
    <w:basedOn w:val="Normal"/>
    <w:next w:val="Normal"/>
    <w:uiPriority w:val="35"/>
    <w:qFormat/>
    <w:rsid w:val="00F326BF"/>
    <w:pPr>
      <w:spacing w:before="120" w:after="360" w:line="240" w:lineRule="auto"/>
      <w:contextualSpacing/>
    </w:pPr>
    <w:rPr>
      <w:rFonts w:ascii="Open Sans" w:hAnsi="Open Sans"/>
      <w:iCs/>
      <w:szCs w:val="18"/>
    </w:rPr>
  </w:style>
  <w:style w:type="paragraph" w:customStyle="1" w:styleId="NumberedList">
    <w:name w:val="Numbered List"/>
    <w:basedOn w:val="ListParagraph"/>
    <w:next w:val="Normal"/>
    <w:qFormat/>
    <w:rsid w:val="00AC44BE"/>
    <w:pPr>
      <w:numPr>
        <w:numId w:val="15"/>
      </w:numPr>
      <w:spacing w:after="160"/>
      <w:contextualSpacing w:val="0"/>
    </w:pPr>
  </w:style>
  <w:style w:type="paragraph" w:customStyle="1" w:styleId="BulletedList">
    <w:name w:val="Bulleted List"/>
    <w:basedOn w:val="Normal"/>
    <w:next w:val="Normal"/>
    <w:uiPriority w:val="1"/>
    <w:qFormat/>
    <w:rsid w:val="00D44B53"/>
    <w:pPr>
      <w:numPr>
        <w:numId w:val="21"/>
      </w:numPr>
      <w:spacing w:before="240" w:after="160"/>
    </w:pPr>
  </w:style>
  <w:style w:type="paragraph" w:styleId="NoSpacing">
    <w:name w:val="No Spacing"/>
    <w:aliases w:val="List Style"/>
    <w:uiPriority w:val="1"/>
    <w:qFormat/>
    <w:rsid w:val="006A1E07"/>
    <w:pPr>
      <w:spacing w:after="160" w:line="300" w:lineRule="exact"/>
      <w:ind w:left="0" w:firstLine="0"/>
    </w:pPr>
    <w:rPr>
      <w:rFonts w:ascii="Noto Serif" w:hAnsi="Noto Serif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3E15B2"/>
    <w:pPr>
      <w:spacing w:after="120"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3E15B2"/>
    <w:pPr>
      <w:spacing w:after="100"/>
    </w:pPr>
    <w:rPr>
      <w:rFonts w:ascii="Open Sans" w:hAnsi="Open Sans"/>
      <w:b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3E15B2"/>
    <w:pPr>
      <w:spacing w:after="100"/>
      <w:ind w:left="288"/>
    </w:pPr>
    <w:rPr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DD4EEF"/>
    <w:pPr>
      <w:spacing w:after="100"/>
      <w:ind w:left="576"/>
    </w:pPr>
    <w:rPr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6A1E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1E07"/>
    <w:pPr>
      <w:spacing w:after="0" w:line="240" w:lineRule="auto"/>
    </w:pPr>
    <w:rPr>
      <w:rFonts w:ascii="Garamond" w:eastAsia="Times New Roman" w:hAnsi="Garamond" w:cs="Times New Roman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1E07"/>
    <w:rPr>
      <w:rFonts w:ascii="Garamond" w:eastAsia="Times New Roman" w:hAnsi="Garamond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1E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E07"/>
    <w:rPr>
      <w:rFonts w:ascii="Segoe UI" w:hAnsi="Segoe UI" w:cs="Segoe UI"/>
      <w:sz w:val="18"/>
      <w:szCs w:val="18"/>
    </w:rPr>
  </w:style>
  <w:style w:type="table" w:styleId="TableGrid">
    <w:name w:val="Table Grid"/>
    <w:aliases w:val="MWMO Table"/>
    <w:basedOn w:val="TableNormal"/>
    <w:uiPriority w:val="59"/>
    <w:rsid w:val="004F524D"/>
    <w:pPr>
      <w:spacing w:after="0" w:line="240" w:lineRule="auto"/>
    </w:pPr>
    <w:rPr>
      <w:rFonts w:ascii="Noto Serif" w:hAnsi="Noto Serif"/>
      <w:sz w:val="18"/>
    </w:rPr>
    <w:tblPr>
      <w:tblStyleRow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144" w:type="dxa"/>
        <w:left w:w="144" w:type="dxa"/>
        <w:bottom w:w="144" w:type="dxa"/>
        <w:right w:w="144" w:type="dxa"/>
      </w:tblCellMar>
    </w:tblPr>
    <w:tcPr>
      <w:shd w:val="clear" w:color="auto" w:fill="E7E6E6" w:themeFill="background2"/>
    </w:tcPr>
    <w:tblStylePr w:type="firstRow">
      <w:rPr>
        <w:rFonts w:ascii="Open Sans" w:hAnsi="Open Sans"/>
        <w:b/>
        <w:sz w:val="20"/>
      </w:rPr>
    </w:tblStylePr>
    <w:tblStylePr w:type="band1Horz"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SidebarH1">
    <w:name w:val="Sidebar H1"/>
    <w:basedOn w:val="Heading5"/>
    <w:link w:val="SidebarH1Char"/>
    <w:uiPriority w:val="38"/>
    <w:qFormat/>
    <w:rsid w:val="00CF52F4"/>
    <w:pPr>
      <w:spacing w:before="480" w:after="120" w:line="240" w:lineRule="auto"/>
      <w:contextualSpacing/>
    </w:pPr>
    <w:rPr>
      <w:b/>
      <w:color w:val="008FD4"/>
      <w:sz w:val="28"/>
    </w:rPr>
  </w:style>
  <w:style w:type="character" w:customStyle="1" w:styleId="SidebarH1Char">
    <w:name w:val="Sidebar H1 Char"/>
    <w:basedOn w:val="Heading5Char"/>
    <w:link w:val="SidebarH1"/>
    <w:uiPriority w:val="38"/>
    <w:rsid w:val="0041074B"/>
    <w:rPr>
      <w:rFonts w:ascii="Open Sans" w:eastAsiaTheme="majorEastAsia" w:hAnsi="Open Sans" w:cstheme="majorBidi"/>
      <w:b/>
      <w:color w:val="008FD4"/>
      <w:sz w:val="28"/>
    </w:rPr>
  </w:style>
  <w:style w:type="paragraph" w:customStyle="1" w:styleId="SidebarH2">
    <w:name w:val="Sidebar H2"/>
    <w:basedOn w:val="Heading6"/>
    <w:uiPriority w:val="38"/>
    <w:qFormat/>
    <w:rsid w:val="0041074B"/>
    <w:pPr>
      <w:spacing w:before="360" w:after="120" w:line="240" w:lineRule="auto"/>
      <w:contextualSpacing/>
    </w:pPr>
    <w:rPr>
      <w:rFonts w:ascii="Open Sans" w:hAnsi="Open Sans"/>
      <w:b/>
      <w:color w:val="008FD4"/>
      <w:sz w:val="24"/>
    </w:rPr>
  </w:style>
  <w:style w:type="paragraph" w:styleId="TableofFigures">
    <w:name w:val="table of figures"/>
    <w:basedOn w:val="Normal"/>
    <w:next w:val="Normal"/>
    <w:uiPriority w:val="99"/>
    <w:unhideWhenUsed/>
    <w:rsid w:val="00CE640E"/>
    <w:pPr>
      <w:spacing w:after="0"/>
    </w:pPr>
    <w:rPr>
      <w:rFonts w:ascii="Open Sans" w:hAnsi="Open Sans"/>
    </w:rPr>
  </w:style>
  <w:style w:type="table" w:customStyle="1" w:styleId="TableGridLight1">
    <w:name w:val="Table Grid Light1"/>
    <w:basedOn w:val="TableNormal"/>
    <w:uiPriority w:val="40"/>
    <w:rsid w:val="004F524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OC4">
    <w:name w:val="toc 4"/>
    <w:basedOn w:val="Normal"/>
    <w:next w:val="Normal"/>
    <w:autoRedefine/>
    <w:uiPriority w:val="39"/>
    <w:unhideWhenUsed/>
    <w:rsid w:val="00DD4EEF"/>
    <w:pPr>
      <w:spacing w:after="100"/>
      <w:ind w:left="864"/>
    </w:pPr>
    <w:rPr>
      <w:sz w:val="22"/>
    </w:rPr>
  </w:style>
  <w:style w:type="table" w:customStyle="1" w:styleId="MWMODefaultTableStyle">
    <w:name w:val="MWMO Default Table Style"/>
    <w:basedOn w:val="TableNormal"/>
    <w:uiPriority w:val="99"/>
    <w:rsid w:val="000A0873"/>
    <w:pPr>
      <w:spacing w:after="0" w:line="240" w:lineRule="auto"/>
      <w:ind w:left="0" w:firstLine="0"/>
    </w:pPr>
    <w:tblPr/>
    <w:tcPr>
      <w:shd w:val="clear" w:color="auto" w:fill="auto"/>
    </w:tcPr>
    <w:tblStylePr w:type="firstRow">
      <w:tblPr/>
      <w:tcPr>
        <w:tcBorders>
          <w:top w:val="nil"/>
        </w:tcBorders>
        <w:shd w:val="clear" w:color="auto" w:fill="auto"/>
      </w:tcPr>
    </w:tblStylePr>
  </w:style>
  <w:style w:type="table" w:customStyle="1" w:styleId="ListTable6Colorful1">
    <w:name w:val="List Table 6 Colorful1"/>
    <w:basedOn w:val="TableNormal"/>
    <w:uiPriority w:val="51"/>
    <w:rsid w:val="000A08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TableHeading">
    <w:name w:val="Table Heading"/>
    <w:basedOn w:val="Caption"/>
    <w:uiPriority w:val="36"/>
    <w:qFormat/>
    <w:rsid w:val="00F326BF"/>
    <w:pPr>
      <w:spacing w:before="480" w:after="120"/>
    </w:pPr>
  </w:style>
  <w:style w:type="paragraph" w:styleId="Header">
    <w:name w:val="header"/>
    <w:basedOn w:val="Normal"/>
    <w:link w:val="HeaderChar"/>
    <w:uiPriority w:val="99"/>
    <w:unhideWhenUsed/>
    <w:rsid w:val="004176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76D3"/>
    <w:rPr>
      <w:rFonts w:ascii="Noto Serif" w:hAnsi="Noto Serif"/>
      <w:sz w:val="20"/>
    </w:rPr>
  </w:style>
  <w:style w:type="paragraph" w:styleId="Footer">
    <w:name w:val="footer"/>
    <w:basedOn w:val="Normal"/>
    <w:link w:val="FooterChar"/>
    <w:uiPriority w:val="99"/>
    <w:unhideWhenUsed/>
    <w:rsid w:val="004176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76D3"/>
    <w:rPr>
      <w:rFonts w:ascii="Noto Serif" w:hAnsi="Noto Serif"/>
      <w:sz w:val="20"/>
    </w:rPr>
  </w:style>
  <w:style w:type="paragraph" w:styleId="BodyTextIndent">
    <w:name w:val="Body Text Indent"/>
    <w:basedOn w:val="Normal"/>
    <w:link w:val="BodyTextIndentChar"/>
    <w:rsid w:val="009166BD"/>
    <w:pPr>
      <w:spacing w:before="0" w:after="0" w:line="240" w:lineRule="auto"/>
      <w:ind w:left="2880"/>
    </w:pPr>
    <w:rPr>
      <w:rFonts w:ascii="AGaramond-Regular" w:eastAsia="Times" w:hAnsi="AGaramond-Regular" w:cs="Times New Roman"/>
    </w:rPr>
  </w:style>
  <w:style w:type="character" w:customStyle="1" w:styleId="BodyTextIndentChar">
    <w:name w:val="Body Text Indent Char"/>
    <w:basedOn w:val="DefaultParagraphFont"/>
    <w:link w:val="BodyTextIndent"/>
    <w:rsid w:val="009166BD"/>
    <w:rPr>
      <w:rFonts w:ascii="AGaramond-Regular" w:eastAsia="Times" w:hAnsi="AGaramond-Regular" w:cs="Times New Roman"/>
      <w:sz w:val="20"/>
    </w:rPr>
  </w:style>
  <w:style w:type="character" w:styleId="PageNumber">
    <w:name w:val="page number"/>
    <w:basedOn w:val="DefaultParagraphFont"/>
    <w:rsid w:val="009166BD"/>
  </w:style>
  <w:style w:type="character" w:styleId="PlaceholderText">
    <w:name w:val="Placeholder Text"/>
    <w:basedOn w:val="DefaultParagraphFont"/>
    <w:uiPriority w:val="99"/>
    <w:semiHidden/>
    <w:rsid w:val="006A7B0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9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mwmo.org/learn/find-your-watershed/" TargetMode="External"/><Relationship Id="rId18" Type="http://schemas.openxmlformats.org/officeDocument/2006/relationships/hyperlink" Target="mailto:mbean@mwmo.org?subject=Stewardship%20Fund%20Action%20Grant%20Pre-Application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://www.mwmo.org/Budget_Form_Instructions_2015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cdn.mwmo.org/wp-content/uploads/2016/03/SF-BudgetForm.xls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://cdn.mwmo.org/wp-content/uploads/2016/03/Budget_Form_Instructions_2015.pdf" TargetMode="Externa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mwmo.org/learn/find-your-watershed/" TargetMode="Externa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://mwmo.org/grants/stewardship-fund-grants/eligibility/" TargetMode="Externa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ommunications\Graphic%20Standards\Templates\Word%20(2016)\Memo%20(2016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39EC9842E7947009DE0456CA3A04C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370FC-FAEC-40D0-B6B4-7F72ACA57453}"/>
      </w:docPartPr>
      <w:docPartBody>
        <w:p w:rsidR="00E2357E" w:rsidRDefault="002474EF" w:rsidP="002474EF">
          <w:pPr>
            <w:pStyle w:val="339EC9842E7947009DE0456CA3A04CEF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B6E67666F725431A89CEB87B70D04F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F104B-1BF3-4480-BAAB-411ED48A726A}"/>
      </w:docPartPr>
      <w:docPartBody>
        <w:p w:rsidR="00E2357E" w:rsidRDefault="002474EF" w:rsidP="002474EF">
          <w:pPr>
            <w:pStyle w:val="B6E67666F725431A89CEB87B70D04F1D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B5C588D51E3F4D15B0B9479186E58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5D3A29-09C9-45A0-9A01-595E9895A29E}"/>
      </w:docPartPr>
      <w:docPartBody>
        <w:p w:rsidR="00E2357E" w:rsidRDefault="002474EF" w:rsidP="002474EF">
          <w:pPr>
            <w:pStyle w:val="B5C588D51E3F4D15B0B9479186E58982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D0A99696AD0042A39D37AAA8C74DC3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168819-DA5B-4241-B4FB-A96F281CF1D5}"/>
      </w:docPartPr>
      <w:docPartBody>
        <w:p w:rsidR="00E2357E" w:rsidRDefault="002474EF" w:rsidP="002474EF">
          <w:pPr>
            <w:pStyle w:val="D0A99696AD0042A39D37AAA8C74DC357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BA4285D7F1694353A86BB1460EE30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73A72-023C-40D8-B88E-E5268F3AD2F7}"/>
      </w:docPartPr>
      <w:docPartBody>
        <w:p w:rsidR="00E2357E" w:rsidRDefault="002474EF" w:rsidP="002474EF">
          <w:pPr>
            <w:pStyle w:val="BA4285D7F1694353A86BB1460EE306FA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B283BFA02E164FB683E21C2FAA7B1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F3FC7F-88AA-47F5-ADD0-15AE47BD62C5}"/>
      </w:docPartPr>
      <w:docPartBody>
        <w:p w:rsidR="00E2357E" w:rsidRDefault="002474EF" w:rsidP="002474EF">
          <w:pPr>
            <w:pStyle w:val="B283BFA02E164FB683E21C2FAA7B1435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38DC99E8F3454086A66B4CB105C245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EA869-5D4E-4FF8-93AA-B1D976E1D0EE}"/>
      </w:docPartPr>
      <w:docPartBody>
        <w:p w:rsidR="00E2357E" w:rsidRDefault="002474EF" w:rsidP="002474EF">
          <w:pPr>
            <w:pStyle w:val="38DC99E8F3454086A66B4CB105C245F1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946F4CF48A4B424193F817BB9FA4D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D3FA0E-F3FB-44A4-9FC6-3D70B595267A}"/>
      </w:docPartPr>
      <w:docPartBody>
        <w:p w:rsidR="005D45BD" w:rsidRDefault="00E2357E" w:rsidP="00E2357E">
          <w:pPr>
            <w:pStyle w:val="946F4CF48A4B424193F817BB9FA4DAFC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E5671724DD184FED9B10EAF01CDDAF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BAA0FF-6C8C-4EC2-972D-CE06774AD45A}"/>
      </w:docPartPr>
      <w:docPartBody>
        <w:p w:rsidR="005D45BD" w:rsidRDefault="00E2357E" w:rsidP="00E2357E">
          <w:pPr>
            <w:pStyle w:val="E5671724DD184FED9B10EAF01CDDAFA3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0BFF444880B6425996DEABB0487535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D5B756-8CC1-42F6-8F1F-C79C4CD340F0}"/>
      </w:docPartPr>
      <w:docPartBody>
        <w:p w:rsidR="005D45BD" w:rsidRDefault="00E2357E" w:rsidP="00E2357E">
          <w:pPr>
            <w:pStyle w:val="0BFF444880B6425996DEABB0487535B5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0DA29B80A08B4F5BAC4202A7581F35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75000B-766A-433A-AE73-0D393A3F07F1}"/>
      </w:docPartPr>
      <w:docPartBody>
        <w:p w:rsidR="005D45BD" w:rsidRDefault="00E2357E" w:rsidP="00E2357E">
          <w:pPr>
            <w:pStyle w:val="0DA29B80A08B4F5BAC4202A7581F3562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8941AB398C634FB4AB93553F48BD9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0F58E0-B087-4114-8FB9-230586B45514}"/>
      </w:docPartPr>
      <w:docPartBody>
        <w:p w:rsidR="005D45BD" w:rsidRDefault="00E2357E" w:rsidP="00E2357E">
          <w:pPr>
            <w:pStyle w:val="8941AB398C634FB4AB93553F48BD9066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8490A9880168416A80C94134E54B9C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6D9F53-CA3C-4945-802C-38CADF3142AB}"/>
      </w:docPartPr>
      <w:docPartBody>
        <w:p w:rsidR="005D45BD" w:rsidRDefault="00E2357E" w:rsidP="00E2357E">
          <w:pPr>
            <w:pStyle w:val="8490A9880168416A80C94134E54B9CF2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E7A4E385CB2B4DC99212EDCDE4974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85C4A-6F16-4725-AFF0-6F6C1B832528}"/>
      </w:docPartPr>
      <w:docPartBody>
        <w:p w:rsidR="005D45BD" w:rsidRDefault="00E2357E" w:rsidP="00E2357E">
          <w:pPr>
            <w:pStyle w:val="E7A4E385CB2B4DC99212EDCDE4974BF3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8172598BA6FD414C95AEBE14FC2EF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F15D37-1EA6-4074-B37F-7CDBD0398BAC}"/>
      </w:docPartPr>
      <w:docPartBody>
        <w:p w:rsidR="005D45BD" w:rsidRDefault="00E2357E" w:rsidP="00E2357E">
          <w:pPr>
            <w:pStyle w:val="8172598BA6FD414C95AEBE14FC2EF90F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A774E006668F4EBDA39AD10BD4445C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D9812B-8575-4C9B-B9F5-11AD1E77F847}"/>
      </w:docPartPr>
      <w:docPartBody>
        <w:p w:rsidR="005D45BD" w:rsidRDefault="00E2357E" w:rsidP="00E2357E">
          <w:pPr>
            <w:pStyle w:val="A774E006668F4EBDA39AD10BD4445C01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58F3A5EA1E03499597FD5D15DDE11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D2640A-785A-4DAE-8A20-04F993BD3847}"/>
      </w:docPartPr>
      <w:docPartBody>
        <w:p w:rsidR="005D45BD" w:rsidRDefault="00E2357E" w:rsidP="00E2357E">
          <w:pPr>
            <w:pStyle w:val="58F3A5EA1E03499597FD5D15DDE113DF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7473FC1BD61243E9A7025F4F704C64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77E122-EAB3-42C9-801D-7665C2069132}"/>
      </w:docPartPr>
      <w:docPartBody>
        <w:p w:rsidR="005D45BD" w:rsidRDefault="00E2357E" w:rsidP="00E2357E">
          <w:pPr>
            <w:pStyle w:val="7473FC1BD61243E9A7025F4F704C641D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37C50C0E4BE44E54907E4B0DBF6CC8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9B3AE2-A2FA-43D5-8D4C-52178004DE31}"/>
      </w:docPartPr>
      <w:docPartBody>
        <w:p w:rsidR="005D45BD" w:rsidRDefault="00E2357E" w:rsidP="00E2357E">
          <w:pPr>
            <w:pStyle w:val="37C50C0E4BE44E54907E4B0DBF6CC82E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710D895EDFFD432FAFDC0151D2F48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BFE91A-5BC1-4B45-95A6-25B1ADB0D4CC}"/>
      </w:docPartPr>
      <w:docPartBody>
        <w:p w:rsidR="005D45BD" w:rsidRDefault="00E2357E" w:rsidP="00E2357E">
          <w:pPr>
            <w:pStyle w:val="710D895EDFFD432FAFDC0151D2F48EC5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D0865F6F7BAA4378AAF08CC12D69E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0BCE09-522F-40AC-AD5B-80C411D8DA4F}"/>
      </w:docPartPr>
      <w:docPartBody>
        <w:p w:rsidR="005D45BD" w:rsidRDefault="00E2357E" w:rsidP="00E2357E">
          <w:pPr>
            <w:pStyle w:val="D0865F6F7BAA4378AAF08CC12D69EDB7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00778749CB384C3BAB19BE4E96D5C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BF93E2-68CF-49A8-8DDD-2A4479B92A2B}"/>
      </w:docPartPr>
      <w:docPartBody>
        <w:p w:rsidR="005D45BD" w:rsidRDefault="00E2357E" w:rsidP="00E2357E">
          <w:pPr>
            <w:pStyle w:val="00778749CB384C3BAB19BE4E96D5C71D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EEBAAF53AABF4CADAF2741E2D07AE4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4BE504-9DE9-439F-A84B-125B63194BA4}"/>
      </w:docPartPr>
      <w:docPartBody>
        <w:p w:rsidR="005D45BD" w:rsidRDefault="00E2357E" w:rsidP="00E2357E">
          <w:pPr>
            <w:pStyle w:val="EEBAAF53AABF4CADAF2741E2D07AE47F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2B547396A483441486D1D1C869279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0F564-B206-466C-97B7-A7C93ED2BCA2}"/>
      </w:docPartPr>
      <w:docPartBody>
        <w:p w:rsidR="00133C2D" w:rsidRDefault="005D45BD" w:rsidP="005D45BD">
          <w:pPr>
            <w:pStyle w:val="2B547396A483441486D1D1C869279199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1C30AD45D9CB47D4B30FAD2E4736F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E9F173-3FFA-4D1C-B153-C08688C39095}"/>
      </w:docPartPr>
      <w:docPartBody>
        <w:p w:rsidR="00133C2D" w:rsidRDefault="005D45BD" w:rsidP="005D45BD">
          <w:pPr>
            <w:pStyle w:val="1C30AD45D9CB47D4B30FAD2E4736F13B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275A95B0DF7B4815B42DAB64CA01DE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7A965-C396-4574-BF69-88EA98194AB5}"/>
      </w:docPartPr>
      <w:docPartBody>
        <w:p w:rsidR="00133C2D" w:rsidRDefault="005D45BD" w:rsidP="005D45BD">
          <w:pPr>
            <w:pStyle w:val="275A95B0DF7B4815B42DAB64CA01DE23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50FC17E11D4643959B3A1E170A4ADC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B0BA72-CACE-48B4-9267-601044E40C01}"/>
      </w:docPartPr>
      <w:docPartBody>
        <w:p w:rsidR="00133C2D" w:rsidRDefault="005D45BD" w:rsidP="005D45BD">
          <w:pPr>
            <w:pStyle w:val="50FC17E11D4643959B3A1E170A4ADC23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40865F9230BC4334B5338A2B343CE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CFDCB0-A02B-4191-8C52-B51EE038DC72}"/>
      </w:docPartPr>
      <w:docPartBody>
        <w:p w:rsidR="00133C2D" w:rsidRDefault="005D45BD" w:rsidP="005D45BD">
          <w:pPr>
            <w:pStyle w:val="40865F9230BC4334B5338A2B343CE2D0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9E05464E902A4D7BA3BE9028BBE2ED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6DCD09-344A-464B-83DE-679241ACB3E5}"/>
      </w:docPartPr>
      <w:docPartBody>
        <w:p w:rsidR="00133C2D" w:rsidRDefault="005D45BD" w:rsidP="005D45BD">
          <w:pPr>
            <w:pStyle w:val="9E05464E902A4D7BA3BE9028BBE2EDAF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A6AE2448D19243F39AF04F18A65D26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819AA6-9A4E-4487-B53B-94211BE5F04A}"/>
      </w:docPartPr>
      <w:docPartBody>
        <w:p w:rsidR="00133C2D" w:rsidRDefault="005D45BD" w:rsidP="005D45BD">
          <w:pPr>
            <w:pStyle w:val="A6AE2448D19243F39AF04F18A65D26BE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270B7922C36A4FD2B928FFA2FAA37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FFFF1-C23E-4706-B744-5687857A34BB}"/>
      </w:docPartPr>
      <w:docPartBody>
        <w:p w:rsidR="00133C2D" w:rsidRDefault="005D45BD" w:rsidP="005D45BD">
          <w:pPr>
            <w:pStyle w:val="270B7922C36A4FD2B928FFA2FAA37446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4853991CCF974C78B629459060B56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FB0258-47C0-4E9F-9443-1935910AC380}"/>
      </w:docPartPr>
      <w:docPartBody>
        <w:p w:rsidR="00133C2D" w:rsidRDefault="005D45BD" w:rsidP="005D45BD">
          <w:pPr>
            <w:pStyle w:val="4853991CCF974C78B629459060B56E4F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FB4649520EC748AC89DCEEFA541DFA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89E196-FBDB-4774-A677-93A1B8E605BD}"/>
      </w:docPartPr>
      <w:docPartBody>
        <w:p w:rsidR="003D78EB" w:rsidRDefault="005541BD" w:rsidP="005541BD">
          <w:pPr>
            <w:pStyle w:val="FB4649520EC748AC89DCEEFA541DFA6D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23CABFE80D384FD48FC72E271C89C7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CDA40-5E36-4A10-BBAA-B34075766B5E}"/>
      </w:docPartPr>
      <w:docPartBody>
        <w:p w:rsidR="003D78EB" w:rsidRDefault="005541BD" w:rsidP="005541BD">
          <w:pPr>
            <w:pStyle w:val="23CABFE80D384FD48FC72E271C89C759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764C629271A048C8845A6D8E0C5B44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2DDBE7-5472-4510-B2C0-AE17ECDFCEC7}"/>
      </w:docPartPr>
      <w:docPartBody>
        <w:p w:rsidR="003D78EB" w:rsidRDefault="005541BD" w:rsidP="005541BD">
          <w:pPr>
            <w:pStyle w:val="764C629271A048C8845A6D8E0C5B44EB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7D56938808B8499E999E8C69720FA4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82102A-183C-43C9-93B4-8045E11B6F40}"/>
      </w:docPartPr>
      <w:docPartBody>
        <w:p w:rsidR="003D78EB" w:rsidRDefault="005541BD" w:rsidP="005541BD">
          <w:pPr>
            <w:pStyle w:val="7D56938808B8499E999E8C69720FA4D4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3A711AEFBDDF455680FFDE58E2CF73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FFA280-F503-4D30-BA58-79707F61BFB0}"/>
      </w:docPartPr>
      <w:docPartBody>
        <w:p w:rsidR="003D78EB" w:rsidRDefault="005541BD" w:rsidP="005541BD">
          <w:pPr>
            <w:pStyle w:val="3A711AEFBDDF455680FFDE58E2CF7372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13248B12EEAA4B0EB0619134798F5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E4797-4AAD-4A97-91B1-60B2BF6B929F}"/>
      </w:docPartPr>
      <w:docPartBody>
        <w:p w:rsidR="003D78EB" w:rsidRDefault="005541BD" w:rsidP="005541BD">
          <w:pPr>
            <w:pStyle w:val="13248B12EEAA4B0EB0619134798F59EE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64361C034684403E89B119C0D10DB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9AE994-C277-4D31-B221-1A6F6AE81A45}"/>
      </w:docPartPr>
      <w:docPartBody>
        <w:p w:rsidR="003D78EB" w:rsidRDefault="005541BD" w:rsidP="005541BD">
          <w:pPr>
            <w:pStyle w:val="64361C034684403E89B119C0D10DBE64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628FBF38AC224C48904EAF546A13AF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003882-7A93-488E-94B6-9B70054A4334}"/>
      </w:docPartPr>
      <w:docPartBody>
        <w:p w:rsidR="003D78EB" w:rsidRDefault="005541BD" w:rsidP="005541BD">
          <w:pPr>
            <w:pStyle w:val="628FBF38AC224C48904EAF546A13AFAD"/>
          </w:pPr>
          <w:r w:rsidRPr="00CC453C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oto Serif">
    <w:panose1 w:val="02020600060500020200"/>
    <w:charset w:val="00"/>
    <w:family w:val="roman"/>
    <w:pitch w:val="variable"/>
    <w:sig w:usb0="E00002FF" w:usb1="500078FF" w:usb2="0000002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Garamond-Regular">
    <w:altName w:val="AGaramond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4EF"/>
    <w:rsid w:val="00133C2D"/>
    <w:rsid w:val="0015485D"/>
    <w:rsid w:val="00182BB5"/>
    <w:rsid w:val="002474EF"/>
    <w:rsid w:val="003D78EB"/>
    <w:rsid w:val="005541BD"/>
    <w:rsid w:val="005D45BD"/>
    <w:rsid w:val="00E23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541BD"/>
    <w:rPr>
      <w:color w:val="808080"/>
    </w:rPr>
  </w:style>
  <w:style w:type="paragraph" w:customStyle="1" w:styleId="339EC9842E7947009DE0456CA3A04CEF">
    <w:name w:val="339EC9842E7947009DE0456CA3A04CEF"/>
    <w:rsid w:val="002474EF"/>
  </w:style>
  <w:style w:type="paragraph" w:customStyle="1" w:styleId="B6E67666F725431A89CEB87B70D04F1D">
    <w:name w:val="B6E67666F725431A89CEB87B70D04F1D"/>
    <w:rsid w:val="002474EF"/>
  </w:style>
  <w:style w:type="paragraph" w:customStyle="1" w:styleId="B5C588D51E3F4D15B0B9479186E58982">
    <w:name w:val="B5C588D51E3F4D15B0B9479186E58982"/>
    <w:rsid w:val="002474EF"/>
  </w:style>
  <w:style w:type="paragraph" w:customStyle="1" w:styleId="D0A99696AD0042A39D37AAA8C74DC357">
    <w:name w:val="D0A99696AD0042A39D37AAA8C74DC357"/>
    <w:rsid w:val="002474EF"/>
  </w:style>
  <w:style w:type="paragraph" w:customStyle="1" w:styleId="BA4285D7F1694353A86BB1460EE306FA">
    <w:name w:val="BA4285D7F1694353A86BB1460EE306FA"/>
    <w:rsid w:val="002474EF"/>
  </w:style>
  <w:style w:type="paragraph" w:customStyle="1" w:styleId="B283BFA02E164FB683E21C2FAA7B1435">
    <w:name w:val="B283BFA02E164FB683E21C2FAA7B1435"/>
    <w:rsid w:val="002474EF"/>
  </w:style>
  <w:style w:type="paragraph" w:customStyle="1" w:styleId="38DC99E8F3454086A66B4CB105C245F1">
    <w:name w:val="38DC99E8F3454086A66B4CB105C245F1"/>
    <w:rsid w:val="002474EF"/>
  </w:style>
  <w:style w:type="paragraph" w:customStyle="1" w:styleId="946F4CF48A4B424193F817BB9FA4DAFC">
    <w:name w:val="946F4CF48A4B424193F817BB9FA4DAFC"/>
    <w:rsid w:val="00E2357E"/>
    <w:pPr>
      <w:spacing w:after="200" w:line="276" w:lineRule="auto"/>
    </w:pPr>
  </w:style>
  <w:style w:type="paragraph" w:customStyle="1" w:styleId="E5671724DD184FED9B10EAF01CDDAFA3">
    <w:name w:val="E5671724DD184FED9B10EAF01CDDAFA3"/>
    <w:rsid w:val="00E2357E"/>
    <w:pPr>
      <w:spacing w:after="200" w:line="276" w:lineRule="auto"/>
    </w:pPr>
  </w:style>
  <w:style w:type="paragraph" w:customStyle="1" w:styleId="0BFF444880B6425996DEABB0487535B5">
    <w:name w:val="0BFF444880B6425996DEABB0487535B5"/>
    <w:rsid w:val="00E2357E"/>
    <w:pPr>
      <w:spacing w:after="200" w:line="276" w:lineRule="auto"/>
    </w:pPr>
  </w:style>
  <w:style w:type="paragraph" w:customStyle="1" w:styleId="0DA29B80A08B4F5BAC4202A7581F3562">
    <w:name w:val="0DA29B80A08B4F5BAC4202A7581F3562"/>
    <w:rsid w:val="00E2357E"/>
    <w:pPr>
      <w:spacing w:after="200" w:line="276" w:lineRule="auto"/>
    </w:pPr>
  </w:style>
  <w:style w:type="paragraph" w:customStyle="1" w:styleId="8941AB398C634FB4AB93553F48BD9066">
    <w:name w:val="8941AB398C634FB4AB93553F48BD9066"/>
    <w:rsid w:val="00E2357E"/>
    <w:pPr>
      <w:spacing w:after="200" w:line="276" w:lineRule="auto"/>
    </w:pPr>
  </w:style>
  <w:style w:type="paragraph" w:customStyle="1" w:styleId="8490A9880168416A80C94134E54B9CF2">
    <w:name w:val="8490A9880168416A80C94134E54B9CF2"/>
    <w:rsid w:val="00E2357E"/>
    <w:pPr>
      <w:spacing w:after="200" w:line="276" w:lineRule="auto"/>
    </w:pPr>
  </w:style>
  <w:style w:type="paragraph" w:customStyle="1" w:styleId="E7A4E385CB2B4DC99212EDCDE4974BF3">
    <w:name w:val="E7A4E385CB2B4DC99212EDCDE4974BF3"/>
    <w:rsid w:val="00E2357E"/>
    <w:pPr>
      <w:spacing w:after="200" w:line="276" w:lineRule="auto"/>
    </w:pPr>
  </w:style>
  <w:style w:type="paragraph" w:customStyle="1" w:styleId="D3ABFC4C06354F7CA9FA4B69C1C7316E">
    <w:name w:val="D3ABFC4C06354F7CA9FA4B69C1C7316E"/>
    <w:rsid w:val="00E2357E"/>
    <w:pPr>
      <w:spacing w:after="200" w:line="276" w:lineRule="auto"/>
    </w:pPr>
  </w:style>
  <w:style w:type="paragraph" w:customStyle="1" w:styleId="D13A4C83A2C7480E9AF94A63E56B9B08">
    <w:name w:val="D13A4C83A2C7480E9AF94A63E56B9B08"/>
    <w:rsid w:val="00E2357E"/>
    <w:pPr>
      <w:spacing w:after="200" w:line="276" w:lineRule="auto"/>
    </w:pPr>
  </w:style>
  <w:style w:type="paragraph" w:customStyle="1" w:styleId="8172598BA6FD414C95AEBE14FC2EF90F">
    <w:name w:val="8172598BA6FD414C95AEBE14FC2EF90F"/>
    <w:rsid w:val="00E2357E"/>
    <w:pPr>
      <w:spacing w:after="200" w:line="276" w:lineRule="auto"/>
    </w:pPr>
  </w:style>
  <w:style w:type="paragraph" w:customStyle="1" w:styleId="A774E006668F4EBDA39AD10BD4445C01">
    <w:name w:val="A774E006668F4EBDA39AD10BD4445C01"/>
    <w:rsid w:val="00E2357E"/>
    <w:pPr>
      <w:spacing w:after="200" w:line="276" w:lineRule="auto"/>
    </w:pPr>
  </w:style>
  <w:style w:type="paragraph" w:customStyle="1" w:styleId="58F3A5EA1E03499597FD5D15DDE113DF">
    <w:name w:val="58F3A5EA1E03499597FD5D15DDE113DF"/>
    <w:rsid w:val="00E2357E"/>
    <w:pPr>
      <w:spacing w:after="200" w:line="276" w:lineRule="auto"/>
    </w:pPr>
  </w:style>
  <w:style w:type="paragraph" w:customStyle="1" w:styleId="5371E94BF8DA47E5957F8CD7002D8437">
    <w:name w:val="5371E94BF8DA47E5957F8CD7002D8437"/>
    <w:rsid w:val="00E2357E"/>
    <w:pPr>
      <w:spacing w:after="200" w:line="276" w:lineRule="auto"/>
    </w:pPr>
  </w:style>
  <w:style w:type="paragraph" w:customStyle="1" w:styleId="7473FC1BD61243E9A7025F4F704C641D">
    <w:name w:val="7473FC1BD61243E9A7025F4F704C641D"/>
    <w:rsid w:val="00E2357E"/>
    <w:pPr>
      <w:spacing w:after="200" w:line="276" w:lineRule="auto"/>
    </w:pPr>
  </w:style>
  <w:style w:type="paragraph" w:customStyle="1" w:styleId="9F77334704EF47B2BD470AD79834943C">
    <w:name w:val="9F77334704EF47B2BD470AD79834943C"/>
    <w:rsid w:val="00E2357E"/>
    <w:pPr>
      <w:spacing w:after="200" w:line="276" w:lineRule="auto"/>
    </w:pPr>
  </w:style>
  <w:style w:type="paragraph" w:customStyle="1" w:styleId="39BA55338E32411C831D579562F77569">
    <w:name w:val="39BA55338E32411C831D579562F77569"/>
    <w:rsid w:val="00E2357E"/>
    <w:pPr>
      <w:spacing w:after="200" w:line="276" w:lineRule="auto"/>
    </w:pPr>
  </w:style>
  <w:style w:type="paragraph" w:customStyle="1" w:styleId="37C50C0E4BE44E54907E4B0DBF6CC82E">
    <w:name w:val="37C50C0E4BE44E54907E4B0DBF6CC82E"/>
    <w:rsid w:val="00E2357E"/>
    <w:pPr>
      <w:spacing w:after="200" w:line="276" w:lineRule="auto"/>
    </w:pPr>
  </w:style>
  <w:style w:type="paragraph" w:customStyle="1" w:styleId="710D895EDFFD432FAFDC0151D2F48EC5">
    <w:name w:val="710D895EDFFD432FAFDC0151D2F48EC5"/>
    <w:rsid w:val="00E2357E"/>
    <w:pPr>
      <w:spacing w:after="200" w:line="276" w:lineRule="auto"/>
    </w:pPr>
  </w:style>
  <w:style w:type="paragraph" w:customStyle="1" w:styleId="D0865F6F7BAA4378AAF08CC12D69EDB7">
    <w:name w:val="D0865F6F7BAA4378AAF08CC12D69EDB7"/>
    <w:rsid w:val="00E2357E"/>
    <w:pPr>
      <w:spacing w:after="200" w:line="276" w:lineRule="auto"/>
    </w:pPr>
  </w:style>
  <w:style w:type="paragraph" w:customStyle="1" w:styleId="00778749CB384C3BAB19BE4E96D5C71D">
    <w:name w:val="00778749CB384C3BAB19BE4E96D5C71D"/>
    <w:rsid w:val="00E2357E"/>
    <w:pPr>
      <w:spacing w:after="200" w:line="276" w:lineRule="auto"/>
    </w:pPr>
  </w:style>
  <w:style w:type="paragraph" w:customStyle="1" w:styleId="EEBAAF53AABF4CADAF2741E2D07AE47F">
    <w:name w:val="EEBAAF53AABF4CADAF2741E2D07AE47F"/>
    <w:rsid w:val="00E2357E"/>
    <w:pPr>
      <w:spacing w:after="200" w:line="276" w:lineRule="auto"/>
    </w:pPr>
  </w:style>
  <w:style w:type="paragraph" w:customStyle="1" w:styleId="25BD8F67E9264DBABCD4F693C6A0F441">
    <w:name w:val="25BD8F67E9264DBABCD4F693C6A0F441"/>
    <w:rsid w:val="00E2357E"/>
    <w:pPr>
      <w:spacing w:after="200" w:line="276" w:lineRule="auto"/>
    </w:pPr>
  </w:style>
  <w:style w:type="paragraph" w:customStyle="1" w:styleId="2B547396A483441486D1D1C869279199">
    <w:name w:val="2B547396A483441486D1D1C869279199"/>
    <w:rsid w:val="005D45BD"/>
  </w:style>
  <w:style w:type="paragraph" w:customStyle="1" w:styleId="1C30AD45D9CB47D4B30FAD2E4736F13B">
    <w:name w:val="1C30AD45D9CB47D4B30FAD2E4736F13B"/>
    <w:rsid w:val="005D45BD"/>
  </w:style>
  <w:style w:type="paragraph" w:customStyle="1" w:styleId="275A95B0DF7B4815B42DAB64CA01DE23">
    <w:name w:val="275A95B0DF7B4815B42DAB64CA01DE23"/>
    <w:rsid w:val="005D45BD"/>
  </w:style>
  <w:style w:type="paragraph" w:customStyle="1" w:styleId="50FC17E11D4643959B3A1E170A4ADC23">
    <w:name w:val="50FC17E11D4643959B3A1E170A4ADC23"/>
    <w:rsid w:val="005D45BD"/>
  </w:style>
  <w:style w:type="paragraph" w:customStyle="1" w:styleId="40865F9230BC4334B5338A2B343CE2D0">
    <w:name w:val="40865F9230BC4334B5338A2B343CE2D0"/>
    <w:rsid w:val="005D45BD"/>
  </w:style>
  <w:style w:type="paragraph" w:customStyle="1" w:styleId="9E05464E902A4D7BA3BE9028BBE2EDAF">
    <w:name w:val="9E05464E902A4D7BA3BE9028BBE2EDAF"/>
    <w:rsid w:val="005D45BD"/>
  </w:style>
  <w:style w:type="paragraph" w:customStyle="1" w:styleId="A6AE2448D19243F39AF04F18A65D26BE">
    <w:name w:val="A6AE2448D19243F39AF04F18A65D26BE"/>
    <w:rsid w:val="005D45BD"/>
  </w:style>
  <w:style w:type="paragraph" w:customStyle="1" w:styleId="61473FC6C9AA4A9BAD1080D58252014C">
    <w:name w:val="61473FC6C9AA4A9BAD1080D58252014C"/>
    <w:rsid w:val="005D45BD"/>
  </w:style>
  <w:style w:type="paragraph" w:customStyle="1" w:styleId="ABF3DC9EDD88409EB0579A7F6EDD5162">
    <w:name w:val="ABF3DC9EDD88409EB0579A7F6EDD5162"/>
    <w:rsid w:val="005D45BD"/>
  </w:style>
  <w:style w:type="paragraph" w:customStyle="1" w:styleId="92E60083C81A46F5BEA2781AA697EDA2">
    <w:name w:val="92E60083C81A46F5BEA2781AA697EDA2"/>
    <w:rsid w:val="005D45BD"/>
  </w:style>
  <w:style w:type="paragraph" w:customStyle="1" w:styleId="2003F7269426401DAB83AACC8722CC6C">
    <w:name w:val="2003F7269426401DAB83AACC8722CC6C"/>
    <w:rsid w:val="005D45BD"/>
  </w:style>
  <w:style w:type="paragraph" w:customStyle="1" w:styleId="12CB2F67BF02446988EBEC9C2BC22063">
    <w:name w:val="12CB2F67BF02446988EBEC9C2BC22063"/>
    <w:rsid w:val="005D45BD"/>
  </w:style>
  <w:style w:type="paragraph" w:customStyle="1" w:styleId="270B7922C36A4FD2B928FFA2FAA37446">
    <w:name w:val="270B7922C36A4FD2B928FFA2FAA37446"/>
    <w:rsid w:val="005D45BD"/>
  </w:style>
  <w:style w:type="paragraph" w:customStyle="1" w:styleId="4853991CCF974C78B629459060B56E4F">
    <w:name w:val="4853991CCF974C78B629459060B56E4F"/>
    <w:rsid w:val="005D45BD"/>
  </w:style>
  <w:style w:type="paragraph" w:customStyle="1" w:styleId="FB4649520EC748AC89DCEEFA541DFA6D">
    <w:name w:val="FB4649520EC748AC89DCEEFA541DFA6D"/>
    <w:rsid w:val="005541BD"/>
  </w:style>
  <w:style w:type="paragraph" w:customStyle="1" w:styleId="23CABFE80D384FD48FC72E271C89C759">
    <w:name w:val="23CABFE80D384FD48FC72E271C89C759"/>
    <w:rsid w:val="005541BD"/>
  </w:style>
  <w:style w:type="paragraph" w:customStyle="1" w:styleId="764C629271A048C8845A6D8E0C5B44EB">
    <w:name w:val="764C629271A048C8845A6D8E0C5B44EB"/>
    <w:rsid w:val="005541BD"/>
  </w:style>
  <w:style w:type="paragraph" w:customStyle="1" w:styleId="7D56938808B8499E999E8C69720FA4D4">
    <w:name w:val="7D56938808B8499E999E8C69720FA4D4"/>
    <w:rsid w:val="005541BD"/>
  </w:style>
  <w:style w:type="paragraph" w:customStyle="1" w:styleId="3A711AEFBDDF455680FFDE58E2CF7372">
    <w:name w:val="3A711AEFBDDF455680FFDE58E2CF7372"/>
    <w:rsid w:val="005541BD"/>
  </w:style>
  <w:style w:type="paragraph" w:customStyle="1" w:styleId="13248B12EEAA4B0EB0619134798F59EE">
    <w:name w:val="13248B12EEAA4B0EB0619134798F59EE"/>
    <w:rsid w:val="005541BD"/>
  </w:style>
  <w:style w:type="paragraph" w:customStyle="1" w:styleId="64361C034684403E89B119C0D10DBE64">
    <w:name w:val="64361C034684403E89B119C0D10DBE64"/>
    <w:rsid w:val="005541BD"/>
  </w:style>
  <w:style w:type="paragraph" w:customStyle="1" w:styleId="628FBF38AC224C48904EAF546A13AFAD">
    <w:name w:val="628FBF38AC224C48904EAF546A13AFAD"/>
    <w:rsid w:val="005541B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48258C-0439-4750-95E2-12711F68D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 (2016)</Template>
  <TotalTime>3</TotalTime>
  <Pages>6</Pages>
  <Words>992</Words>
  <Characters>5660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MWMO</vt:lpstr>
    </vt:vector>
  </TitlesOfParts>
  <Company/>
  <LinksUpToDate>false</LinksUpToDate>
  <CharactersWithSpaces>6639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MWMO Mini Grant Pre-Application</dc:title>
  <dc:subject>grants</dc:subject>
  <dc:creator>Shannon Skally</dc:creator>
  <cp:keywords>MWMO</cp:keywords>
  <dc:description/>
  <cp:lastModifiedBy>Nick Busse</cp:lastModifiedBy>
  <cp:revision>5</cp:revision>
  <cp:lastPrinted>2016-04-05T15:44:00Z</cp:lastPrinted>
  <dcterms:created xsi:type="dcterms:W3CDTF">2017-05-09T20:10:00Z</dcterms:created>
  <dcterms:modified xsi:type="dcterms:W3CDTF">2017-05-09T20:36:00Z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TC027869999991</vt:lpwstr>
  </property>
</Properties>
</file>