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62E8" w:rsidRDefault="003F62E8" w:rsidP="00BE46FB">
      <w:pPr>
        <w:sectPr w:rsidR="003F62E8" w:rsidSect="003F62E8">
          <w:headerReference w:type="default" r:id="rId9"/>
          <w:headerReference w:type="first" r:id="rId10"/>
          <w:footerReference w:type="first" r:id="rId11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:rsidR="00914918" w:rsidRPr="00C3766B" w:rsidRDefault="00914918" w:rsidP="00914918">
      <w:pPr>
        <w:pStyle w:val="Heading1"/>
      </w:pPr>
      <w:r w:rsidRPr="00C3766B">
        <w:t>Action Grant Applicat</w:t>
      </w:r>
      <w:bookmarkStart w:id="0" w:name="_GoBack"/>
      <w:bookmarkEnd w:id="0"/>
      <w:r w:rsidRPr="00C3766B">
        <w:t>ion</w:t>
      </w:r>
    </w:p>
    <w:p w:rsidR="00F83B29" w:rsidRDefault="00B302E2" w:rsidP="00F83B29">
      <w:r>
        <w:rPr>
          <w:rStyle w:val="Heading2Char"/>
        </w:rPr>
        <w:t xml:space="preserve">Application </w:t>
      </w:r>
      <w:r w:rsidR="00F83B29" w:rsidRPr="00062806">
        <w:rPr>
          <w:rStyle w:val="Heading2Char"/>
        </w:rPr>
        <w:t>Date:</w:t>
      </w:r>
      <w:r w:rsidR="00F83B29">
        <w:t xml:space="preserve"> </w:t>
      </w:r>
      <w:sdt>
        <w:sdtPr>
          <w:alias w:val="Date"/>
          <w:tag w:val="Date"/>
          <w:id w:val="777445762"/>
          <w:placeholder>
            <w:docPart w:val="CD2BA8FA4C584867B5D2EA987B4C9AF0"/>
          </w:placeholder>
          <w:showingPlcHdr/>
        </w:sdtPr>
        <w:sdtEndPr/>
        <w:sdtContent>
          <w:r w:rsidR="00F83B29" w:rsidRPr="00CC453C">
            <w:rPr>
              <w:rStyle w:val="PlaceholderText"/>
            </w:rPr>
            <w:t>Click here to enter text.</w:t>
          </w:r>
        </w:sdtContent>
      </w:sdt>
    </w:p>
    <w:p w:rsidR="00F83B29" w:rsidRDefault="00F83B29" w:rsidP="00F83B29">
      <w:r w:rsidRPr="00062806">
        <w:rPr>
          <w:rStyle w:val="Heading2Char"/>
        </w:rPr>
        <w:t>Project Name:</w:t>
      </w:r>
      <w:r>
        <w:t xml:space="preserve"> </w:t>
      </w:r>
      <w:sdt>
        <w:sdtPr>
          <w:alias w:val="Name"/>
          <w:tag w:val="Name"/>
          <w:id w:val="-311254812"/>
          <w:placeholder>
            <w:docPart w:val="431B5E6EFD424DDEB326984785565751"/>
          </w:placeholder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5A17F1" w:rsidRPr="00132E8E" w:rsidRDefault="005A17F1" w:rsidP="005A17F1">
      <w:pPr>
        <w:pStyle w:val="NoSpacing"/>
        <w:spacing w:after="0"/>
      </w:pPr>
      <w:r w:rsidRPr="00062806">
        <w:rPr>
          <w:b/>
        </w:rPr>
        <w:t>Is your project inside the MWMO boundaries</w:t>
      </w:r>
      <w:r>
        <w:rPr>
          <w:b/>
        </w:rPr>
        <w:t xml:space="preserve"> </w:t>
      </w:r>
      <w:r w:rsidRPr="0033382B">
        <w:t>(</w:t>
      </w:r>
      <w:hyperlink r:id="rId12" w:history="1">
        <w:r w:rsidR="00B2086B" w:rsidRPr="001D2EF5">
          <w:rPr>
            <w:rStyle w:val="Hyperlink"/>
          </w:rPr>
          <w:t>http://mwmo.org/learn/find-your-watershed/</w:t>
        </w:r>
      </w:hyperlink>
      <w:r w:rsidRPr="0033382B">
        <w:rPr>
          <w:rStyle w:val="Hyperlink"/>
          <w:rFonts w:cs="Noto Serif"/>
          <w:color w:val="auto"/>
        </w:rPr>
        <w:t>)</w:t>
      </w:r>
      <w:r w:rsidRPr="0033382B">
        <w:rPr>
          <w:b/>
        </w:rPr>
        <w:t xml:space="preserve">? </w:t>
      </w:r>
      <w:r>
        <w:tab/>
      </w:r>
      <w:sdt>
        <w:sdtPr>
          <w:id w:val="162368684"/>
          <w15:color w:val="008FD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Yes</w:t>
      </w:r>
      <w:r>
        <w:tab/>
      </w:r>
      <w:sdt>
        <w:sdtPr>
          <w:id w:val="334425322"/>
          <w15:color w:val="008FD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 </w:t>
      </w:r>
      <w:r>
        <w:br/>
      </w:r>
    </w:p>
    <w:p w:rsidR="005A17F1" w:rsidRDefault="005A17F1" w:rsidP="005A17F1">
      <w:pPr>
        <w:pStyle w:val="NumberedList"/>
        <w:numPr>
          <w:ilvl w:val="0"/>
          <w:numId w:val="0"/>
        </w:numPr>
        <w:spacing w:before="0"/>
      </w:pPr>
      <w:r w:rsidRPr="00CC453C">
        <w:rPr>
          <w:b/>
        </w:rPr>
        <w:t>Are you one of the following eligible applicants?</w:t>
      </w:r>
      <w:r>
        <w:tab/>
      </w:r>
      <w:sdt>
        <w:sdtPr>
          <w:id w:val="1022817520"/>
          <w15:color w:val="008FD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Yes</w:t>
      </w:r>
      <w:r>
        <w:tab/>
      </w:r>
      <w:sdt>
        <w:sdtPr>
          <w:id w:val="328489752"/>
          <w15:color w:val="008FD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  <w:r>
        <w:t xml:space="preserve"> No</w:t>
      </w:r>
    </w:p>
    <w:p w:rsidR="005A17F1" w:rsidRDefault="005A17F1" w:rsidP="005A17F1">
      <w:pPr>
        <w:pStyle w:val="ListParagraph"/>
        <w:numPr>
          <w:ilvl w:val="0"/>
          <w:numId w:val="24"/>
        </w:numPr>
        <w:spacing w:before="0" w:after="0"/>
      </w:pPr>
      <w:r>
        <w:t>Nonprofit organization</w:t>
      </w:r>
    </w:p>
    <w:p w:rsidR="005A17F1" w:rsidRDefault="005A17F1" w:rsidP="005A17F1">
      <w:pPr>
        <w:pStyle w:val="ListParagraph"/>
        <w:numPr>
          <w:ilvl w:val="0"/>
          <w:numId w:val="24"/>
        </w:numPr>
        <w:spacing w:before="0" w:after="0"/>
      </w:pPr>
      <w:r>
        <w:t>Recognized neighborhood group</w:t>
      </w:r>
    </w:p>
    <w:p w:rsidR="005A17F1" w:rsidRDefault="005A17F1" w:rsidP="005A17F1">
      <w:pPr>
        <w:pStyle w:val="ListParagraph"/>
        <w:numPr>
          <w:ilvl w:val="0"/>
          <w:numId w:val="24"/>
        </w:numPr>
        <w:spacing w:before="0" w:after="0"/>
      </w:pPr>
      <w:r>
        <w:t>Business or professional association</w:t>
      </w:r>
    </w:p>
    <w:p w:rsidR="005A17F1" w:rsidRDefault="005A17F1" w:rsidP="005A17F1">
      <w:pPr>
        <w:pStyle w:val="ListParagraph"/>
        <w:numPr>
          <w:ilvl w:val="0"/>
          <w:numId w:val="24"/>
        </w:numPr>
        <w:spacing w:before="0" w:after="0"/>
      </w:pPr>
      <w:r>
        <w:t>School</w:t>
      </w:r>
    </w:p>
    <w:p w:rsidR="005A17F1" w:rsidRDefault="005A17F1" w:rsidP="005A17F1">
      <w:pPr>
        <w:pStyle w:val="ListParagraph"/>
        <w:numPr>
          <w:ilvl w:val="0"/>
          <w:numId w:val="24"/>
        </w:numPr>
        <w:spacing w:before="0" w:after="0"/>
      </w:pPr>
      <w:r>
        <w:t>Local government agency</w:t>
      </w:r>
    </w:p>
    <w:p w:rsidR="005A17F1" w:rsidRDefault="005A17F1" w:rsidP="005A17F1">
      <w:pPr>
        <w:pStyle w:val="ListParagraph"/>
        <w:numPr>
          <w:ilvl w:val="0"/>
          <w:numId w:val="24"/>
        </w:numPr>
        <w:spacing w:before="0" w:after="0"/>
      </w:pPr>
      <w:r>
        <w:t xml:space="preserve">Other (please describe): </w:t>
      </w:r>
    </w:p>
    <w:p w:rsidR="005A17F1" w:rsidRDefault="005A17F1" w:rsidP="005A17F1">
      <w:pPr>
        <w:spacing w:before="0" w:after="0"/>
        <w:rPr>
          <w:rStyle w:val="SubtleEmphasis"/>
        </w:rPr>
      </w:pPr>
    </w:p>
    <w:p w:rsidR="005A17F1" w:rsidRDefault="005A17F1" w:rsidP="005A17F1">
      <w:pPr>
        <w:spacing w:before="0" w:after="0"/>
      </w:pPr>
      <w:r>
        <w:rPr>
          <w:rStyle w:val="SubtleEmphasis"/>
        </w:rPr>
        <w:t>Eligible applicants may not serve a dual role as project manager and project consultant.</w:t>
      </w:r>
    </w:p>
    <w:p w:rsidR="00F83B29" w:rsidRDefault="005A17F1" w:rsidP="005A17F1">
      <w:pPr>
        <w:spacing w:after="160" w:line="320" w:lineRule="exact"/>
        <w:contextualSpacing/>
      </w:pPr>
      <w:r>
        <w:rPr>
          <w:rStyle w:val="SubtleEmphasis"/>
        </w:rPr>
        <w:t xml:space="preserve">Refer </w:t>
      </w:r>
      <w:r w:rsidRPr="006C78C6">
        <w:rPr>
          <w:rStyle w:val="SubtleEmphasis"/>
        </w:rPr>
        <w:t xml:space="preserve">to </w:t>
      </w:r>
      <w:hyperlink r:id="rId13" w:history="1">
        <w:r w:rsidRPr="00D32C1F">
          <w:rPr>
            <w:rStyle w:val="Hyperlink"/>
            <w:i/>
            <w:u w:val="single" w:color="FFFFFF" w:themeColor="background1"/>
          </w:rPr>
          <w:t>Stewardship Fund Grants Eligibility Requirements</w:t>
        </w:r>
      </w:hyperlink>
      <w:r w:rsidRPr="006C78C6">
        <w:rPr>
          <w:rStyle w:val="Hyperlink"/>
        </w:rPr>
        <w:t xml:space="preserve"> </w:t>
      </w:r>
      <w:r>
        <w:rPr>
          <w:rStyle w:val="SubtleEmphasis"/>
        </w:rPr>
        <w:t>for more information and full eligibility requirements.</w:t>
      </w:r>
      <w:r>
        <w:rPr>
          <w:rStyle w:val="Hyperlink"/>
          <w:color w:val="auto"/>
        </w:rPr>
        <w:t xml:space="preserve"> </w:t>
      </w:r>
      <w:r w:rsidR="00F83B29">
        <w:t xml:space="preserve"> </w:t>
      </w:r>
    </w:p>
    <w:p w:rsidR="00F83B29" w:rsidRDefault="00F83B29" w:rsidP="00F83B29">
      <w:pPr>
        <w:pStyle w:val="Heading2"/>
      </w:pPr>
      <w:r>
        <w:t>Please complete the following questions as best you can.</w:t>
      </w:r>
    </w:p>
    <w:p w:rsidR="00914918" w:rsidRPr="00053570" w:rsidRDefault="00F83B29" w:rsidP="00053570">
      <w:pPr>
        <w:spacing w:before="60"/>
        <w:rPr>
          <w:i/>
          <w:iCs/>
          <w:color w:val="404040" w:themeColor="text1" w:themeTint="BF"/>
        </w:rPr>
      </w:pPr>
      <w:r w:rsidRPr="001C012F">
        <w:rPr>
          <w:rStyle w:val="SubtleEmphasis"/>
        </w:rPr>
        <w:t>Note: Some questions may not apply to your project</w:t>
      </w:r>
      <w:r>
        <w:rPr>
          <w:rStyle w:val="SubtleEmphasis"/>
        </w:rPr>
        <w:t>.</w:t>
      </w:r>
      <w:r w:rsidRPr="001C012F">
        <w:rPr>
          <w:rStyle w:val="SubtleEmphasis"/>
        </w:rPr>
        <w:t xml:space="preserve"> Answers you provide will help the MWMO understand your project better. The space where you enter your responses will expand as you type.</w:t>
      </w:r>
    </w:p>
    <w:p w:rsidR="00914918" w:rsidRPr="00CC2FF7" w:rsidRDefault="00BB03E5" w:rsidP="00053570">
      <w:pPr>
        <w:pStyle w:val="Heading2"/>
        <w:rPr>
          <w:rFonts w:eastAsia="Times New Roman"/>
        </w:rPr>
      </w:pPr>
      <w:r>
        <w:rPr>
          <w:rFonts w:eastAsia="Times New Roman"/>
        </w:rPr>
        <w:t>Project Narrative</w:t>
      </w:r>
    </w:p>
    <w:p w:rsidR="00F83B29" w:rsidRDefault="00216246" w:rsidP="003A1082">
      <w:pPr>
        <w:pStyle w:val="ListParagraph"/>
        <w:numPr>
          <w:ilvl w:val="0"/>
          <w:numId w:val="23"/>
        </w:numPr>
        <w:spacing w:before="0"/>
      </w:pPr>
      <w:r>
        <w:rPr>
          <w:b/>
        </w:rPr>
        <w:t>D</w:t>
      </w:r>
      <w:r w:rsidR="00F83B29" w:rsidRPr="001C012F">
        <w:rPr>
          <w:b/>
        </w:rPr>
        <w:t>escribe your project in a short summary below.</w:t>
      </w:r>
      <w:r w:rsidR="00F83B29">
        <w:t xml:space="preserve"> </w:t>
      </w:r>
      <w:r w:rsidR="00F83B29" w:rsidRPr="00977A73">
        <w:rPr>
          <w:rStyle w:val="SubtleEmphasis"/>
        </w:rPr>
        <w:t>If you have documents that would help us understand your project, please attach them to the email when you send in your application.</w:t>
      </w:r>
    </w:p>
    <w:sdt>
      <w:sdtPr>
        <w:alias w:val="Description"/>
        <w:tag w:val="Description"/>
        <w:id w:val="1963379687"/>
        <w:showingPlcHdr/>
      </w:sdtPr>
      <w:sdtEndPr/>
      <w:sdtContent>
        <w:p w:rsidR="00F83B29" w:rsidRDefault="00F83B29" w:rsidP="00F83B29">
          <w:pPr>
            <w:ind w:left="360"/>
          </w:pPr>
          <w:r w:rsidRPr="00F978D3">
            <w:rPr>
              <w:rStyle w:val="PlaceholderText"/>
            </w:rPr>
            <w:t>Click here to enter text.</w:t>
          </w:r>
        </w:p>
      </w:sdtContent>
    </w:sdt>
    <w:p w:rsidR="00914918" w:rsidRDefault="00216246" w:rsidP="00F83B29">
      <w:pPr>
        <w:pStyle w:val="ListParagraph"/>
        <w:numPr>
          <w:ilvl w:val="0"/>
          <w:numId w:val="23"/>
        </w:numPr>
        <w:rPr>
          <w:b/>
        </w:rPr>
      </w:pPr>
      <w:r>
        <w:rPr>
          <w:b/>
        </w:rPr>
        <w:lastRenderedPageBreak/>
        <w:t>D</w:t>
      </w:r>
      <w:r w:rsidR="00914918" w:rsidRPr="00F83B29">
        <w:rPr>
          <w:b/>
        </w:rPr>
        <w:t>escribe spe</w:t>
      </w:r>
      <w:r>
        <w:rPr>
          <w:b/>
        </w:rPr>
        <w:t>cific water management strategies</w:t>
      </w:r>
      <w:r w:rsidR="00914918" w:rsidRPr="00F83B29">
        <w:rPr>
          <w:b/>
        </w:rPr>
        <w:t>, outreach components, and/or innov</w:t>
      </w:r>
      <w:r w:rsidR="00F83B29" w:rsidRPr="00F83B29">
        <w:rPr>
          <w:b/>
        </w:rPr>
        <w:t>ations the project will include.</w:t>
      </w:r>
    </w:p>
    <w:sdt>
      <w:sdtPr>
        <w:alias w:val="Description"/>
        <w:tag w:val="Description"/>
        <w:id w:val="1697812567"/>
        <w:showingPlcHdr/>
      </w:sdtPr>
      <w:sdtEndPr/>
      <w:sdtContent>
        <w:p w:rsidR="00F83B29" w:rsidRDefault="00F83B29" w:rsidP="00F83B29">
          <w:pPr>
            <w:ind w:left="360"/>
          </w:pPr>
          <w:r w:rsidRPr="00F978D3">
            <w:rPr>
              <w:rStyle w:val="PlaceholderText"/>
            </w:rPr>
            <w:t>Click here to enter text.</w:t>
          </w:r>
        </w:p>
      </w:sdtContent>
    </w:sdt>
    <w:p w:rsidR="00914918" w:rsidRDefault="00216246" w:rsidP="00216246">
      <w:pPr>
        <w:pStyle w:val="ListParagraph"/>
        <w:numPr>
          <w:ilvl w:val="0"/>
          <w:numId w:val="23"/>
        </w:numPr>
        <w:rPr>
          <w:b/>
        </w:rPr>
      </w:pPr>
      <w:r>
        <w:rPr>
          <w:b/>
        </w:rPr>
        <w:t>D</w:t>
      </w:r>
      <w:r w:rsidR="00914918" w:rsidRPr="00216246">
        <w:rPr>
          <w:b/>
        </w:rPr>
        <w:t>escribe the water quality and/or habitat improvement t</w:t>
      </w:r>
      <w:r w:rsidRPr="00216246">
        <w:rPr>
          <w:b/>
        </w:rPr>
        <w:t>he project is intended to create.</w:t>
      </w:r>
    </w:p>
    <w:p w:rsidR="00286B50" w:rsidRDefault="005018C4" w:rsidP="00286B50">
      <w:pPr>
        <w:tabs>
          <w:tab w:val="left" w:pos="3226"/>
        </w:tabs>
        <w:ind w:left="360"/>
      </w:pPr>
      <w:sdt>
        <w:sdtPr>
          <w:alias w:val="Description"/>
          <w:tag w:val="Description"/>
          <w:id w:val="753940598"/>
          <w:showingPlcHdr/>
        </w:sdtPr>
        <w:sdtEndPr/>
        <w:sdtContent>
          <w:r w:rsidR="00216246" w:rsidRPr="00F978D3">
            <w:rPr>
              <w:rStyle w:val="PlaceholderText"/>
            </w:rPr>
            <w:t>Click here to enter text.</w:t>
          </w:r>
        </w:sdtContent>
      </w:sdt>
      <w:r w:rsidR="00286B50">
        <w:tab/>
      </w:r>
    </w:p>
    <w:p w:rsidR="00914918" w:rsidRPr="00216246" w:rsidRDefault="00286B50" w:rsidP="00286B50">
      <w:pPr>
        <w:pStyle w:val="ListParagraph"/>
        <w:numPr>
          <w:ilvl w:val="0"/>
          <w:numId w:val="23"/>
        </w:numPr>
        <w:tabs>
          <w:tab w:val="left" w:pos="3226"/>
        </w:tabs>
        <w:rPr>
          <w:rStyle w:val="SubtleEmphasis"/>
        </w:rPr>
      </w:pPr>
      <w:r w:rsidRPr="00286B50">
        <w:rPr>
          <w:b/>
        </w:rPr>
        <w:t>E</w:t>
      </w:r>
      <w:r w:rsidR="00914918" w:rsidRPr="00286B50">
        <w:rPr>
          <w:b/>
        </w:rPr>
        <w:t xml:space="preserve">xplain how the project will be maintained post-construction. </w:t>
      </w:r>
      <w:r w:rsidR="00914918" w:rsidRPr="00216246">
        <w:rPr>
          <w:rStyle w:val="SubtleEmphasis"/>
        </w:rPr>
        <w:t>Include long-term plans for maintenance</w:t>
      </w:r>
      <w:r w:rsidR="00216246">
        <w:rPr>
          <w:rStyle w:val="SubtleEmphasis"/>
        </w:rPr>
        <w:t xml:space="preserve"> of the project and identify</w:t>
      </w:r>
      <w:r w:rsidR="00914918" w:rsidRPr="00216246">
        <w:rPr>
          <w:rStyle w:val="SubtleEmphasis"/>
        </w:rPr>
        <w:t xml:space="preserve"> who wil</w:t>
      </w:r>
      <w:r w:rsidR="00216246">
        <w:rPr>
          <w:rStyle w:val="SubtleEmphasis"/>
        </w:rPr>
        <w:t>l be performing the maintenance.</w:t>
      </w:r>
    </w:p>
    <w:sdt>
      <w:sdtPr>
        <w:alias w:val="Description"/>
        <w:tag w:val="Description"/>
        <w:id w:val="1173914499"/>
        <w:showingPlcHdr/>
      </w:sdtPr>
      <w:sdtEndPr/>
      <w:sdtContent>
        <w:p w:rsidR="00216246" w:rsidRDefault="00216246" w:rsidP="00216246">
          <w:pPr>
            <w:ind w:left="360"/>
          </w:pPr>
          <w:r w:rsidRPr="00F978D3">
            <w:rPr>
              <w:rStyle w:val="PlaceholderText"/>
            </w:rPr>
            <w:t>Click here to enter text.</w:t>
          </w:r>
        </w:p>
      </w:sdtContent>
    </w:sdt>
    <w:p w:rsidR="00286B50" w:rsidRPr="00216246" w:rsidRDefault="00914918" w:rsidP="00286B50">
      <w:pPr>
        <w:pStyle w:val="ListParagraph"/>
        <w:numPr>
          <w:ilvl w:val="0"/>
          <w:numId w:val="23"/>
        </w:numPr>
        <w:rPr>
          <w:rStyle w:val="SubtleEmphasis"/>
        </w:rPr>
      </w:pPr>
      <w:r w:rsidRPr="00053570">
        <w:rPr>
          <w:b/>
        </w:rPr>
        <w:t>Estimate the impact on water quality as compared to the MWMO standards</w:t>
      </w:r>
      <w:r w:rsidR="00216246" w:rsidRPr="00053570">
        <w:rPr>
          <w:b/>
        </w:rPr>
        <w:t>.</w:t>
      </w:r>
      <w:r w:rsidR="00216246">
        <w:t xml:space="preserve">  </w:t>
      </w:r>
      <w:r w:rsidR="00216246" w:rsidRPr="00216246">
        <w:rPr>
          <w:rStyle w:val="SubtleEmphasis"/>
        </w:rPr>
        <w:t>C</w:t>
      </w:r>
      <w:r w:rsidRPr="00216246">
        <w:rPr>
          <w:rStyle w:val="SubtleEmphasis"/>
        </w:rPr>
        <w:t>omplet</w:t>
      </w:r>
      <w:r w:rsidR="00216246" w:rsidRPr="00216246">
        <w:rPr>
          <w:rStyle w:val="SubtleEmphasis"/>
        </w:rPr>
        <w:t>e</w:t>
      </w:r>
      <w:r w:rsidRPr="00216246">
        <w:rPr>
          <w:rStyle w:val="SubtleEmphasis"/>
        </w:rPr>
        <w:t xml:space="preserve"> the table below and attach any relevant calculations. </w:t>
      </w:r>
    </w:p>
    <w:tbl>
      <w:tblPr>
        <w:tblStyle w:val="TableGrid"/>
        <w:tblW w:w="9252" w:type="dxa"/>
        <w:tblInd w:w="378" w:type="dxa"/>
        <w:tblLook w:val="04A0" w:firstRow="1" w:lastRow="0" w:firstColumn="1" w:lastColumn="0" w:noHBand="0" w:noVBand="1"/>
      </w:tblPr>
      <w:tblGrid>
        <w:gridCol w:w="2700"/>
        <w:gridCol w:w="3060"/>
        <w:gridCol w:w="3492"/>
      </w:tblGrid>
      <w:tr w:rsidR="00914918" w:rsidRPr="00CC2FF7" w:rsidTr="00286B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6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D57" w:rsidRPr="00CC2FF7" w:rsidRDefault="00B31D57" w:rsidP="006B6A00">
            <w:pPr>
              <w:tabs>
                <w:tab w:val="left" w:pos="162"/>
              </w:tabs>
              <w:spacing w:before="0" w:after="0" w:line="240" w:lineRule="auto"/>
            </w:pP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86B50" w:rsidRPr="00286B50" w:rsidRDefault="00914918" w:rsidP="006B6A00">
            <w:pPr>
              <w:pStyle w:val="TableHeading"/>
              <w:spacing w:before="0" w:after="0"/>
              <w:jc w:val="center"/>
            </w:pPr>
            <w:r w:rsidRPr="00CC2FF7">
              <w:t>MWMO Standards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14918" w:rsidRPr="00CC2FF7" w:rsidRDefault="00914918" w:rsidP="006B6A00">
            <w:pPr>
              <w:pStyle w:val="TableHeading"/>
              <w:spacing w:before="0" w:after="0"/>
              <w:jc w:val="center"/>
              <w:rPr>
                <w:b w:val="0"/>
              </w:rPr>
            </w:pPr>
            <w:r w:rsidRPr="00CC2FF7">
              <w:t>Estimated Project Treatment Results</w:t>
            </w:r>
          </w:p>
        </w:tc>
      </w:tr>
      <w:tr w:rsidR="00914918" w:rsidRPr="00CC2FF7" w:rsidTr="00286B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918" w:rsidRPr="00CC2FF7" w:rsidRDefault="00914918" w:rsidP="006B6A00">
            <w:pPr>
              <w:tabs>
                <w:tab w:val="left" w:pos="162"/>
              </w:tabs>
              <w:spacing w:before="0" w:after="0" w:line="240" w:lineRule="auto"/>
              <w:ind w:left="162"/>
              <w:rPr>
                <w:b/>
              </w:rPr>
            </w:pPr>
            <w:r w:rsidRPr="00CC2FF7">
              <w:rPr>
                <w:b/>
              </w:rPr>
              <w:t>Rate Control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918" w:rsidRPr="00CC2FF7" w:rsidRDefault="00914918" w:rsidP="006B6A00">
            <w:pPr>
              <w:tabs>
                <w:tab w:val="left" w:pos="162"/>
              </w:tabs>
              <w:spacing w:before="0" w:after="0" w:line="240" w:lineRule="auto"/>
            </w:pPr>
            <w:r w:rsidRPr="00CC2FF7">
              <w:t>Per City requirements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918" w:rsidRPr="00CC2FF7" w:rsidRDefault="005018C4" w:rsidP="006B6A00">
            <w:pPr>
              <w:tabs>
                <w:tab w:val="left" w:pos="162"/>
              </w:tabs>
              <w:spacing w:before="0" w:after="0" w:line="240" w:lineRule="auto"/>
              <w:ind w:left="162"/>
            </w:pPr>
            <w:sdt>
              <w:sdtPr>
                <w:alias w:val="Date"/>
                <w:tag w:val="Date"/>
                <w:id w:val="1454057831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4918" w:rsidRPr="00CC2FF7" w:rsidTr="00286B5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918" w:rsidRPr="00CC2FF7" w:rsidRDefault="00914918" w:rsidP="006B6A00">
            <w:pPr>
              <w:tabs>
                <w:tab w:val="left" w:pos="162"/>
              </w:tabs>
              <w:spacing w:before="0" w:after="0" w:line="240" w:lineRule="auto"/>
              <w:ind w:left="162"/>
              <w:rPr>
                <w:b/>
              </w:rPr>
            </w:pPr>
            <w:r w:rsidRPr="00CC2FF7">
              <w:rPr>
                <w:b/>
              </w:rPr>
              <w:t>Water Quality / Volume Control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918" w:rsidRPr="00CC2FF7" w:rsidRDefault="00914918" w:rsidP="006B6A00">
            <w:pPr>
              <w:tabs>
                <w:tab w:val="left" w:pos="162"/>
              </w:tabs>
              <w:spacing w:before="0" w:after="0" w:line="240" w:lineRule="auto"/>
            </w:pPr>
            <w:r w:rsidRPr="00CC2FF7">
              <w:t>1.1” of runoff from new impervious surfaces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14918" w:rsidRPr="00CC2FF7" w:rsidRDefault="005018C4" w:rsidP="006B6A00">
            <w:pPr>
              <w:tabs>
                <w:tab w:val="left" w:pos="162"/>
              </w:tabs>
              <w:spacing w:before="0" w:after="0" w:line="240" w:lineRule="auto"/>
              <w:ind w:left="162"/>
            </w:pPr>
            <w:sdt>
              <w:sdtPr>
                <w:alias w:val="Date"/>
                <w:tag w:val="Date"/>
                <w:id w:val="1415667073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914918" w:rsidRPr="00CC2FF7" w:rsidRDefault="00053570" w:rsidP="00286B50">
      <w:pPr>
        <w:pStyle w:val="ListParagraph"/>
        <w:numPr>
          <w:ilvl w:val="0"/>
          <w:numId w:val="23"/>
        </w:numPr>
      </w:pPr>
      <w:r>
        <w:rPr>
          <w:b/>
        </w:rPr>
        <w:t>L</w:t>
      </w:r>
      <w:r w:rsidR="00914918" w:rsidRPr="00286B50">
        <w:rPr>
          <w:b/>
        </w:rPr>
        <w:t>ist additional project partners.</w:t>
      </w:r>
      <w:r w:rsidR="00914918" w:rsidRPr="00CC2FF7">
        <w:t xml:space="preserve"> </w:t>
      </w:r>
      <w:r w:rsidR="00BB03E5">
        <w:rPr>
          <w:rStyle w:val="SubtleEmphasis"/>
        </w:rPr>
        <w:t>Upon Full A</w:t>
      </w:r>
      <w:r w:rsidR="00914918" w:rsidRPr="00286B50">
        <w:rPr>
          <w:rStyle w:val="SubtleEmphasis"/>
        </w:rPr>
        <w:t>pplication, you may be asked to provide letters of support from these partners.</w:t>
      </w:r>
    </w:p>
    <w:sdt>
      <w:sdtPr>
        <w:alias w:val="Description"/>
        <w:tag w:val="Description"/>
        <w:id w:val="202752025"/>
        <w:showingPlcHdr/>
      </w:sdtPr>
      <w:sdtEndPr/>
      <w:sdtContent>
        <w:p w:rsidR="00053570" w:rsidRDefault="00053570" w:rsidP="00053570">
          <w:pPr>
            <w:ind w:left="360"/>
          </w:pPr>
          <w:r w:rsidRPr="00F978D3">
            <w:rPr>
              <w:rStyle w:val="PlaceholderText"/>
            </w:rPr>
            <w:t>Click here to enter text.</w:t>
          </w:r>
        </w:p>
      </w:sdtContent>
    </w:sdt>
    <w:p w:rsidR="00914918" w:rsidRPr="00053570" w:rsidRDefault="00053570" w:rsidP="00053570">
      <w:pPr>
        <w:pStyle w:val="Heading2"/>
      </w:pPr>
      <w:r w:rsidRPr="00053570">
        <w:rPr>
          <w:rFonts w:eastAsia="Times New Roman"/>
        </w:rPr>
        <w:t xml:space="preserve"> </w:t>
      </w:r>
      <w:r w:rsidR="00914918" w:rsidRPr="00053570">
        <w:rPr>
          <w:rFonts w:eastAsia="Times New Roman"/>
        </w:rPr>
        <w:t>Project</w:t>
      </w:r>
      <w:r w:rsidR="00914918" w:rsidRPr="00053570">
        <w:t xml:space="preserve"> </w:t>
      </w:r>
      <w:r w:rsidR="00914918" w:rsidRPr="00053570">
        <w:rPr>
          <w:rFonts w:eastAsia="Times New Roman"/>
        </w:rPr>
        <w:t>Location</w:t>
      </w:r>
      <w:r w:rsidR="00914918" w:rsidRPr="00053570">
        <w:t xml:space="preserve"> </w:t>
      </w:r>
    </w:p>
    <w:p w:rsidR="00914918" w:rsidRDefault="00053570" w:rsidP="00914918">
      <w:pPr>
        <w:pStyle w:val="ListParagraph"/>
        <w:numPr>
          <w:ilvl w:val="0"/>
          <w:numId w:val="23"/>
        </w:numPr>
        <w:spacing w:before="0" w:after="160" w:line="320" w:lineRule="exact"/>
        <w:rPr>
          <w:rStyle w:val="SubtleEmphasis"/>
        </w:rPr>
      </w:pPr>
      <w:r w:rsidRPr="00053570">
        <w:rPr>
          <w:b/>
        </w:rPr>
        <w:t>Project Address</w:t>
      </w:r>
      <w:r>
        <w:rPr>
          <w:rFonts w:ascii="Garamond" w:hAnsi="Garamond"/>
        </w:rPr>
        <w:t xml:space="preserve"> </w:t>
      </w:r>
      <w:r w:rsidRPr="00053570">
        <w:rPr>
          <w:rStyle w:val="SubtleEmphasis"/>
        </w:rPr>
        <w:t>P</w:t>
      </w:r>
      <w:r w:rsidR="00914918" w:rsidRPr="00053570">
        <w:rPr>
          <w:rStyle w:val="SubtleEmphasis"/>
        </w:rPr>
        <w:t>rovide the complete address, intersection, or description of the area whe</w:t>
      </w:r>
      <w:r>
        <w:rPr>
          <w:rStyle w:val="SubtleEmphasis"/>
        </w:rPr>
        <w:t>re the project will be located, include</w:t>
      </w:r>
      <w:r w:rsidR="00914918" w:rsidRPr="00053570">
        <w:rPr>
          <w:rStyle w:val="SubtleEmphasis"/>
        </w:rPr>
        <w:t xml:space="preserve"> any known information regarding the history of land use</w:t>
      </w:r>
      <w:r>
        <w:rPr>
          <w:rStyle w:val="SubtleEmphasis"/>
        </w:rPr>
        <w:t xml:space="preserve"> at the site.  </w:t>
      </w:r>
      <w:r w:rsidRPr="000D5483">
        <w:rPr>
          <w:rStyle w:val="SubtleEmphasis"/>
          <w:b/>
        </w:rPr>
        <w:t>Attach</w:t>
      </w:r>
      <w:r>
        <w:rPr>
          <w:rStyle w:val="SubtleEmphasis"/>
        </w:rPr>
        <w:t xml:space="preserve"> a</w:t>
      </w:r>
      <w:r w:rsidR="00914918" w:rsidRPr="00053570">
        <w:rPr>
          <w:rStyle w:val="SubtleEmphasis"/>
        </w:rPr>
        <w:t xml:space="preserve"> location map with specific area of work denoted. If submitting digitally, </w:t>
      </w:r>
      <w:r w:rsidR="00BB03E5">
        <w:rPr>
          <w:rStyle w:val="SubtleEmphasis"/>
        </w:rPr>
        <w:t xml:space="preserve">you may </w:t>
      </w:r>
      <w:r w:rsidR="00914918" w:rsidRPr="00053570">
        <w:rPr>
          <w:rStyle w:val="SubtleEmphasis"/>
        </w:rPr>
        <w:t>include a link to an online map of the location.</w:t>
      </w:r>
    </w:p>
    <w:sdt>
      <w:sdtPr>
        <w:alias w:val="Description"/>
        <w:tag w:val="Description"/>
        <w:id w:val="-1114985691"/>
        <w:showingPlcHdr/>
      </w:sdtPr>
      <w:sdtEndPr/>
      <w:sdtContent>
        <w:p w:rsidR="00BB03E5" w:rsidRPr="00BB03E5" w:rsidRDefault="00BB03E5" w:rsidP="00BB03E5">
          <w:pPr>
            <w:ind w:left="360"/>
            <w:rPr>
              <w:rStyle w:val="SubtleEmphasis"/>
              <w:i w:val="0"/>
              <w:iCs w:val="0"/>
              <w:color w:val="auto"/>
            </w:rPr>
          </w:pPr>
          <w:r w:rsidRPr="00F978D3">
            <w:rPr>
              <w:rStyle w:val="PlaceholderText"/>
            </w:rPr>
            <w:t>Click here to enter text.</w:t>
          </w:r>
        </w:p>
      </w:sdtContent>
    </w:sdt>
    <w:p w:rsidR="00914918" w:rsidRPr="00BB03E5" w:rsidRDefault="00914918" w:rsidP="00BB03E5">
      <w:pPr>
        <w:pStyle w:val="ListParagraph"/>
        <w:numPr>
          <w:ilvl w:val="0"/>
          <w:numId w:val="23"/>
        </w:numPr>
        <w:rPr>
          <w:b/>
        </w:rPr>
      </w:pPr>
      <w:r w:rsidRPr="00BB03E5">
        <w:rPr>
          <w:b/>
        </w:rPr>
        <w:lastRenderedPageBreak/>
        <w:t>Are you the property owner?</w:t>
      </w:r>
      <w:r w:rsidR="00BB03E5">
        <w:rPr>
          <w:b/>
        </w:rPr>
        <w:t xml:space="preserve">   </w:t>
      </w:r>
      <w:r w:rsidRPr="00BB03E5">
        <w:rPr>
          <w:b/>
        </w:rPr>
        <w:t xml:space="preserve"> </w:t>
      </w:r>
      <w:sdt>
        <w:sdtPr>
          <w:rPr>
            <w:b/>
          </w:rPr>
          <w:id w:val="-9764493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BB03E5">
            <w:rPr>
              <w:rFonts w:ascii="Segoe UI Symbol" w:hAnsi="Segoe UI Symbol" w:cs="Segoe UI Symbol"/>
              <w:b/>
            </w:rPr>
            <w:t>☐</w:t>
          </w:r>
        </w:sdtContent>
      </w:sdt>
      <w:r w:rsidRPr="00BB03E5">
        <w:rPr>
          <w:b/>
        </w:rPr>
        <w:t xml:space="preserve"> Yes</w:t>
      </w:r>
      <w:r w:rsidR="00BB03E5">
        <w:rPr>
          <w:b/>
        </w:rPr>
        <w:t xml:space="preserve">    </w:t>
      </w:r>
      <w:r w:rsidRPr="00BB03E5">
        <w:rPr>
          <w:b/>
        </w:rPr>
        <w:t xml:space="preserve"> </w:t>
      </w:r>
      <w:sdt>
        <w:sdtPr>
          <w:rPr>
            <w:b/>
          </w:rPr>
          <w:id w:val="205303215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03E5">
            <w:rPr>
              <w:rFonts w:ascii="MS Gothic" w:eastAsia="MS Gothic" w:hAnsi="MS Gothic" w:hint="eastAsia"/>
              <w:b/>
            </w:rPr>
            <w:t>☐</w:t>
          </w:r>
        </w:sdtContent>
      </w:sdt>
      <w:r w:rsidRPr="00BB03E5">
        <w:rPr>
          <w:b/>
        </w:rPr>
        <w:t xml:space="preserve"> No</w:t>
      </w:r>
      <w:r w:rsidR="00BB03E5">
        <w:rPr>
          <w:b/>
        </w:rPr>
        <w:t xml:space="preserve">    </w:t>
      </w:r>
      <w:r w:rsidR="00BB03E5">
        <w:rPr>
          <w:rStyle w:val="SubtleEmphasis"/>
        </w:rPr>
        <w:t>If no,</w:t>
      </w:r>
      <w:r w:rsidRPr="00BB03E5">
        <w:rPr>
          <w:rStyle w:val="SubtleEmphasis"/>
        </w:rPr>
        <w:t xml:space="preserve"> </w:t>
      </w:r>
      <w:r w:rsidRPr="005A17F1">
        <w:rPr>
          <w:rStyle w:val="SubtleEmphasis"/>
          <w:b/>
        </w:rPr>
        <w:t>attach</w:t>
      </w:r>
      <w:r w:rsidRPr="00BB03E5">
        <w:rPr>
          <w:rStyle w:val="SubtleEmphasis"/>
        </w:rPr>
        <w:t xml:space="preserve"> a letter that includes permission, interest, and commitment from the property owner for the work being completed on the property. A signature from the individual who has the power to grant permission for the proposed activities is required on the letter.</w:t>
      </w:r>
    </w:p>
    <w:p w:rsidR="00914918" w:rsidRPr="00CC2FF7" w:rsidRDefault="00914918" w:rsidP="00BB03E5">
      <w:pPr>
        <w:pStyle w:val="Heading2"/>
        <w:rPr>
          <w:rFonts w:eastAsia="Times New Roman"/>
        </w:rPr>
      </w:pPr>
      <w:r w:rsidRPr="00CC2FF7">
        <w:rPr>
          <w:rFonts w:eastAsia="Times New Roman"/>
        </w:rPr>
        <w:t xml:space="preserve">Construction </w:t>
      </w:r>
      <w:r>
        <w:rPr>
          <w:rFonts w:eastAsia="Times New Roman"/>
        </w:rPr>
        <w:t>Readines</w:t>
      </w:r>
      <w:r w:rsidR="00BB03E5">
        <w:rPr>
          <w:rFonts w:eastAsia="Times New Roman"/>
        </w:rPr>
        <w:t>s</w:t>
      </w:r>
      <w:r w:rsidRPr="00CC2FF7">
        <w:rPr>
          <w:rFonts w:eastAsia="Times New Roman"/>
        </w:rPr>
        <w:t xml:space="preserve"> </w:t>
      </w:r>
    </w:p>
    <w:p w:rsidR="00914918" w:rsidRPr="00BB03E5" w:rsidRDefault="00914918" w:rsidP="00BB03E5">
      <w:pPr>
        <w:pStyle w:val="ListParagraph"/>
        <w:tabs>
          <w:tab w:val="left" w:pos="0"/>
        </w:tabs>
        <w:spacing w:before="0" w:after="160" w:line="259" w:lineRule="auto"/>
        <w:ind w:left="0"/>
        <w:rPr>
          <w:rStyle w:val="SubtleEmphasis"/>
        </w:rPr>
      </w:pPr>
      <w:r w:rsidRPr="00BB03E5">
        <w:rPr>
          <w:rStyle w:val="SubtleEmphasis"/>
        </w:rPr>
        <w:t>If this project is selected for a Full Application, project drawings and calculations will be required. You are encouraged to provide as much information as possible during the Pre-Application process to allow us to better understand the project goals. If the project is awarded a Stewardship Fund Action Grant, the funding may be contingent upon the results of a site assessment to rule out site contamination which would make the project infeasible.</w:t>
      </w:r>
    </w:p>
    <w:p w:rsidR="00914918" w:rsidRPr="00CC2FF7" w:rsidRDefault="00914918" w:rsidP="00914918">
      <w:pPr>
        <w:pStyle w:val="ListParagraph"/>
        <w:tabs>
          <w:tab w:val="left" w:pos="0"/>
        </w:tabs>
        <w:spacing w:after="160" w:line="259" w:lineRule="auto"/>
        <w:ind w:left="0"/>
        <w:rPr>
          <w:rFonts w:ascii="Garamond" w:hAnsi="Garamond"/>
        </w:rPr>
      </w:pPr>
    </w:p>
    <w:p w:rsidR="00914918" w:rsidRPr="00BB03E5" w:rsidRDefault="00914918" w:rsidP="00BB03E5">
      <w:pPr>
        <w:pStyle w:val="ListParagraph"/>
        <w:numPr>
          <w:ilvl w:val="0"/>
          <w:numId w:val="23"/>
        </w:numPr>
        <w:rPr>
          <w:b/>
        </w:rPr>
      </w:pPr>
      <w:r w:rsidRPr="00BB03E5">
        <w:rPr>
          <w:b/>
        </w:rPr>
        <w:t>Are the following documents ready for submission for your project?</w:t>
      </w:r>
    </w:p>
    <w:p w:rsidR="00914918" w:rsidRPr="00CC2FF7" w:rsidRDefault="005018C4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13232444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A1082">
            <w:rPr>
              <w:rFonts w:ascii="MS Gothic" w:eastAsia="MS Gothic" w:hAnsi="MS Gothic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665671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Feasibility studies </w:t>
      </w:r>
    </w:p>
    <w:p w:rsidR="00914918" w:rsidRPr="00CC2FF7" w:rsidRDefault="005018C4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-530176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7671266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Technical details for stormwater innovations</w:t>
      </w:r>
    </w:p>
    <w:p w:rsidR="00914918" w:rsidRPr="00CC2FF7" w:rsidRDefault="005018C4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15373833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-18095433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Site plan </w:t>
      </w:r>
    </w:p>
    <w:p w:rsidR="00914918" w:rsidRPr="00CC2FF7" w:rsidRDefault="005018C4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-141896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-2403361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Plan describing water flow on the site </w:t>
      </w:r>
    </w:p>
    <w:p w:rsidR="00914918" w:rsidRPr="00CC2FF7" w:rsidRDefault="005018C4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-5926286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-8622863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Planting plan and plant lists </w:t>
      </w:r>
    </w:p>
    <w:p w:rsidR="00914918" w:rsidRPr="00CC2FF7" w:rsidRDefault="005018C4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14277789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-964966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Soil borings and/or assessments </w:t>
      </w:r>
    </w:p>
    <w:p w:rsidR="00914918" w:rsidRPr="00CC2FF7" w:rsidRDefault="005018C4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1182168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-16936075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Phase I or Phase II site investigations </w:t>
      </w:r>
    </w:p>
    <w:p w:rsidR="00914918" w:rsidRPr="00CC2FF7" w:rsidRDefault="005018C4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7140944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-1378622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Stormwater management calculations</w:t>
      </w:r>
    </w:p>
    <w:p w:rsidR="003A1082" w:rsidRDefault="00914918" w:rsidP="003A1082">
      <w:pPr>
        <w:spacing w:before="0"/>
        <w:ind w:left="360"/>
      </w:pPr>
      <w:r w:rsidRPr="003A1082">
        <w:t>Notes:</w:t>
      </w:r>
      <w:r w:rsidR="003A1082">
        <w:t xml:space="preserve">  </w:t>
      </w:r>
      <w:sdt>
        <w:sdtPr>
          <w:alias w:val="Description"/>
          <w:tag w:val="Description"/>
          <w:id w:val="-2012827408"/>
          <w:showingPlcHdr/>
        </w:sdtPr>
        <w:sdtEndPr/>
        <w:sdtContent>
          <w:r w:rsidR="003A1082" w:rsidRPr="00F978D3">
            <w:rPr>
              <w:rStyle w:val="PlaceholderText"/>
            </w:rPr>
            <w:t>Click here to enter text.</w:t>
          </w:r>
        </w:sdtContent>
      </w:sdt>
    </w:p>
    <w:p w:rsidR="00914918" w:rsidRPr="003A1082" w:rsidRDefault="00914918" w:rsidP="003A1082">
      <w:pPr>
        <w:pStyle w:val="ListParagraph"/>
        <w:numPr>
          <w:ilvl w:val="0"/>
          <w:numId w:val="23"/>
        </w:numPr>
      </w:pPr>
      <w:r w:rsidRPr="003A1082">
        <w:rPr>
          <w:b/>
        </w:rPr>
        <w:t>The following have been considered and information will be made available</w:t>
      </w:r>
      <w:r w:rsidRPr="003A1082">
        <w:t>:</w:t>
      </w:r>
    </w:p>
    <w:p w:rsidR="00914918" w:rsidRPr="00CC2FF7" w:rsidRDefault="005018C4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-223988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13748144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Permits or other approvals are anticipated </w:t>
      </w:r>
    </w:p>
    <w:p w:rsidR="00914918" w:rsidRPr="00CC2FF7" w:rsidRDefault="005018C4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-3119534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13849912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Permits or other approvals have been secured</w:t>
      </w:r>
    </w:p>
    <w:p w:rsidR="00914918" w:rsidRPr="00CC2FF7" w:rsidRDefault="005018C4" w:rsidP="003A1082">
      <w:pPr>
        <w:pStyle w:val="NoSpacing"/>
        <w:ind w:left="360"/>
      </w:pPr>
      <w:sdt>
        <w:sdtPr>
          <w:rPr>
            <w:rFonts w:ascii="MS Mincho" w:eastAsia="MS Mincho" w:hAnsi="MS Mincho" w:cs="MS Mincho"/>
          </w:rPr>
          <w:id w:val="-60789071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cs="MS Mincho" w:hint="eastAsia"/>
            </w:rPr>
            <w:t>☐</w:t>
          </w:r>
        </w:sdtContent>
      </w:sdt>
      <w:r w:rsidR="00914918" w:rsidRPr="00CC2FF7">
        <w:t xml:space="preserve"> Yes </w:t>
      </w:r>
      <w:sdt>
        <w:sdtPr>
          <w:rPr>
            <w:rFonts w:ascii="MS Mincho" w:eastAsia="MS Mincho" w:hAnsi="MS Mincho" w:cs="MS Mincho"/>
          </w:rPr>
          <w:id w:val="-3999899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No - Professional Consultants will be engaged to oversee construction</w:t>
      </w:r>
    </w:p>
    <w:p w:rsidR="003A1082" w:rsidRDefault="003A1082" w:rsidP="003A1082">
      <w:pPr>
        <w:spacing w:before="0"/>
        <w:ind w:left="360"/>
      </w:pPr>
      <w:r w:rsidRPr="003A1082">
        <w:t>Notes:</w:t>
      </w:r>
      <w:r>
        <w:t xml:space="preserve">  </w:t>
      </w:r>
      <w:sdt>
        <w:sdtPr>
          <w:alias w:val="Description"/>
          <w:tag w:val="Description"/>
          <w:id w:val="1107703232"/>
          <w:showingPlcHdr/>
        </w:sdtPr>
        <w:sdtEndPr/>
        <w:sdtContent>
          <w:r w:rsidRPr="00F978D3">
            <w:rPr>
              <w:rStyle w:val="PlaceholderText"/>
            </w:rPr>
            <w:t>Click here to enter text.</w:t>
          </w:r>
        </w:sdtContent>
      </w:sdt>
    </w:p>
    <w:p w:rsidR="00914918" w:rsidRDefault="003A1082" w:rsidP="003A1082">
      <w:pPr>
        <w:pStyle w:val="ListParagraph"/>
        <w:numPr>
          <w:ilvl w:val="0"/>
          <w:numId w:val="23"/>
        </w:numPr>
        <w:rPr>
          <w:b/>
        </w:rPr>
      </w:pPr>
      <w:r>
        <w:rPr>
          <w:b/>
        </w:rPr>
        <w:t>L</w:t>
      </w:r>
      <w:r w:rsidR="00914918" w:rsidRPr="003A1082">
        <w:rPr>
          <w:b/>
        </w:rPr>
        <w:t xml:space="preserve">ist permits or other approvals which have </w:t>
      </w:r>
      <w:r>
        <w:rPr>
          <w:b/>
        </w:rPr>
        <w:t>been secured or are anticipated.</w:t>
      </w:r>
    </w:p>
    <w:sdt>
      <w:sdtPr>
        <w:alias w:val="Description"/>
        <w:tag w:val="Description"/>
        <w:id w:val="-2019149580"/>
        <w:showingPlcHdr/>
      </w:sdtPr>
      <w:sdtEndPr/>
      <w:sdtContent>
        <w:p w:rsidR="003A1082" w:rsidRPr="003A1082" w:rsidRDefault="003A1082" w:rsidP="003A1082">
          <w:pPr>
            <w:ind w:left="360"/>
          </w:pPr>
          <w:r w:rsidRPr="00F978D3">
            <w:rPr>
              <w:rStyle w:val="PlaceholderText"/>
            </w:rPr>
            <w:t>Click here to enter text.</w:t>
          </w:r>
        </w:p>
      </w:sdtContent>
    </w:sdt>
    <w:p w:rsidR="00914918" w:rsidRPr="003A1082" w:rsidRDefault="003A1082" w:rsidP="003A1082">
      <w:pPr>
        <w:pStyle w:val="ListParagraph"/>
        <w:numPr>
          <w:ilvl w:val="0"/>
          <w:numId w:val="23"/>
        </w:numPr>
        <w:rPr>
          <w:rStyle w:val="SubtleEmphasis"/>
          <w:b/>
          <w:i w:val="0"/>
          <w:iCs w:val="0"/>
          <w:color w:val="auto"/>
        </w:rPr>
      </w:pPr>
      <w:r>
        <w:rPr>
          <w:b/>
        </w:rPr>
        <w:lastRenderedPageBreak/>
        <w:t xml:space="preserve">Do you intend to engage </w:t>
      </w:r>
      <w:r w:rsidR="00914918" w:rsidRPr="003A1082">
        <w:rPr>
          <w:b/>
        </w:rPr>
        <w:t xml:space="preserve">Professional Consultants to oversee construction?  </w:t>
      </w:r>
      <w:sdt>
        <w:sdtPr>
          <w:rPr>
            <w:b/>
          </w:rPr>
          <w:id w:val="-882475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3A1082">
            <w:rPr>
              <w:rFonts w:ascii="Segoe UI Symbol" w:hAnsi="Segoe UI Symbol" w:cs="Segoe UI Symbol"/>
              <w:b/>
            </w:rPr>
            <w:t>☐</w:t>
          </w:r>
        </w:sdtContent>
      </w:sdt>
      <w:r w:rsidR="00914918" w:rsidRPr="003A1082">
        <w:rPr>
          <w:b/>
        </w:rPr>
        <w:t xml:space="preserve"> Yes</w:t>
      </w:r>
      <w:r>
        <w:rPr>
          <w:b/>
        </w:rPr>
        <w:t xml:space="preserve">   </w:t>
      </w:r>
      <w:r w:rsidR="00914918" w:rsidRPr="003A1082">
        <w:rPr>
          <w:b/>
        </w:rPr>
        <w:t xml:space="preserve"> </w:t>
      </w:r>
      <w:sdt>
        <w:sdtPr>
          <w:rPr>
            <w:b/>
          </w:rPr>
          <w:id w:val="-4090116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3A1082">
            <w:rPr>
              <w:rFonts w:ascii="Segoe UI Symbol" w:hAnsi="Segoe UI Symbol" w:cs="Segoe UI Symbol"/>
              <w:b/>
            </w:rPr>
            <w:t>☐</w:t>
          </w:r>
        </w:sdtContent>
      </w:sdt>
      <w:r w:rsidR="00914918" w:rsidRPr="003A1082">
        <w:rPr>
          <w:b/>
        </w:rPr>
        <w:t xml:space="preserve"> No </w:t>
      </w:r>
      <w:r w:rsidRPr="003A1082">
        <w:rPr>
          <w:rStyle w:val="SubtleEmphasis"/>
        </w:rPr>
        <w:t>If yes</w:t>
      </w:r>
      <w:r w:rsidR="00914918" w:rsidRPr="003A1082">
        <w:rPr>
          <w:rStyle w:val="SubtleEmphasis"/>
        </w:rPr>
        <w:t xml:space="preserve">, </w:t>
      </w:r>
      <w:r w:rsidRPr="003A1082">
        <w:rPr>
          <w:rStyle w:val="SubtleEmphasis"/>
        </w:rPr>
        <w:t>provide their name and credentials.</w:t>
      </w:r>
      <w:r w:rsidR="00914918" w:rsidRPr="003A1082">
        <w:rPr>
          <w:rStyle w:val="SubtleEmphasis"/>
        </w:rPr>
        <w:t xml:space="preserve"> </w:t>
      </w:r>
    </w:p>
    <w:sdt>
      <w:sdtPr>
        <w:alias w:val="Description"/>
        <w:tag w:val="Description"/>
        <w:id w:val="-102651432"/>
        <w:showingPlcHdr/>
      </w:sdtPr>
      <w:sdtEndPr/>
      <w:sdtContent>
        <w:p w:rsidR="003A1082" w:rsidRDefault="003A1082" w:rsidP="003A1082">
          <w:pPr>
            <w:ind w:left="360"/>
          </w:pPr>
          <w:r w:rsidRPr="00F978D3">
            <w:rPr>
              <w:rStyle w:val="PlaceholderText"/>
            </w:rPr>
            <w:t>Click here to enter text.</w:t>
          </w:r>
        </w:p>
      </w:sdtContent>
    </w:sdt>
    <w:p w:rsidR="00B302E2" w:rsidRDefault="00B302E2" w:rsidP="00B302E2">
      <w:pPr>
        <w:pStyle w:val="Heading2"/>
        <w:rPr>
          <w:rFonts w:eastAsia="Calibri"/>
          <w:i/>
          <w:szCs w:val="20"/>
        </w:rPr>
      </w:pPr>
      <w:r>
        <w:rPr>
          <w:rFonts w:eastAsia="Times New Roman"/>
        </w:rPr>
        <w:t>Project Funding</w:t>
      </w:r>
    </w:p>
    <w:p w:rsidR="00914918" w:rsidRPr="00CC2FF7" w:rsidRDefault="00914918" w:rsidP="00B302E2">
      <w:pPr>
        <w:spacing w:before="0" w:line="320" w:lineRule="exact"/>
        <w:rPr>
          <w:rFonts w:ascii="Franklin Gothic Demi" w:eastAsia="Times New Roman" w:hAnsi="Franklin Gothic Demi"/>
          <w:color w:val="000000"/>
          <w:sz w:val="24"/>
          <w:szCs w:val="27"/>
        </w:rPr>
      </w:pPr>
      <w:r w:rsidRPr="00B302E2">
        <w:rPr>
          <w:rStyle w:val="SubtleEmphasis"/>
        </w:rPr>
        <w:t>Action Grants require a 25% match. More information is available in the</w:t>
      </w:r>
      <w:r w:rsidRPr="00CC2FF7">
        <w:rPr>
          <w:rFonts w:eastAsia="Calibri"/>
          <w:i/>
          <w:szCs w:val="20"/>
        </w:rPr>
        <w:t xml:space="preserve"> </w:t>
      </w:r>
      <w:hyperlink r:id="rId14" w:history="1">
        <w:r w:rsidRPr="003814C4">
          <w:rPr>
            <w:rStyle w:val="Hyperlink"/>
            <w:rFonts w:eastAsia="Calibri"/>
            <w:i/>
            <w:szCs w:val="20"/>
          </w:rPr>
          <w:t>Budget Form Directions</w:t>
        </w:r>
      </w:hyperlink>
      <w:r w:rsidRPr="00CC2FF7">
        <w:rPr>
          <w:rFonts w:eastAsia="Calibri"/>
          <w:i/>
          <w:szCs w:val="20"/>
        </w:rPr>
        <w:t xml:space="preserve">. </w:t>
      </w:r>
      <w:r w:rsidRPr="00CC2FF7">
        <w:rPr>
          <w:rFonts w:ascii="Franklin Gothic Demi" w:eastAsia="Times New Roman" w:hAnsi="Franklin Gothic Demi"/>
          <w:color w:val="000000"/>
          <w:sz w:val="24"/>
          <w:szCs w:val="27"/>
        </w:rPr>
        <w:t xml:space="preserve"> </w:t>
      </w:r>
    </w:p>
    <w:p w:rsidR="00914918" w:rsidRPr="00B302E2" w:rsidRDefault="00914918" w:rsidP="00B302E2">
      <w:pPr>
        <w:pStyle w:val="ListParagraph"/>
        <w:numPr>
          <w:ilvl w:val="0"/>
          <w:numId w:val="23"/>
        </w:numPr>
        <w:rPr>
          <w:b/>
        </w:rPr>
      </w:pPr>
      <w:r w:rsidRPr="00B302E2">
        <w:rPr>
          <w:b/>
        </w:rPr>
        <w:t>List amount of grant fu</w:t>
      </w:r>
      <w:r w:rsidR="00B302E2">
        <w:rPr>
          <w:b/>
        </w:rPr>
        <w:t>nds requested (up to $50,000).</w:t>
      </w:r>
    </w:p>
    <w:sdt>
      <w:sdtPr>
        <w:alias w:val="Description"/>
        <w:tag w:val="Description"/>
        <w:id w:val="-1202704106"/>
        <w:showingPlcHdr/>
      </w:sdtPr>
      <w:sdtEndPr/>
      <w:sdtContent>
        <w:p w:rsidR="00B302E2" w:rsidRDefault="00B302E2" w:rsidP="00B302E2">
          <w:pPr>
            <w:ind w:left="360"/>
          </w:pPr>
          <w:r w:rsidRPr="00F978D3">
            <w:rPr>
              <w:rStyle w:val="PlaceholderText"/>
            </w:rPr>
            <w:t>Click here to enter text.</w:t>
          </w:r>
        </w:p>
      </w:sdtContent>
    </w:sdt>
    <w:p w:rsidR="00914918" w:rsidRPr="00B302E2" w:rsidRDefault="00914918" w:rsidP="00914918">
      <w:pPr>
        <w:pStyle w:val="ListParagraph"/>
        <w:numPr>
          <w:ilvl w:val="0"/>
          <w:numId w:val="23"/>
        </w:numPr>
        <w:spacing w:before="0" w:after="160" w:line="320" w:lineRule="exact"/>
        <w:rPr>
          <w:rStyle w:val="SubtleEmphasis"/>
        </w:rPr>
      </w:pPr>
      <w:r w:rsidRPr="00B302E2">
        <w:rPr>
          <w:b/>
        </w:rPr>
        <w:t xml:space="preserve">Complete the </w:t>
      </w:r>
      <w:hyperlink r:id="rId15" w:history="1">
        <w:r w:rsidRPr="00B302E2">
          <w:rPr>
            <w:rStyle w:val="Hyperlink"/>
            <w:rFonts w:eastAsia="Calibri"/>
            <w:b/>
            <w:szCs w:val="20"/>
          </w:rPr>
          <w:t>Stewardship Fund Budget Form</w:t>
        </w:r>
      </w:hyperlink>
      <w:r w:rsidRPr="00B302E2">
        <w:rPr>
          <w:b/>
        </w:rPr>
        <w:t>.</w:t>
      </w:r>
      <w:r w:rsidRPr="00CC2FF7">
        <w:rPr>
          <w:rFonts w:ascii="Garamond" w:eastAsia="Calibri" w:hAnsi="Garamond"/>
          <w:b/>
        </w:rPr>
        <w:t xml:space="preserve"> </w:t>
      </w:r>
      <w:r w:rsidRPr="00B302E2">
        <w:rPr>
          <w:rStyle w:val="SubtleEmphasis"/>
        </w:rPr>
        <w:t xml:space="preserve">If you have questions, please refer to the </w:t>
      </w:r>
      <w:hyperlink r:id="rId16" w:history="1">
        <w:r w:rsidRPr="00B302E2">
          <w:rPr>
            <w:rStyle w:val="Hyperlink"/>
            <w:rFonts w:eastAsia="Calibri"/>
            <w:i/>
            <w:iCs/>
            <w:szCs w:val="20"/>
          </w:rPr>
          <w:t>Budget Form Directions</w:t>
        </w:r>
      </w:hyperlink>
      <w:r w:rsidRPr="00B302E2">
        <w:rPr>
          <w:rStyle w:val="SubtleEmphasis"/>
        </w:rPr>
        <w:t xml:space="preserve"> document, or contact MWMO staff.</w:t>
      </w:r>
    </w:p>
    <w:p w:rsidR="00914918" w:rsidRPr="00CC2FF7" w:rsidRDefault="00914918" w:rsidP="00914918">
      <w:pPr>
        <w:pStyle w:val="ListParagraph"/>
        <w:spacing w:line="320" w:lineRule="exact"/>
        <w:rPr>
          <w:rFonts w:ascii="Garamond" w:eastAsia="Calibri" w:hAnsi="Garamond"/>
        </w:rPr>
      </w:pPr>
    </w:p>
    <w:p w:rsidR="00914918" w:rsidRPr="00B302E2" w:rsidRDefault="00B302E2" w:rsidP="00B302E2">
      <w:pPr>
        <w:pStyle w:val="ListParagraph"/>
        <w:numPr>
          <w:ilvl w:val="0"/>
          <w:numId w:val="23"/>
        </w:numPr>
        <w:rPr>
          <w:b/>
        </w:rPr>
      </w:pPr>
      <w:r>
        <w:rPr>
          <w:b/>
        </w:rPr>
        <w:t>L</w:t>
      </w:r>
      <w:r w:rsidR="00914918" w:rsidRPr="00B302E2">
        <w:rPr>
          <w:b/>
        </w:rPr>
        <w:t>ist any additional funding sources that will be used t</w:t>
      </w:r>
      <w:r>
        <w:rPr>
          <w:b/>
        </w:rPr>
        <w:t>oward the total project budget.</w:t>
      </w:r>
    </w:p>
    <w:sdt>
      <w:sdtPr>
        <w:alias w:val="Description"/>
        <w:tag w:val="Description"/>
        <w:id w:val="-1360039651"/>
        <w:showingPlcHdr/>
      </w:sdtPr>
      <w:sdtEndPr/>
      <w:sdtContent>
        <w:p w:rsidR="00B302E2" w:rsidRDefault="00B302E2" w:rsidP="00B302E2">
          <w:pPr>
            <w:ind w:left="360"/>
          </w:pPr>
          <w:r w:rsidRPr="00F978D3">
            <w:rPr>
              <w:rStyle w:val="PlaceholderText"/>
            </w:rPr>
            <w:t>Click here to enter text.</w:t>
          </w:r>
        </w:p>
      </w:sdtContent>
    </w:sdt>
    <w:p w:rsidR="009A6C19" w:rsidRDefault="00914918" w:rsidP="009A6C19">
      <w:pPr>
        <w:pStyle w:val="ListParagraph"/>
        <w:numPr>
          <w:ilvl w:val="0"/>
          <w:numId w:val="23"/>
        </w:numPr>
        <w:rPr>
          <w:b/>
        </w:rPr>
      </w:pPr>
      <w:r w:rsidRPr="009A6C19">
        <w:rPr>
          <w:b/>
        </w:rPr>
        <w:t>Will the applicant be applying for City Stormwater Credit as a result of this work?</w:t>
      </w:r>
    </w:p>
    <w:p w:rsidR="009A6C19" w:rsidRDefault="00914918" w:rsidP="009A6C19">
      <w:pPr>
        <w:spacing w:before="0"/>
        <w:ind w:left="360"/>
      </w:pPr>
      <w:r w:rsidRPr="009A6C19">
        <w:rPr>
          <w:b/>
        </w:rPr>
        <w:t xml:space="preserve"> </w:t>
      </w:r>
      <w:sdt>
        <w:sdtPr>
          <w:rPr>
            <w:rFonts w:ascii="MS Gothic" w:eastAsia="MS Gothic" w:hAnsi="MS Gothic" w:cs="Segoe UI Symbol"/>
            <w:b/>
          </w:rPr>
          <w:id w:val="-833296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A6C19" w:rsidRPr="009A6C19">
            <w:rPr>
              <w:rFonts w:ascii="MS Gothic" w:eastAsia="MS Gothic" w:hAnsi="MS Gothic" w:cs="Segoe UI Symbol" w:hint="eastAsia"/>
              <w:b/>
            </w:rPr>
            <w:t>☐</w:t>
          </w:r>
        </w:sdtContent>
      </w:sdt>
      <w:r w:rsidRPr="009A6C19">
        <w:rPr>
          <w:b/>
        </w:rPr>
        <w:t xml:space="preserve"> </w:t>
      </w:r>
      <w:proofErr w:type="gramStart"/>
      <w:r w:rsidRPr="009A6C19">
        <w:rPr>
          <w:b/>
        </w:rPr>
        <w:t>Yes</w:t>
      </w:r>
      <w:r w:rsidR="009A6C19">
        <w:rPr>
          <w:b/>
        </w:rPr>
        <w:t xml:space="preserve"> </w:t>
      </w:r>
      <w:r w:rsidRPr="009A6C19">
        <w:rPr>
          <w:b/>
        </w:rPr>
        <w:t xml:space="preserve"> </w:t>
      </w:r>
      <w:proofErr w:type="gramEnd"/>
      <w:sdt>
        <w:sdtPr>
          <w:rPr>
            <w:rFonts w:ascii="Segoe UI Symbol" w:hAnsi="Segoe UI Symbol" w:cs="Segoe UI Symbol"/>
            <w:b/>
          </w:rPr>
          <w:id w:val="-3531940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A6C19">
            <w:rPr>
              <w:rFonts w:ascii="Segoe UI Symbol" w:hAnsi="Segoe UI Symbol" w:cs="Segoe UI Symbol"/>
              <w:b/>
            </w:rPr>
            <w:t>☐</w:t>
          </w:r>
        </w:sdtContent>
      </w:sdt>
      <w:r w:rsidRPr="009A6C19">
        <w:rPr>
          <w:b/>
        </w:rPr>
        <w:t xml:space="preserve"> No</w:t>
      </w:r>
      <w:r w:rsidR="009A6C19">
        <w:rPr>
          <w:b/>
        </w:rPr>
        <w:t xml:space="preserve">  </w:t>
      </w:r>
      <w:r w:rsidRPr="009A6C19">
        <w:rPr>
          <w:rStyle w:val="SubtleEmphasis"/>
        </w:rPr>
        <w:t>If yes, please pro</w:t>
      </w:r>
      <w:r w:rsidR="009A6C19" w:rsidRPr="009A6C19">
        <w:rPr>
          <w:rStyle w:val="SubtleEmphasis"/>
        </w:rPr>
        <w:t>vide dollar amount</w:t>
      </w:r>
      <w:r w:rsidR="009A6C19">
        <w:rPr>
          <w:rStyle w:val="SubtleEmphasis"/>
        </w:rPr>
        <w:t>s</w:t>
      </w:r>
      <w:r w:rsidR="009A6C19" w:rsidRPr="009A6C19">
        <w:rPr>
          <w:rStyle w:val="SubtleEmphasis"/>
        </w:rPr>
        <w:t xml:space="preserve"> anticipated.</w:t>
      </w:r>
      <w:r w:rsidR="009A6C19">
        <w:rPr>
          <w:rStyle w:val="SubtleEmphasis"/>
        </w:rPr>
        <w:t xml:space="preserve">   </w:t>
      </w:r>
      <w:sdt>
        <w:sdtPr>
          <w:alias w:val="Description"/>
          <w:tag w:val="Description"/>
          <w:id w:val="446668365"/>
          <w:showingPlcHdr/>
        </w:sdtPr>
        <w:sdtEndPr/>
        <w:sdtContent>
          <w:r w:rsidR="009A6C19" w:rsidRPr="00F978D3">
            <w:rPr>
              <w:rStyle w:val="PlaceholderText"/>
            </w:rPr>
            <w:t>Click here to enter text.</w:t>
          </w:r>
        </w:sdtContent>
      </w:sdt>
    </w:p>
    <w:p w:rsidR="00914918" w:rsidRPr="00CC2FF7" w:rsidRDefault="00914918" w:rsidP="009A6C19">
      <w:pPr>
        <w:pStyle w:val="Heading2"/>
      </w:pPr>
      <w:r w:rsidRPr="00CC2FF7">
        <w:rPr>
          <w:rFonts w:eastAsia="Times New Roman"/>
        </w:rPr>
        <w:t>Project</w:t>
      </w:r>
      <w:r w:rsidRPr="00CC2FF7">
        <w:t xml:space="preserve"> </w:t>
      </w:r>
      <w:r w:rsidRPr="00CC2FF7">
        <w:rPr>
          <w:rFonts w:eastAsia="Times New Roman"/>
        </w:rPr>
        <w:t>Timeline</w:t>
      </w:r>
    </w:p>
    <w:p w:rsidR="009A6C19" w:rsidRPr="009A6C19" w:rsidRDefault="009A6C19" w:rsidP="009A6C19">
      <w:pPr>
        <w:pStyle w:val="NoSpacing"/>
        <w:numPr>
          <w:ilvl w:val="0"/>
          <w:numId w:val="23"/>
        </w:numPr>
        <w:rPr>
          <w:b/>
        </w:rPr>
      </w:pPr>
      <w:r>
        <w:rPr>
          <w:b/>
        </w:rPr>
        <w:t>C</w:t>
      </w:r>
      <w:r w:rsidR="00914918" w:rsidRPr="009A6C19">
        <w:rPr>
          <w:b/>
        </w:rPr>
        <w:t>omplete the following table t</w:t>
      </w:r>
      <w:r>
        <w:rPr>
          <w:b/>
        </w:rPr>
        <w:t>o describe the project timeline.</w:t>
      </w:r>
    </w:p>
    <w:tbl>
      <w:tblPr>
        <w:tblStyle w:val="TableGrid"/>
        <w:tblW w:w="90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60"/>
        <w:gridCol w:w="2070"/>
        <w:gridCol w:w="4860"/>
      </w:tblGrid>
      <w:tr w:rsidR="00914918" w:rsidRPr="00CC2FF7" w:rsidTr="009A6C1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  <w:jc w:val="center"/>
        </w:trPr>
        <w:tc>
          <w:tcPr>
            <w:tcW w:w="2160" w:type="dxa"/>
            <w:shd w:val="clear" w:color="auto" w:fill="auto"/>
            <w:vAlign w:val="center"/>
          </w:tcPr>
          <w:p w:rsidR="00914918" w:rsidRPr="00CC2FF7" w:rsidRDefault="005A17F1" w:rsidP="005F5502">
            <w:pPr>
              <w:pStyle w:val="TableHeading"/>
              <w:spacing w:before="0" w:after="0"/>
              <w:rPr>
                <w:b w:val="0"/>
              </w:rPr>
            </w:pPr>
            <w:r>
              <w:t>Start Date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914918" w:rsidRPr="00CC2FF7" w:rsidRDefault="005A17F1" w:rsidP="005F5502">
            <w:pPr>
              <w:pStyle w:val="TableHeading"/>
              <w:spacing w:before="0" w:after="0"/>
              <w:rPr>
                <w:b w:val="0"/>
              </w:rPr>
            </w:pPr>
            <w:r>
              <w:t>End Date</w:t>
            </w:r>
          </w:p>
        </w:tc>
        <w:tc>
          <w:tcPr>
            <w:tcW w:w="4860" w:type="dxa"/>
            <w:shd w:val="clear" w:color="auto" w:fill="auto"/>
            <w:vAlign w:val="center"/>
          </w:tcPr>
          <w:p w:rsidR="00914918" w:rsidRPr="00CC2FF7" w:rsidRDefault="005A17F1" w:rsidP="005F5502">
            <w:pPr>
              <w:pStyle w:val="TableHeading"/>
              <w:spacing w:before="0" w:after="0"/>
              <w:rPr>
                <w:b w:val="0"/>
              </w:rPr>
            </w:pPr>
            <w:r>
              <w:t>Major Activity</w:t>
            </w:r>
          </w:p>
        </w:tc>
      </w:tr>
      <w:tr w:rsidR="00914918" w:rsidRPr="00CC2FF7" w:rsidTr="009A6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6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640149388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258800806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1924447576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4918" w:rsidRPr="00CC2FF7" w:rsidTr="009A6C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216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1226177658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983629829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1787960224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4918" w:rsidRPr="00CC2FF7" w:rsidTr="009A6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6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1804063533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1908885439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357165465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4918" w:rsidRPr="00CC2FF7" w:rsidTr="009A6C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216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1785695116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365986163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856414664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4918" w:rsidRPr="00CC2FF7" w:rsidTr="009A6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6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233903265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1494643342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1483842342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4918" w:rsidRPr="00CC2FF7" w:rsidTr="009A6C1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jc w:val="center"/>
        </w:trPr>
        <w:tc>
          <w:tcPr>
            <w:tcW w:w="216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2050136134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347804396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170230225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914918" w:rsidRPr="00CC2FF7" w:rsidTr="009A6C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tcW w:w="216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391734867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207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1422708026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  <w:tc>
          <w:tcPr>
            <w:tcW w:w="4860" w:type="dxa"/>
            <w:shd w:val="clear" w:color="auto" w:fill="auto"/>
          </w:tcPr>
          <w:p w:rsidR="00914918" w:rsidRPr="00CC2FF7" w:rsidRDefault="005018C4" w:rsidP="005F5502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Garamond"/>
              </w:rPr>
            </w:pPr>
            <w:sdt>
              <w:sdtPr>
                <w:alias w:val="Date"/>
                <w:tag w:val="Date"/>
                <w:id w:val="-317650947"/>
                <w:showingPlcHdr/>
              </w:sdtPr>
              <w:sdtEndPr/>
              <w:sdtContent>
                <w:r w:rsidR="009B1DF0" w:rsidRPr="00CC453C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</w:tbl>
    <w:p w:rsidR="00914918" w:rsidRPr="00CC2FF7" w:rsidRDefault="009B1DF0" w:rsidP="009B1DF0">
      <w:pPr>
        <w:pStyle w:val="Heading2"/>
        <w:rPr>
          <w:rFonts w:eastAsia="Times New Roman"/>
        </w:rPr>
      </w:pPr>
      <w:r>
        <w:rPr>
          <w:rFonts w:eastAsia="Times New Roman"/>
        </w:rPr>
        <w:t>Demonstration of Public Value</w:t>
      </w:r>
    </w:p>
    <w:p w:rsidR="00914918" w:rsidRDefault="00914918" w:rsidP="009B1DF0">
      <w:pPr>
        <w:pStyle w:val="NoSpacing"/>
        <w:numPr>
          <w:ilvl w:val="0"/>
          <w:numId w:val="31"/>
        </w:numPr>
        <w:rPr>
          <w:b/>
        </w:rPr>
      </w:pPr>
      <w:r w:rsidRPr="009B1DF0">
        <w:rPr>
          <w:b/>
        </w:rPr>
        <w:t>If community input has been received in regard to your project, please de</w:t>
      </w:r>
      <w:r w:rsidR="009B1DF0">
        <w:rPr>
          <w:b/>
        </w:rPr>
        <w:t>scribe the process and outcomes.</w:t>
      </w:r>
    </w:p>
    <w:p w:rsidR="00914918" w:rsidRPr="009B1DF0" w:rsidRDefault="005018C4" w:rsidP="009B1DF0">
      <w:pPr>
        <w:pStyle w:val="NoSpacing"/>
        <w:ind w:left="360"/>
        <w:rPr>
          <w:b/>
        </w:rPr>
      </w:pPr>
      <w:sdt>
        <w:sdtPr>
          <w:alias w:val="Date"/>
          <w:tag w:val="Date"/>
          <w:id w:val="-34281066"/>
          <w:showingPlcHdr/>
        </w:sdtPr>
        <w:sdtEndPr/>
        <w:sdtContent>
          <w:r w:rsidR="009B1DF0" w:rsidRPr="00CC453C">
            <w:rPr>
              <w:rStyle w:val="PlaceholderText"/>
            </w:rPr>
            <w:t>Click here to enter text.</w:t>
          </w:r>
        </w:sdtContent>
      </w:sdt>
    </w:p>
    <w:p w:rsidR="009B1DF0" w:rsidRPr="009B1DF0" w:rsidRDefault="009B1DF0" w:rsidP="009B1DF0">
      <w:pPr>
        <w:pStyle w:val="ListParagraph"/>
        <w:numPr>
          <w:ilvl w:val="0"/>
          <w:numId w:val="36"/>
        </w:numPr>
        <w:rPr>
          <w:rFonts w:ascii="Garamond" w:hAnsi="Garamond"/>
          <w:b/>
        </w:rPr>
      </w:pPr>
      <w:r>
        <w:rPr>
          <w:b/>
        </w:rPr>
        <w:t>D</w:t>
      </w:r>
      <w:r w:rsidR="00914918" w:rsidRPr="009B1DF0">
        <w:rPr>
          <w:b/>
        </w:rPr>
        <w:t xml:space="preserve">escribe how you might engage in the community to add an education or demonstration value to this project post-installation, </w:t>
      </w:r>
      <w:r w:rsidRPr="009B1DF0">
        <w:rPr>
          <w:b/>
        </w:rPr>
        <w:t>including the intended audience.</w:t>
      </w:r>
    </w:p>
    <w:p w:rsidR="009B1DF0" w:rsidRPr="009B1DF0" w:rsidRDefault="005018C4" w:rsidP="009B1DF0">
      <w:pPr>
        <w:pStyle w:val="NoSpacing"/>
        <w:ind w:left="360"/>
        <w:rPr>
          <w:b/>
        </w:rPr>
      </w:pPr>
      <w:sdt>
        <w:sdtPr>
          <w:alias w:val="Date"/>
          <w:tag w:val="Date"/>
          <w:id w:val="428482619"/>
          <w:showingPlcHdr/>
        </w:sdtPr>
        <w:sdtEndPr/>
        <w:sdtContent>
          <w:r w:rsidR="009B1DF0" w:rsidRPr="00CC453C">
            <w:rPr>
              <w:rStyle w:val="PlaceholderText"/>
            </w:rPr>
            <w:t>Click here to enter text.</w:t>
          </w:r>
        </w:sdtContent>
      </w:sdt>
    </w:p>
    <w:p w:rsidR="00914918" w:rsidRPr="009B1DF0" w:rsidRDefault="009B1DF0" w:rsidP="009B1DF0">
      <w:pPr>
        <w:pStyle w:val="ListParagraph"/>
        <w:numPr>
          <w:ilvl w:val="0"/>
          <w:numId w:val="36"/>
        </w:numPr>
        <w:rPr>
          <w:b/>
        </w:rPr>
      </w:pPr>
      <w:r w:rsidRPr="009B1DF0">
        <w:rPr>
          <w:b/>
        </w:rPr>
        <w:t xml:space="preserve"> </w:t>
      </w:r>
      <w:r>
        <w:rPr>
          <w:b/>
        </w:rPr>
        <w:t>D</w:t>
      </w:r>
      <w:r w:rsidR="00914918" w:rsidRPr="009B1DF0">
        <w:rPr>
          <w:b/>
        </w:rPr>
        <w:t xml:space="preserve">escribe how the project will be monitored or evaluated for effectiveness </w:t>
      </w:r>
      <w:r>
        <w:rPr>
          <w:b/>
        </w:rPr>
        <w:t>or success.</w:t>
      </w:r>
    </w:p>
    <w:p w:rsidR="009B1DF0" w:rsidRDefault="005018C4" w:rsidP="009B1DF0">
      <w:pPr>
        <w:spacing w:before="240" w:line="320" w:lineRule="exact"/>
        <w:ind w:left="360"/>
        <w:rPr>
          <w:rFonts w:ascii="Franklin Gothic Demi" w:eastAsia="Times New Roman" w:hAnsi="Franklin Gothic Demi"/>
          <w:color w:val="000000"/>
          <w:sz w:val="24"/>
          <w:szCs w:val="27"/>
        </w:rPr>
      </w:pPr>
      <w:sdt>
        <w:sdtPr>
          <w:alias w:val="Date"/>
          <w:tag w:val="Date"/>
          <w:id w:val="-984311457"/>
          <w:showingPlcHdr/>
        </w:sdtPr>
        <w:sdtEndPr/>
        <w:sdtContent>
          <w:r w:rsidR="009B1DF0" w:rsidRPr="00CC453C">
            <w:rPr>
              <w:rStyle w:val="PlaceholderText"/>
            </w:rPr>
            <w:t>Click here to enter text.</w:t>
          </w:r>
        </w:sdtContent>
      </w:sdt>
      <w:r w:rsidR="009B1DF0" w:rsidRPr="00CC2FF7">
        <w:rPr>
          <w:rFonts w:ascii="Franklin Gothic Demi" w:eastAsia="Times New Roman" w:hAnsi="Franklin Gothic Demi"/>
          <w:color w:val="000000"/>
          <w:sz w:val="24"/>
          <w:szCs w:val="27"/>
        </w:rPr>
        <w:t xml:space="preserve"> </w:t>
      </w:r>
    </w:p>
    <w:p w:rsidR="00914918" w:rsidRPr="00CC2FF7" w:rsidRDefault="009B1DF0" w:rsidP="009B1DF0">
      <w:pPr>
        <w:pStyle w:val="Heading2"/>
        <w:rPr>
          <w:rFonts w:eastAsia="Times New Roman"/>
        </w:rPr>
      </w:pPr>
      <w:r>
        <w:rPr>
          <w:rFonts w:eastAsia="Times New Roman"/>
        </w:rPr>
        <w:t>Detailed Applicant Information</w:t>
      </w:r>
    </w:p>
    <w:p w:rsidR="00914918" w:rsidRPr="009B1DF0" w:rsidRDefault="00914918" w:rsidP="00914918">
      <w:pPr>
        <w:spacing w:after="160" w:line="320" w:lineRule="exact"/>
        <w:contextualSpacing/>
        <w:rPr>
          <w:rStyle w:val="SubtleEmphasis"/>
        </w:rPr>
      </w:pPr>
      <w:r w:rsidRPr="009B1DF0">
        <w:rPr>
          <w:rStyle w:val="SubtleEmphasis"/>
        </w:rPr>
        <w:t xml:space="preserve">Eligible applicant information is available on our website: </w:t>
      </w:r>
      <w:hyperlink r:id="rId17" w:history="1">
        <w:r w:rsidR="00B2086B" w:rsidRPr="001D2EF5">
          <w:rPr>
            <w:rStyle w:val="Hyperlink"/>
            <w:rFonts w:eastAsia="Calibri"/>
            <w:i/>
            <w:szCs w:val="20"/>
          </w:rPr>
          <w:t>http://mwmo.org/grants/stewardship-fund-grants/eligibility/</w:t>
        </w:r>
      </w:hyperlink>
      <w:r w:rsidR="00B2086B">
        <w:rPr>
          <w:rFonts w:eastAsia="Calibri"/>
          <w:i/>
          <w:szCs w:val="20"/>
        </w:rPr>
        <w:t xml:space="preserve"> </w:t>
      </w:r>
    </w:p>
    <w:p w:rsidR="009A3D67" w:rsidRPr="009A3D67" w:rsidRDefault="009A3D67" w:rsidP="009A3D67">
      <w:pPr>
        <w:pStyle w:val="ListParagraph"/>
        <w:numPr>
          <w:ilvl w:val="0"/>
          <w:numId w:val="36"/>
        </w:numPr>
        <w:rPr>
          <w:rStyle w:val="SubtleEmphasis"/>
        </w:rPr>
      </w:pPr>
      <w:r>
        <w:rPr>
          <w:b/>
        </w:rPr>
        <w:t>P</w:t>
      </w:r>
      <w:r w:rsidR="00914918" w:rsidRPr="009A3D67">
        <w:rPr>
          <w:b/>
        </w:rPr>
        <w:t>rovide eligible applicant name &amp; contact information</w:t>
      </w:r>
      <w:r>
        <w:rPr>
          <w:b/>
        </w:rPr>
        <w:t>.</w:t>
      </w:r>
      <w:r w:rsidR="00914918" w:rsidRPr="009A3D67">
        <w:rPr>
          <w:b/>
        </w:rPr>
        <w:t xml:space="preserve"> </w:t>
      </w:r>
      <w:r w:rsidRPr="009A3D67">
        <w:rPr>
          <w:rStyle w:val="SubtleEmphasis"/>
        </w:rPr>
        <w:t>This is the</w:t>
      </w:r>
      <w:r w:rsidR="00914918" w:rsidRPr="009A3D67">
        <w:rPr>
          <w:rStyle w:val="SubtleEmphasis"/>
        </w:rPr>
        <w:t xml:space="preserve"> person that would handle the contractual and financial aspects of the Grant</w:t>
      </w:r>
      <w:r w:rsidRPr="009A3D67">
        <w:rPr>
          <w:rStyle w:val="SubtleEmphasis"/>
        </w:rPr>
        <w:t>.</w:t>
      </w:r>
    </w:p>
    <w:p w:rsidR="009A3D67" w:rsidRPr="009A3D67" w:rsidRDefault="009A3D67" w:rsidP="009A3D67">
      <w:pPr>
        <w:ind w:left="360"/>
        <w:rPr>
          <w:b/>
        </w:rPr>
      </w:pPr>
      <w:r w:rsidRPr="009A3D67">
        <w:rPr>
          <w:b/>
        </w:rPr>
        <w:t xml:space="preserve">Name:  </w:t>
      </w:r>
      <w:sdt>
        <w:sdtPr>
          <w:alias w:val="Date"/>
          <w:tag w:val="Date"/>
          <w:id w:val="-1986008078"/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14918" w:rsidRPr="009A3D67" w:rsidRDefault="00914918" w:rsidP="009A3D67">
      <w:pPr>
        <w:pStyle w:val="NoSpacing"/>
        <w:ind w:left="360"/>
        <w:rPr>
          <w:b/>
        </w:rPr>
      </w:pPr>
      <w:r w:rsidRPr="009A3D67">
        <w:rPr>
          <w:b/>
        </w:rPr>
        <w:t>Organization</w:t>
      </w:r>
      <w:r w:rsidR="009A3D67">
        <w:rPr>
          <w:b/>
        </w:rPr>
        <w:t xml:space="preserve">:  </w:t>
      </w:r>
      <w:sdt>
        <w:sdtPr>
          <w:alias w:val="Date"/>
          <w:tag w:val="Date"/>
          <w:id w:val="1442487681"/>
          <w:showingPlcHdr/>
        </w:sdtPr>
        <w:sdtEndPr/>
        <w:sdtContent>
          <w:r w:rsidR="009A3D67" w:rsidRPr="00CC453C">
            <w:rPr>
              <w:rStyle w:val="PlaceholderText"/>
            </w:rPr>
            <w:t>Click here to enter text.</w:t>
          </w:r>
        </w:sdtContent>
      </w:sdt>
    </w:p>
    <w:p w:rsidR="00914918" w:rsidRPr="009A3D67" w:rsidRDefault="00914918" w:rsidP="009A3D67">
      <w:pPr>
        <w:pStyle w:val="NoSpacing"/>
        <w:ind w:left="360"/>
        <w:rPr>
          <w:b/>
        </w:rPr>
      </w:pPr>
      <w:r w:rsidRPr="009A3D67">
        <w:rPr>
          <w:b/>
        </w:rPr>
        <w:t>Contact Person</w:t>
      </w:r>
      <w:r w:rsidR="009A3D67">
        <w:rPr>
          <w:b/>
        </w:rPr>
        <w:t xml:space="preserve">:  </w:t>
      </w:r>
      <w:sdt>
        <w:sdtPr>
          <w:alias w:val="Date"/>
          <w:tag w:val="Date"/>
          <w:id w:val="320778816"/>
          <w:showingPlcHdr/>
        </w:sdtPr>
        <w:sdtEndPr/>
        <w:sdtContent>
          <w:r w:rsidR="009A3D67" w:rsidRPr="00CC453C">
            <w:rPr>
              <w:rStyle w:val="PlaceholderText"/>
            </w:rPr>
            <w:t>Click here to enter text.</w:t>
          </w:r>
        </w:sdtContent>
      </w:sdt>
    </w:p>
    <w:p w:rsidR="009A3D67" w:rsidRDefault="00914918" w:rsidP="009A3D67">
      <w:pPr>
        <w:pStyle w:val="NoSpacing"/>
        <w:ind w:left="360"/>
        <w:rPr>
          <w:b/>
        </w:rPr>
      </w:pPr>
      <w:r w:rsidRPr="009A3D67">
        <w:rPr>
          <w:b/>
        </w:rPr>
        <w:t>Address</w:t>
      </w:r>
      <w:r w:rsidR="009A3D67">
        <w:rPr>
          <w:b/>
        </w:rPr>
        <w:t xml:space="preserve">:  </w:t>
      </w:r>
      <w:sdt>
        <w:sdtPr>
          <w:alias w:val="Date"/>
          <w:tag w:val="Date"/>
          <w:id w:val="-579826318"/>
          <w:showingPlcHdr/>
        </w:sdtPr>
        <w:sdtEndPr/>
        <w:sdtContent>
          <w:r w:rsidR="009A3D67" w:rsidRPr="00CC453C">
            <w:rPr>
              <w:rStyle w:val="PlaceholderText"/>
            </w:rPr>
            <w:t>Click here to enter text.</w:t>
          </w:r>
        </w:sdtContent>
      </w:sdt>
    </w:p>
    <w:p w:rsidR="009A3D67" w:rsidRDefault="009A3D67" w:rsidP="009A3D67">
      <w:pPr>
        <w:pStyle w:val="NoSpacing"/>
        <w:ind w:left="360"/>
        <w:rPr>
          <w:b/>
        </w:rPr>
      </w:pPr>
      <w:r>
        <w:rPr>
          <w:b/>
        </w:rPr>
        <w:lastRenderedPageBreak/>
        <w:t>P</w:t>
      </w:r>
      <w:r w:rsidR="00914918" w:rsidRPr="009A3D67">
        <w:rPr>
          <w:b/>
        </w:rPr>
        <w:t>hone</w:t>
      </w:r>
      <w:r>
        <w:rPr>
          <w:b/>
        </w:rPr>
        <w:t xml:space="preserve">:  </w:t>
      </w:r>
      <w:sdt>
        <w:sdtPr>
          <w:alias w:val="Date"/>
          <w:tag w:val="Date"/>
          <w:id w:val="-1216820273"/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14918" w:rsidRPr="009A3D67" w:rsidRDefault="00914918" w:rsidP="009A3D67">
      <w:pPr>
        <w:pStyle w:val="NoSpacing"/>
        <w:ind w:left="360"/>
        <w:rPr>
          <w:b/>
        </w:rPr>
      </w:pPr>
      <w:r w:rsidRPr="009A3D67">
        <w:rPr>
          <w:b/>
        </w:rPr>
        <w:t>Email</w:t>
      </w:r>
      <w:r w:rsidR="009A3D67">
        <w:rPr>
          <w:b/>
        </w:rPr>
        <w:t>:</w:t>
      </w:r>
      <w:r w:rsidRPr="009A3D67">
        <w:rPr>
          <w:b/>
        </w:rPr>
        <w:t xml:space="preserve"> </w:t>
      </w:r>
      <w:sdt>
        <w:sdtPr>
          <w:alias w:val="Date"/>
          <w:tag w:val="Date"/>
          <w:id w:val="-697236433"/>
          <w:showingPlcHdr/>
        </w:sdtPr>
        <w:sdtEndPr/>
        <w:sdtContent>
          <w:r w:rsidR="009A3D67" w:rsidRPr="00CC453C">
            <w:rPr>
              <w:rStyle w:val="PlaceholderText"/>
            </w:rPr>
            <w:t>Click here to enter text.</w:t>
          </w:r>
        </w:sdtContent>
      </w:sdt>
    </w:p>
    <w:p w:rsidR="00914918" w:rsidRPr="009A3D67" w:rsidRDefault="00914918" w:rsidP="009A3D67">
      <w:pPr>
        <w:pStyle w:val="NoSpacing"/>
        <w:ind w:left="360"/>
        <w:rPr>
          <w:rFonts w:ascii="Garamond" w:hAnsi="Garamond"/>
        </w:rPr>
      </w:pPr>
      <w:r w:rsidRPr="009A3D67">
        <w:rPr>
          <w:b/>
        </w:rPr>
        <w:t>Summary of role or qualifications to act on behalf of the organization</w:t>
      </w:r>
      <w:r w:rsidR="009A3D67">
        <w:rPr>
          <w:b/>
        </w:rPr>
        <w:t xml:space="preserve">:  </w:t>
      </w:r>
      <w:sdt>
        <w:sdtPr>
          <w:alias w:val="Date"/>
          <w:tag w:val="Date"/>
          <w:id w:val="129360432"/>
          <w:showingPlcHdr/>
        </w:sdtPr>
        <w:sdtEndPr/>
        <w:sdtContent>
          <w:r w:rsidR="009B1DF0" w:rsidRPr="00CC453C">
            <w:rPr>
              <w:rStyle w:val="PlaceholderText"/>
            </w:rPr>
            <w:t>Click here to enter text.</w:t>
          </w:r>
        </w:sdtContent>
      </w:sdt>
    </w:p>
    <w:p w:rsidR="00914918" w:rsidRPr="009A3D67" w:rsidRDefault="009A3D67" w:rsidP="009A3D67">
      <w:pPr>
        <w:pStyle w:val="NoSpacing"/>
        <w:numPr>
          <w:ilvl w:val="0"/>
          <w:numId w:val="36"/>
        </w:numPr>
        <w:rPr>
          <w:rStyle w:val="SubtleEmphasis"/>
        </w:rPr>
      </w:pPr>
      <w:r>
        <w:rPr>
          <w:b/>
        </w:rPr>
        <w:t>P</w:t>
      </w:r>
      <w:r w:rsidR="00914918" w:rsidRPr="009A3D67">
        <w:rPr>
          <w:b/>
        </w:rPr>
        <w:t xml:space="preserve">rovide Project Manager </w:t>
      </w:r>
      <w:proofErr w:type="gramStart"/>
      <w:r w:rsidR="00914918" w:rsidRPr="009A3D67">
        <w:rPr>
          <w:b/>
        </w:rPr>
        <w:t>name</w:t>
      </w:r>
      <w:proofErr w:type="gramEnd"/>
      <w:r w:rsidR="00914918" w:rsidRPr="009A3D67">
        <w:rPr>
          <w:b/>
        </w:rPr>
        <w:t xml:space="preserve"> &amp; contact information</w:t>
      </w:r>
      <w:r>
        <w:rPr>
          <w:b/>
        </w:rPr>
        <w:t>.</w:t>
      </w:r>
      <w:r w:rsidR="00914918" w:rsidRPr="009A3D67">
        <w:rPr>
          <w:b/>
        </w:rPr>
        <w:t xml:space="preserve"> </w:t>
      </w:r>
      <w:r w:rsidRPr="009A3D67">
        <w:rPr>
          <w:rStyle w:val="SubtleEmphasis"/>
        </w:rPr>
        <w:t>This is the</w:t>
      </w:r>
      <w:r w:rsidR="00914918" w:rsidRPr="009A3D67">
        <w:rPr>
          <w:rStyle w:val="SubtleEmphasis"/>
        </w:rPr>
        <w:t xml:space="preserve"> person that will be following the project status and will be the main contact for MW</w:t>
      </w:r>
      <w:r w:rsidRPr="009A3D67">
        <w:rPr>
          <w:rStyle w:val="SubtleEmphasis"/>
        </w:rPr>
        <w:t>MO Staff to get project updates.</w:t>
      </w:r>
    </w:p>
    <w:p w:rsidR="009A3D67" w:rsidRPr="009A3D67" w:rsidRDefault="009A3D67" w:rsidP="009A3D67">
      <w:pPr>
        <w:ind w:left="360"/>
        <w:rPr>
          <w:b/>
        </w:rPr>
      </w:pPr>
      <w:r w:rsidRPr="009A3D67">
        <w:rPr>
          <w:b/>
        </w:rPr>
        <w:t xml:space="preserve">Name:  </w:t>
      </w:r>
      <w:sdt>
        <w:sdtPr>
          <w:alias w:val="Date"/>
          <w:tag w:val="Date"/>
          <w:id w:val="2101445633"/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A3D67" w:rsidRPr="009A3D67" w:rsidRDefault="009A3D67" w:rsidP="009A3D67">
      <w:pPr>
        <w:pStyle w:val="NoSpacing"/>
        <w:ind w:left="360"/>
        <w:rPr>
          <w:b/>
        </w:rPr>
      </w:pPr>
      <w:r w:rsidRPr="009A3D67">
        <w:rPr>
          <w:b/>
        </w:rPr>
        <w:t>Organization</w:t>
      </w:r>
      <w:r>
        <w:rPr>
          <w:b/>
        </w:rPr>
        <w:t xml:space="preserve">:  </w:t>
      </w:r>
      <w:sdt>
        <w:sdtPr>
          <w:alias w:val="Date"/>
          <w:tag w:val="Date"/>
          <w:id w:val="2138364404"/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A3D67" w:rsidRPr="009A3D67" w:rsidRDefault="009A3D67" w:rsidP="009A3D67">
      <w:pPr>
        <w:pStyle w:val="NoSpacing"/>
        <w:ind w:left="360"/>
        <w:rPr>
          <w:b/>
        </w:rPr>
      </w:pPr>
      <w:r w:rsidRPr="009A3D67">
        <w:rPr>
          <w:b/>
        </w:rPr>
        <w:t>Contact Person</w:t>
      </w:r>
      <w:r>
        <w:rPr>
          <w:b/>
        </w:rPr>
        <w:t xml:space="preserve">:  </w:t>
      </w:r>
      <w:sdt>
        <w:sdtPr>
          <w:alias w:val="Date"/>
          <w:tag w:val="Date"/>
          <w:id w:val="-493881309"/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A3D67" w:rsidRDefault="009A3D67" w:rsidP="009A3D67">
      <w:pPr>
        <w:pStyle w:val="NoSpacing"/>
        <w:ind w:left="360"/>
        <w:rPr>
          <w:b/>
        </w:rPr>
      </w:pPr>
      <w:r w:rsidRPr="009A3D67">
        <w:rPr>
          <w:b/>
        </w:rPr>
        <w:t>Address</w:t>
      </w:r>
      <w:r>
        <w:rPr>
          <w:b/>
        </w:rPr>
        <w:t xml:space="preserve">:  </w:t>
      </w:r>
      <w:sdt>
        <w:sdtPr>
          <w:alias w:val="Date"/>
          <w:tag w:val="Date"/>
          <w:id w:val="-938980609"/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A3D67" w:rsidRDefault="009A3D67" w:rsidP="009A3D67">
      <w:pPr>
        <w:pStyle w:val="NoSpacing"/>
        <w:ind w:left="360"/>
        <w:rPr>
          <w:b/>
        </w:rPr>
      </w:pPr>
      <w:r>
        <w:rPr>
          <w:b/>
        </w:rPr>
        <w:t>P</w:t>
      </w:r>
      <w:r w:rsidRPr="009A3D67">
        <w:rPr>
          <w:b/>
        </w:rPr>
        <w:t>hone</w:t>
      </w:r>
      <w:r>
        <w:rPr>
          <w:b/>
        </w:rPr>
        <w:t xml:space="preserve">:  </w:t>
      </w:r>
      <w:sdt>
        <w:sdtPr>
          <w:alias w:val="Date"/>
          <w:tag w:val="Date"/>
          <w:id w:val="1806435032"/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A3D67" w:rsidRPr="009A3D67" w:rsidRDefault="009A3D67" w:rsidP="009A3D67">
      <w:pPr>
        <w:pStyle w:val="NoSpacing"/>
        <w:ind w:left="360"/>
        <w:rPr>
          <w:b/>
        </w:rPr>
      </w:pPr>
      <w:r w:rsidRPr="009A3D67">
        <w:rPr>
          <w:b/>
        </w:rPr>
        <w:t>Email</w:t>
      </w:r>
      <w:r>
        <w:rPr>
          <w:b/>
        </w:rPr>
        <w:t>:</w:t>
      </w:r>
      <w:r w:rsidRPr="009A3D67">
        <w:rPr>
          <w:b/>
        </w:rPr>
        <w:t xml:space="preserve"> </w:t>
      </w:r>
      <w:sdt>
        <w:sdtPr>
          <w:alias w:val="Date"/>
          <w:tag w:val="Date"/>
          <w:id w:val="1808665896"/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A3D67" w:rsidRPr="009A3D67" w:rsidRDefault="009A3D67" w:rsidP="009A3D67">
      <w:pPr>
        <w:pStyle w:val="NoSpacing"/>
        <w:ind w:left="360"/>
        <w:rPr>
          <w:rFonts w:ascii="Garamond" w:hAnsi="Garamond"/>
        </w:rPr>
      </w:pPr>
      <w:r w:rsidRPr="009A3D67">
        <w:rPr>
          <w:b/>
        </w:rPr>
        <w:t>Summary of role or qualifications to act on behalf of the organization</w:t>
      </w:r>
      <w:r>
        <w:rPr>
          <w:b/>
        </w:rPr>
        <w:t xml:space="preserve">:  </w:t>
      </w:r>
      <w:sdt>
        <w:sdtPr>
          <w:alias w:val="Date"/>
          <w:tag w:val="Date"/>
          <w:id w:val="330409565"/>
          <w:showingPlcHdr/>
        </w:sdtPr>
        <w:sdtEndPr/>
        <w:sdtContent>
          <w:r w:rsidRPr="00CC453C">
            <w:rPr>
              <w:rStyle w:val="PlaceholderText"/>
            </w:rPr>
            <w:t>Click here to enter text.</w:t>
          </w:r>
        </w:sdtContent>
      </w:sdt>
    </w:p>
    <w:p w:rsidR="00914918" w:rsidRPr="009A3D67" w:rsidRDefault="00914918" w:rsidP="009A3D67">
      <w:pPr>
        <w:pStyle w:val="ListParagraph"/>
        <w:numPr>
          <w:ilvl w:val="0"/>
          <w:numId w:val="36"/>
        </w:numPr>
        <w:rPr>
          <w:b/>
        </w:rPr>
      </w:pPr>
      <w:r w:rsidRPr="009A3D67">
        <w:rPr>
          <w:b/>
        </w:rPr>
        <w:t>How did you hear about the MWMO Stewardship Fund?</w:t>
      </w:r>
    </w:p>
    <w:p w:rsidR="00914918" w:rsidRPr="00CC2FF7" w:rsidRDefault="005018C4" w:rsidP="009A3D67">
      <w:pPr>
        <w:pStyle w:val="BulletedList"/>
        <w:numPr>
          <w:ilvl w:val="0"/>
          <w:numId w:val="0"/>
        </w:numPr>
        <w:ind w:left="360"/>
      </w:pPr>
      <w:sdt>
        <w:sdtPr>
          <w:id w:val="-10332631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Partner Organization </w:t>
      </w:r>
    </w:p>
    <w:p w:rsidR="00914918" w:rsidRPr="00CC2FF7" w:rsidRDefault="005018C4" w:rsidP="009A3D67">
      <w:pPr>
        <w:pStyle w:val="BulletedList"/>
        <w:numPr>
          <w:ilvl w:val="0"/>
          <w:numId w:val="0"/>
        </w:numPr>
        <w:ind w:left="360"/>
      </w:pPr>
      <w:sdt>
        <w:sdtPr>
          <w:id w:val="17799858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MWMO Staff/Website</w:t>
      </w:r>
    </w:p>
    <w:p w:rsidR="00914918" w:rsidRPr="00CC2FF7" w:rsidRDefault="005018C4" w:rsidP="009A3D67">
      <w:pPr>
        <w:pStyle w:val="BulletedList"/>
        <w:numPr>
          <w:ilvl w:val="0"/>
          <w:numId w:val="0"/>
        </w:numPr>
        <w:ind w:left="360"/>
      </w:pPr>
      <w:sdt>
        <w:sdtPr>
          <w:id w:val="15635195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Email Blast/Social Media</w:t>
      </w:r>
    </w:p>
    <w:p w:rsidR="009A3D67" w:rsidRDefault="005018C4" w:rsidP="009A3D67">
      <w:pPr>
        <w:pStyle w:val="BulletedList"/>
        <w:numPr>
          <w:ilvl w:val="0"/>
          <w:numId w:val="0"/>
        </w:numPr>
        <w:ind w:left="360"/>
      </w:pPr>
      <w:sdt>
        <w:sdtPr>
          <w:id w:val="-6039586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Other, please note</w:t>
      </w:r>
      <w:r w:rsidR="009B1DF0" w:rsidRPr="009B1DF0">
        <w:t xml:space="preserve"> </w:t>
      </w:r>
      <w:sdt>
        <w:sdtPr>
          <w:alias w:val="Date"/>
          <w:tag w:val="Date"/>
          <w:id w:val="-607888470"/>
          <w:showingPlcHdr/>
        </w:sdtPr>
        <w:sdtEndPr/>
        <w:sdtContent>
          <w:r w:rsidR="009A3D67" w:rsidRPr="00CC453C">
            <w:rPr>
              <w:rStyle w:val="PlaceholderText"/>
            </w:rPr>
            <w:t>Click here to enter text.</w:t>
          </w:r>
        </w:sdtContent>
      </w:sdt>
    </w:p>
    <w:p w:rsidR="00914918" w:rsidRPr="00245591" w:rsidRDefault="00914918" w:rsidP="00245591">
      <w:pPr>
        <w:rPr>
          <w:rStyle w:val="Emphasis"/>
        </w:rPr>
      </w:pPr>
      <w:r w:rsidRPr="00245591">
        <w:rPr>
          <w:rStyle w:val="Emphasis"/>
        </w:rPr>
        <w:t xml:space="preserve">Thank you for taking the time to fill out this Application. If you have questions about the Stewardship Fund program, or the Application, please contact staff listed below. </w:t>
      </w:r>
    </w:p>
    <w:p w:rsidR="00914918" w:rsidRPr="00245591" w:rsidRDefault="00914918" w:rsidP="00245591">
      <w:pPr>
        <w:rPr>
          <w:rStyle w:val="Emphasis"/>
        </w:rPr>
      </w:pPr>
      <w:r w:rsidRPr="00245591">
        <w:rPr>
          <w:rStyle w:val="Emphasis"/>
        </w:rPr>
        <w:t>Please submit Application electronically (Word or PDF) to</w:t>
      </w:r>
      <w:r w:rsidR="009A3D67" w:rsidRPr="00245591">
        <w:rPr>
          <w:rStyle w:val="Emphasis"/>
        </w:rPr>
        <w:t>:</w:t>
      </w:r>
    </w:p>
    <w:p w:rsidR="005A17F1" w:rsidRDefault="00914918" w:rsidP="003B13F6">
      <w:pPr>
        <w:pStyle w:val="NoSpacing"/>
        <w:spacing w:after="0" w:line="240" w:lineRule="auto"/>
        <w:rPr>
          <w:rFonts w:eastAsia="Times New Roman"/>
        </w:rPr>
      </w:pPr>
      <w:r w:rsidRPr="00CC2FF7">
        <w:t>Marcy Bean</w:t>
      </w:r>
    </w:p>
    <w:p w:rsidR="00914918" w:rsidRPr="003B13F6" w:rsidRDefault="00DF2FF7" w:rsidP="003B13F6">
      <w:pPr>
        <w:pStyle w:val="NoSpacing"/>
        <w:spacing w:after="0" w:line="240" w:lineRule="auto"/>
        <w:rPr>
          <w:rFonts w:eastAsia="Times New Roman"/>
        </w:rPr>
      </w:pPr>
      <w:r>
        <w:t>Capital Projects and Stewardship Specialist</w:t>
      </w:r>
    </w:p>
    <w:p w:rsidR="00914918" w:rsidRPr="00CC2FF7" w:rsidRDefault="005018C4" w:rsidP="003B13F6">
      <w:pPr>
        <w:pStyle w:val="NoSpacing"/>
        <w:spacing w:after="0" w:line="240" w:lineRule="auto"/>
      </w:pPr>
      <w:hyperlink r:id="rId18" w:history="1">
        <w:r w:rsidR="00914918" w:rsidRPr="00CC2FF7">
          <w:rPr>
            <w:rStyle w:val="Hyperlink"/>
            <w:rFonts w:eastAsia="Times New Roman"/>
            <w:b/>
            <w:bCs/>
            <w:szCs w:val="27"/>
          </w:rPr>
          <w:t>mbean@mwmo.org</w:t>
        </w:r>
      </w:hyperlink>
    </w:p>
    <w:p w:rsidR="00914918" w:rsidRPr="00CC2FF7" w:rsidRDefault="00914918" w:rsidP="003B13F6">
      <w:pPr>
        <w:pStyle w:val="NoSpacing"/>
        <w:spacing w:after="0" w:line="240" w:lineRule="auto"/>
      </w:pPr>
      <w:r w:rsidRPr="00CC2FF7">
        <w:t xml:space="preserve">Direct: 612-746-4979 </w:t>
      </w:r>
    </w:p>
    <w:p w:rsidR="00914918" w:rsidRPr="00CC2FF7" w:rsidRDefault="00914918" w:rsidP="00914918">
      <w:pPr>
        <w:spacing w:line="320" w:lineRule="exact"/>
        <w:rPr>
          <w:rFonts w:eastAsia="Times New Roman"/>
          <w:b/>
          <w:bCs/>
          <w:color w:val="000000"/>
          <w:szCs w:val="27"/>
        </w:rPr>
      </w:pPr>
      <w:r w:rsidRPr="00CC2FF7">
        <w:rPr>
          <w:rFonts w:eastAsia="Times New Roman"/>
          <w:b/>
          <w:bCs/>
          <w:color w:val="000000"/>
          <w:szCs w:val="27"/>
          <w:u w:val="single"/>
        </w:rPr>
        <w:t>Or</w:t>
      </w:r>
      <w:r w:rsidRPr="00CC2FF7">
        <w:rPr>
          <w:rFonts w:eastAsia="Times New Roman"/>
          <w:b/>
          <w:bCs/>
          <w:color w:val="000000"/>
          <w:szCs w:val="27"/>
        </w:rPr>
        <w:t xml:space="preserve"> submit paper copies to:</w:t>
      </w:r>
    </w:p>
    <w:p w:rsidR="00914918" w:rsidRPr="00CC2FF7" w:rsidRDefault="00914918" w:rsidP="003B13F6">
      <w:pPr>
        <w:spacing w:before="0" w:after="0" w:line="240" w:lineRule="auto"/>
        <w:rPr>
          <w:rFonts w:eastAsia="Times New Roman"/>
          <w:bCs/>
          <w:color w:val="000000"/>
          <w:szCs w:val="27"/>
        </w:rPr>
      </w:pPr>
      <w:r w:rsidRPr="00CC2FF7">
        <w:rPr>
          <w:rFonts w:eastAsia="Times New Roman"/>
          <w:bCs/>
          <w:color w:val="000000"/>
          <w:szCs w:val="27"/>
        </w:rPr>
        <w:lastRenderedPageBreak/>
        <w:t>Mississippi Watershed Management Organization</w:t>
      </w:r>
    </w:p>
    <w:p w:rsidR="00914918" w:rsidRPr="00CC2FF7" w:rsidRDefault="00914918" w:rsidP="003B13F6">
      <w:pPr>
        <w:pStyle w:val="NoSpacing"/>
        <w:spacing w:after="0" w:line="240" w:lineRule="auto"/>
      </w:pPr>
      <w:r w:rsidRPr="00CC2FF7">
        <w:t>Attn: Marcy Bean</w:t>
      </w:r>
    </w:p>
    <w:p w:rsidR="00914918" w:rsidRPr="00CC2FF7" w:rsidRDefault="00914918" w:rsidP="003B13F6">
      <w:pPr>
        <w:pStyle w:val="NoSpacing"/>
        <w:spacing w:after="0" w:line="240" w:lineRule="auto"/>
      </w:pPr>
      <w:r w:rsidRPr="00CC2FF7">
        <w:t>2522 Marshall Street NE</w:t>
      </w:r>
    </w:p>
    <w:p w:rsidR="00914918" w:rsidRPr="00CC2FF7" w:rsidRDefault="00914918" w:rsidP="003B13F6">
      <w:pPr>
        <w:pStyle w:val="NoSpacing"/>
        <w:spacing w:after="0" w:line="240" w:lineRule="auto"/>
      </w:pPr>
      <w:r w:rsidRPr="00CC2FF7">
        <w:t>Minneapolis, MN 55418-3329</w:t>
      </w:r>
    </w:p>
    <w:p w:rsidR="00914918" w:rsidRPr="00CC2FF7" w:rsidRDefault="00914918" w:rsidP="00914918"/>
    <w:p w:rsidR="00914918" w:rsidRPr="00CC2FF7" w:rsidRDefault="00914918" w:rsidP="00914918"/>
    <w:p w:rsidR="00914918" w:rsidRPr="00CC2FF7" w:rsidRDefault="00914918" w:rsidP="003B13F6">
      <w:pPr>
        <w:pStyle w:val="Heading1"/>
      </w:pPr>
      <w:r w:rsidRPr="00CC2FF7">
        <w:t xml:space="preserve">CHECKLIST: </w:t>
      </w:r>
    </w:p>
    <w:p w:rsidR="00914918" w:rsidRPr="00CC2FF7" w:rsidRDefault="005018C4" w:rsidP="003B13F6">
      <w:pPr>
        <w:pStyle w:val="NoSpacing"/>
      </w:pPr>
      <w:sdt>
        <w:sdtPr>
          <w:rPr>
            <w:rFonts w:eastAsia="MS Gothic"/>
          </w:rPr>
          <w:id w:val="-17760079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Confirm the project is within the geographic location of the MWMO: </w:t>
      </w:r>
      <w:hyperlink r:id="rId19" w:history="1">
        <w:r w:rsidR="00B2086B" w:rsidRPr="001D2EF5">
          <w:rPr>
            <w:rStyle w:val="Hyperlink"/>
          </w:rPr>
          <w:t>http://mwmo.org/learn/find-your-watershed/</w:t>
        </w:r>
      </w:hyperlink>
      <w:r w:rsidR="00B2086B">
        <w:t xml:space="preserve"> </w:t>
      </w:r>
    </w:p>
    <w:p w:rsidR="00914918" w:rsidRPr="00CC2FF7" w:rsidRDefault="005018C4" w:rsidP="003B13F6">
      <w:pPr>
        <w:pStyle w:val="NoSpacing"/>
      </w:pPr>
      <w:sdt>
        <w:sdtPr>
          <w:rPr>
            <w:rFonts w:eastAsia="MS Gothic"/>
          </w:rPr>
          <w:id w:val="15300710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Confirm that you are aware that the project will require a 25% fund match, and list the funding source(s)</w:t>
      </w:r>
    </w:p>
    <w:p w:rsidR="00914918" w:rsidRPr="00CC2FF7" w:rsidRDefault="005018C4" w:rsidP="003B13F6">
      <w:pPr>
        <w:pStyle w:val="NoSpacing"/>
      </w:pPr>
      <w:sdt>
        <w:sdtPr>
          <w:rPr>
            <w:rFonts w:eastAsia="MS Gothic"/>
          </w:rPr>
          <w:id w:val="-17765475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Complete the Stewardship Fund Budget Form</w:t>
      </w:r>
    </w:p>
    <w:p w:rsidR="00914918" w:rsidRPr="003B13F6" w:rsidRDefault="00914918" w:rsidP="00914918">
      <w:pPr>
        <w:spacing w:after="160" w:line="259" w:lineRule="auto"/>
        <w:contextualSpacing/>
        <w:rPr>
          <w:rStyle w:val="SubtleEmphasis"/>
        </w:rPr>
      </w:pPr>
      <w:r w:rsidRPr="003B13F6">
        <w:rPr>
          <w:rStyle w:val="SubtleEmphasis"/>
        </w:rPr>
        <w:t xml:space="preserve">In order to better understand your project, supplemental attachments may be included for MWMO information. These items will be required if the project is selected for a Full Application. </w:t>
      </w:r>
    </w:p>
    <w:p w:rsidR="00914918" w:rsidRPr="003B13F6" w:rsidRDefault="00914918" w:rsidP="003B13F6">
      <w:pPr>
        <w:pStyle w:val="ListParagraph"/>
        <w:ind w:left="0"/>
      </w:pPr>
      <w:r w:rsidRPr="003B13F6">
        <w:t>Additional project information attached (check all that apply):</w:t>
      </w:r>
    </w:p>
    <w:p w:rsidR="00914918" w:rsidRPr="00CC2FF7" w:rsidRDefault="005018C4" w:rsidP="008C4617">
      <w:pPr>
        <w:pStyle w:val="ListParagraph"/>
        <w:spacing w:after="160"/>
        <w:ind w:left="0"/>
      </w:pPr>
      <w:sdt>
        <w:sdtPr>
          <w:rPr>
            <w:rFonts w:eastAsia="MS Gothic"/>
          </w:rPr>
          <w:id w:val="6036228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Map of specific parcels on which the project would occur</w:t>
      </w:r>
    </w:p>
    <w:p w:rsidR="00914918" w:rsidRPr="00CC2FF7" w:rsidRDefault="005018C4" w:rsidP="008C4617">
      <w:pPr>
        <w:pStyle w:val="ListParagraph"/>
        <w:spacing w:after="160"/>
        <w:ind w:left="0"/>
      </w:pPr>
      <w:sdt>
        <w:sdtPr>
          <w:rPr>
            <w:rFonts w:eastAsia="MS Gothic"/>
          </w:rPr>
          <w:id w:val="15444798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Feasibility studies</w:t>
      </w:r>
    </w:p>
    <w:p w:rsidR="00914918" w:rsidRPr="00CC2FF7" w:rsidRDefault="005018C4" w:rsidP="008C4617">
      <w:pPr>
        <w:pStyle w:val="ListParagraph"/>
        <w:spacing w:after="160"/>
        <w:ind w:left="0"/>
      </w:pPr>
      <w:sdt>
        <w:sdtPr>
          <w:rPr>
            <w:rFonts w:eastAsia="MS Gothic"/>
          </w:rPr>
          <w:id w:val="14209101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Technical drawings</w:t>
      </w:r>
    </w:p>
    <w:p w:rsidR="00914918" w:rsidRPr="00CC2FF7" w:rsidRDefault="005018C4" w:rsidP="008C4617">
      <w:pPr>
        <w:pStyle w:val="ListParagraph"/>
        <w:spacing w:after="160"/>
        <w:ind w:left="0"/>
      </w:pPr>
      <w:sdt>
        <w:sdtPr>
          <w:rPr>
            <w:rFonts w:eastAsia="MS Gothic"/>
          </w:rPr>
          <w:id w:val="-2064862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Site plan</w:t>
      </w:r>
    </w:p>
    <w:p w:rsidR="00914918" w:rsidRPr="00CC2FF7" w:rsidRDefault="005018C4" w:rsidP="008C4617">
      <w:pPr>
        <w:pStyle w:val="ListParagraph"/>
        <w:spacing w:after="160"/>
        <w:ind w:left="0"/>
      </w:pPr>
      <w:sdt>
        <w:sdtPr>
          <w:rPr>
            <w:rFonts w:eastAsia="MS Gothic"/>
          </w:rPr>
          <w:id w:val="6071632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Planting plan and plant lists</w:t>
      </w:r>
    </w:p>
    <w:p w:rsidR="00914918" w:rsidRPr="00CC2FF7" w:rsidRDefault="005018C4" w:rsidP="008C4617">
      <w:pPr>
        <w:pStyle w:val="ListParagraph"/>
        <w:spacing w:after="160"/>
        <w:ind w:left="0"/>
      </w:pPr>
      <w:sdt>
        <w:sdtPr>
          <w:rPr>
            <w:rFonts w:eastAsia="MS Gothic"/>
          </w:rPr>
          <w:id w:val="16893307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hint="eastAsia"/>
            </w:rPr>
            <w:t>☐</w:t>
          </w:r>
        </w:sdtContent>
      </w:sdt>
      <w:r w:rsidR="00914918" w:rsidRPr="00CC2FF7">
        <w:t xml:space="preserve"> Soil borings and/or assessments </w:t>
      </w:r>
    </w:p>
    <w:p w:rsidR="00914918" w:rsidRPr="00CC2FF7" w:rsidRDefault="005018C4" w:rsidP="008C4617">
      <w:pPr>
        <w:pStyle w:val="ListParagraph"/>
        <w:spacing w:after="160"/>
        <w:ind w:left="0"/>
      </w:pPr>
      <w:sdt>
        <w:sdtPr>
          <w:rPr>
            <w:rFonts w:ascii="MS Mincho" w:eastAsia="MS Mincho" w:hAnsi="MS Mincho" w:cs="MS Mincho"/>
          </w:rPr>
          <w:id w:val="6358404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Phase I or Phase II site investigations </w:t>
      </w:r>
    </w:p>
    <w:p w:rsidR="00914918" w:rsidRPr="00CC2FF7" w:rsidRDefault="005018C4" w:rsidP="008C4617">
      <w:pPr>
        <w:pStyle w:val="ListParagraph"/>
        <w:spacing w:after="160"/>
        <w:ind w:left="0"/>
      </w:pPr>
      <w:sdt>
        <w:sdtPr>
          <w:rPr>
            <w:rFonts w:ascii="MS Mincho" w:eastAsia="MS Mincho" w:hAnsi="MS Mincho" w:cs="MS Mincho"/>
          </w:rPr>
          <w:id w:val="491186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Mincho" w:eastAsia="MS Mincho" w:hAnsi="MS Mincho" w:cs="MS Mincho" w:hint="eastAsia"/>
            </w:rPr>
            <w:t>☐</w:t>
          </w:r>
        </w:sdtContent>
      </w:sdt>
      <w:r w:rsidR="00914918" w:rsidRPr="00CC2FF7">
        <w:t xml:space="preserve"> Stormwater management calculations</w:t>
      </w:r>
    </w:p>
    <w:p w:rsidR="00914918" w:rsidRPr="00CC2FF7" w:rsidRDefault="005018C4" w:rsidP="008C4617">
      <w:pPr>
        <w:pStyle w:val="ListParagraph"/>
        <w:spacing w:after="160"/>
        <w:ind w:left="0"/>
      </w:pPr>
      <w:sdt>
        <w:sdtPr>
          <w:rPr>
            <w:rFonts w:ascii="MS Mincho" w:eastAsia="MS Mincho" w:hAnsi="MS Mincho" w:cs="MS Mincho"/>
          </w:rPr>
          <w:id w:val="1131730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cs="MS Mincho" w:hint="eastAsia"/>
            </w:rPr>
            <w:t>☐</w:t>
          </w:r>
        </w:sdtContent>
      </w:sdt>
      <w:r w:rsidR="00914918" w:rsidRPr="00CC2FF7">
        <w:t xml:space="preserve"> Site photographs</w:t>
      </w:r>
    </w:p>
    <w:p w:rsidR="00914918" w:rsidRDefault="005018C4" w:rsidP="008C4617">
      <w:pPr>
        <w:pStyle w:val="ListParagraph"/>
        <w:spacing w:after="160"/>
        <w:ind w:left="0"/>
      </w:pPr>
      <w:sdt>
        <w:sdtPr>
          <w:rPr>
            <w:rFonts w:ascii="MS Mincho" w:eastAsia="MS Mincho" w:hAnsi="MS Mincho" w:cs="MS Mincho"/>
          </w:rPr>
          <w:id w:val="-14515569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14918" w:rsidRPr="00CC2FF7">
            <w:rPr>
              <w:rFonts w:ascii="MS Gothic" w:eastAsia="MS Gothic" w:hAnsi="MS Gothic" w:cs="MS Mincho" w:hint="eastAsia"/>
            </w:rPr>
            <w:t>☐</w:t>
          </w:r>
        </w:sdtContent>
      </w:sdt>
      <w:r w:rsidR="00914918" w:rsidRPr="00CC2FF7">
        <w:t xml:space="preserve"> Other (please specify):</w:t>
      </w:r>
      <w:r w:rsidR="003B13F6">
        <w:t xml:space="preserve"> </w:t>
      </w:r>
      <w:sdt>
        <w:sdtPr>
          <w:alias w:val="Date"/>
          <w:tag w:val="Date"/>
          <w:id w:val="1976168634"/>
          <w:showingPlcHdr/>
        </w:sdtPr>
        <w:sdtEndPr/>
        <w:sdtContent>
          <w:r w:rsidR="003B13F6" w:rsidRPr="00CC453C">
            <w:rPr>
              <w:rStyle w:val="PlaceholderText"/>
            </w:rPr>
            <w:t>Click here to enter text.</w:t>
          </w:r>
        </w:sdtContent>
      </w:sdt>
    </w:p>
    <w:p w:rsidR="00914918" w:rsidRDefault="00914918" w:rsidP="00914918">
      <w:pPr>
        <w:tabs>
          <w:tab w:val="left" w:pos="0"/>
        </w:tabs>
        <w:spacing w:after="160" w:line="276" w:lineRule="auto"/>
        <w:ind w:left="360"/>
        <w:contextualSpacing/>
      </w:pPr>
    </w:p>
    <w:p w:rsidR="00914918" w:rsidRPr="00BC4B76" w:rsidRDefault="00914918" w:rsidP="00914918">
      <w:pPr>
        <w:spacing w:line="320" w:lineRule="exact"/>
        <w:rPr>
          <w:sz w:val="36"/>
        </w:rPr>
      </w:pPr>
    </w:p>
    <w:sectPr w:rsidR="00914918" w:rsidRPr="00BC4B76" w:rsidSect="000D1208">
      <w:headerReference w:type="default" r:id="rId20"/>
      <w:footerReference w:type="even" r:id="rId21"/>
      <w:footerReference w:type="default" r:id="rId22"/>
      <w:type w:val="continuous"/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8C4" w:rsidRDefault="005018C4" w:rsidP="004176D3">
      <w:pPr>
        <w:spacing w:before="0" w:after="0" w:line="240" w:lineRule="auto"/>
      </w:pPr>
      <w:r>
        <w:separator/>
      </w:r>
    </w:p>
  </w:endnote>
  <w:endnote w:type="continuationSeparator" w:id="0">
    <w:p w:rsidR="005018C4" w:rsidRDefault="005018C4" w:rsidP="004176D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  <w:embedRegular r:id="rId1" w:fontKey="{43F9F6F3-AB61-481F-AB5E-D784CB0E77A7}"/>
    <w:embedBold r:id="rId2" w:fontKey="{75A49788-4356-447A-A82A-E2232092AA44}"/>
    <w:embedItalic r:id="rId3" w:fontKey="{193AEDF5-F2B5-492C-8515-B26A6B6F1012}"/>
    <w:embedBoldItalic r:id="rId4" w:fontKey="{8C63D0C7-3C38-4151-8CC0-0DB1AC5310E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33FA3878-1E90-43D5-9509-F7126D81DA9E}"/>
    <w:embedBold r:id="rId6" w:fontKey="{DB66DBD0-8786-4468-8269-FEBA384DAA2A}"/>
    <w:embedItalic r:id="rId7" w:fontKey="{7FAEB893-172E-40C2-8AF0-0AAA3F3FF622}"/>
    <w:embedBoldItalic r:id="rId8" w:fontKey="{B2D1E1A8-C879-4E61-AB16-F95EBD3AD72F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9" w:fontKey="{CDE987F0-48FC-4F13-A0AB-9DB2785EABB0}"/>
    <w:embedBold r:id="rId10" w:fontKey="{FE706903-7B43-41DB-90C2-5891F30E1014}"/>
    <w:embedItalic r:id="rId11" w:fontKey="{110BCE9B-BECE-492B-A7D7-F1B961722928}"/>
    <w:embedBoldItalic r:id="rId12" w:fontKey="{CFBB1E33-ACEC-4198-9FD6-04EEB995191A}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  <w:embedRegular r:id="rId13" w:fontKey="{7D8443FA-E25F-4FA6-BB53-B980AA06382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0C1524DE-C017-45BF-AF5F-7AD19F5C21FB}"/>
    <w:embedItalic r:id="rId15" w:fontKey="{FCA413A7-5491-489F-9936-65FB45C8FE43}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16" w:fontKey="{405E2DFC-FED4-4F17-91DB-D1CDB4034CC7}"/>
    <w:embedBold r:id="rId17" w:fontKey="{149F50CF-7463-4BA1-8E6E-D2929BCEA18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8" w:fontKey="{6F18A38A-1871-42AC-82BC-BA6068918E12}"/>
  </w:font>
  <w:font w:name="AGaramond-Regular">
    <w:altName w:val="AGaramond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9" w:fontKey="{86453D95-4165-4006-B5B2-B1CA4C0EFBF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20" w:subsetted="1" w:fontKey="{6FD45EF2-09BF-4AAD-B3F5-5095DF5591F9}"/>
    <w:embedBold r:id="rId21" w:subsetted="1" w:fontKey="{42EBA934-D62C-43CC-8BB3-F32A24842F5C}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  <w:embedRegular r:id="rId22" w:fontKey="{BF5B126B-A03D-412B-A7A7-8A2F3C1A64EA}"/>
    <w:embedBold r:id="rId23" w:fontKey="{4925DA90-D91F-4FDF-9F94-6402927024D5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24" w:subsetted="1" w:fontKey="{606F99C9-3435-4791-817F-756BCDDF11C2}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  <w:embedRegular r:id="rId25" w:fontKey="{9C67BB1D-60DD-4CAD-8638-E8D99884E2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7F1" w:rsidRPr="00244966" w:rsidRDefault="00244966" w:rsidP="00244966">
    <w:pPr>
      <w:pStyle w:val="Footer"/>
      <w:rPr>
        <w:sz w:val="16"/>
        <w:szCs w:val="16"/>
      </w:rPr>
    </w:pPr>
    <w:r>
      <w:rPr>
        <w:sz w:val="16"/>
        <w:szCs w:val="16"/>
      </w:rPr>
      <w:t>ActionGrant_Application.do</w:t>
    </w:r>
    <w:r w:rsidR="00D2374B">
      <w:rPr>
        <w:sz w:val="16"/>
        <w:szCs w:val="16"/>
      </w:rPr>
      <w:t>c</w:t>
    </w:r>
    <w:r>
      <w:rPr>
        <w:sz w:val="16"/>
        <w:szCs w:val="16"/>
      </w:rPr>
      <w:t>x</w:t>
    </w:r>
    <w:r>
      <w:rPr>
        <w:sz w:val="16"/>
        <w:szCs w:val="16"/>
      </w:rPr>
      <w:tab/>
    </w:r>
    <w:r>
      <w:rPr>
        <w:sz w:val="16"/>
        <w:szCs w:val="16"/>
      </w:rPr>
      <w:tab/>
      <w:t>Updated 05</w:t>
    </w:r>
    <w:r w:rsidR="005A17F1" w:rsidRPr="00244966">
      <w:rPr>
        <w:sz w:val="16"/>
        <w:szCs w:val="16"/>
      </w:rPr>
      <w:t>/</w:t>
    </w:r>
    <w:r>
      <w:rPr>
        <w:sz w:val="16"/>
        <w:szCs w:val="16"/>
      </w:rPr>
      <w:t>09</w:t>
    </w:r>
    <w:r w:rsidR="005A17F1" w:rsidRPr="00244966">
      <w:rPr>
        <w:sz w:val="16"/>
        <w:szCs w:val="16"/>
      </w:rPr>
      <w:t>/</w:t>
    </w:r>
    <w:r>
      <w:rPr>
        <w:sz w:val="16"/>
        <w:szCs w:val="16"/>
      </w:rPr>
      <w:t>20</w:t>
    </w:r>
    <w:r w:rsidR="005A17F1" w:rsidRPr="00244966">
      <w:rPr>
        <w:sz w:val="16"/>
        <w:szCs w:val="16"/>
      </w:rPr>
      <w:t>17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123" w:rsidRDefault="008C6A7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066123" w:rsidRDefault="005018C4">
    <w:pPr>
      <w:pStyle w:val="Footer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123" w:rsidRPr="00543B1B" w:rsidRDefault="008C6A71">
    <w:pPr>
      <w:pStyle w:val="Footer"/>
      <w:framePr w:wrap="around" w:vAnchor="text" w:hAnchor="margin" w:xAlign="right" w:y="1"/>
      <w:rPr>
        <w:rStyle w:val="PageNumber"/>
      </w:rPr>
    </w:pPr>
    <w:r w:rsidRPr="00543B1B">
      <w:rPr>
        <w:rStyle w:val="PageNumber"/>
      </w:rPr>
      <w:fldChar w:fldCharType="begin"/>
    </w:r>
    <w:r w:rsidRPr="00543B1B">
      <w:rPr>
        <w:rStyle w:val="PageNumber"/>
      </w:rPr>
      <w:instrText xml:space="preserve">PAGE  </w:instrText>
    </w:r>
    <w:r w:rsidRPr="00543B1B">
      <w:rPr>
        <w:rStyle w:val="PageNumber"/>
      </w:rPr>
      <w:fldChar w:fldCharType="separate"/>
    </w:r>
    <w:r w:rsidR="00D2374B">
      <w:rPr>
        <w:rStyle w:val="PageNumber"/>
        <w:noProof/>
      </w:rPr>
      <w:t>4</w:t>
    </w:r>
    <w:r w:rsidRPr="00543B1B">
      <w:rPr>
        <w:rStyle w:val="PageNumber"/>
      </w:rPr>
      <w:fldChar w:fldCharType="end"/>
    </w:r>
  </w:p>
  <w:p w:rsidR="00066123" w:rsidRPr="00244966" w:rsidRDefault="00D2374B" w:rsidP="00244966">
    <w:pPr>
      <w:pStyle w:val="Footer"/>
      <w:ind w:right="360"/>
      <w:rPr>
        <w:sz w:val="16"/>
        <w:szCs w:val="16"/>
      </w:rPr>
    </w:pPr>
    <w:r>
      <w:rPr>
        <w:sz w:val="16"/>
        <w:szCs w:val="16"/>
      </w:rPr>
      <w:t>ActionGrant_Application.doc</w:t>
    </w:r>
    <w:r w:rsidR="00244966" w:rsidRPr="00244966">
      <w:rPr>
        <w:sz w:val="16"/>
        <w:szCs w:val="16"/>
      </w:rPr>
      <w:t>x</w:t>
    </w:r>
    <w:r w:rsidR="00244966" w:rsidRPr="00244966">
      <w:rPr>
        <w:sz w:val="16"/>
        <w:szCs w:val="16"/>
      </w:rPr>
      <w:tab/>
    </w:r>
    <w:r w:rsidR="00244966" w:rsidRPr="00244966">
      <w:rPr>
        <w:sz w:val="16"/>
        <w:szCs w:val="16"/>
      </w:rPr>
      <w:tab/>
      <w:t>Updated 05/09/2017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8C4" w:rsidRDefault="005018C4" w:rsidP="004176D3">
      <w:pPr>
        <w:spacing w:before="0" w:after="0" w:line="240" w:lineRule="auto"/>
      </w:pPr>
      <w:r>
        <w:separator/>
      </w:r>
    </w:p>
  </w:footnote>
  <w:footnote w:type="continuationSeparator" w:id="0">
    <w:p w:rsidR="005018C4" w:rsidRDefault="005018C4" w:rsidP="004176D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76D3" w:rsidRDefault="004176D3">
    <w:pPr>
      <w:pStyle w:val="Header"/>
    </w:pPr>
  </w:p>
  <w:p w:rsidR="004176D3" w:rsidRDefault="004176D3">
    <w:pPr>
      <w:pStyle w:val="Header"/>
    </w:pPr>
  </w:p>
  <w:p w:rsidR="004176D3" w:rsidRDefault="004176D3">
    <w:pPr>
      <w:pStyle w:val="Header"/>
    </w:pPr>
  </w:p>
  <w:p w:rsidR="004176D3" w:rsidRDefault="004176D3">
    <w:pPr>
      <w:pStyle w:val="Header"/>
    </w:pPr>
  </w:p>
  <w:p w:rsidR="004176D3" w:rsidRDefault="004176D3">
    <w:pPr>
      <w:pStyle w:val="Header"/>
    </w:pPr>
  </w:p>
  <w:p w:rsidR="004176D3" w:rsidRDefault="004176D3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4DAB46B" wp14:editId="55482A3D">
              <wp:simplePos x="0" y="0"/>
              <wp:positionH relativeFrom="margin">
                <wp:posOffset>-12065</wp:posOffset>
              </wp:positionH>
              <wp:positionV relativeFrom="page">
                <wp:posOffset>2162175</wp:posOffset>
              </wp:positionV>
              <wp:extent cx="1352550" cy="697865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2550" cy="697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176D3" w:rsidRPr="00455163" w:rsidRDefault="004176D3" w:rsidP="004176D3">
                          <w:pPr>
                            <w:spacing w:after="120" w:line="280" w:lineRule="exact"/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</w:pP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2522 Marshall Street NE</w:t>
                          </w:r>
                          <w:r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br/>
                          </w: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 xml:space="preserve">Minneapolis, </w:t>
                          </w:r>
                          <w:r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MN</w:t>
                          </w: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 xml:space="preserve"> 55418</w:t>
                          </w:r>
                        </w:p>
                        <w:p w:rsidR="004176D3" w:rsidRPr="00455163" w:rsidRDefault="004176D3" w:rsidP="004176D3">
                          <w:pPr>
                            <w:spacing w:after="120" w:line="280" w:lineRule="exact"/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</w:pP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(612) 465-8780</w:t>
                          </w:r>
                          <w:r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br/>
                          </w:r>
                          <w:r w:rsidRPr="00455163">
                            <w:rPr>
                              <w:rFonts w:ascii="Open Sans" w:hAnsi="Open Sans"/>
                              <w:color w:val="808080"/>
                              <w:sz w:val="16"/>
                            </w:rPr>
                            <w:t>(612) 465-8785 fax</w:t>
                          </w:r>
                        </w:p>
                        <w:p w:rsidR="004176D3" w:rsidRPr="00455163" w:rsidRDefault="004176D3" w:rsidP="004176D3">
                          <w:pPr>
                            <w:spacing w:after="120" w:line="280" w:lineRule="exact"/>
                            <w:rPr>
                              <w:rFonts w:ascii="Open Sans" w:hAnsi="Open Sans"/>
                              <w:b/>
                              <w:color w:val="808080"/>
                              <w:sz w:val="16"/>
                            </w:rPr>
                          </w:pPr>
                          <w:r w:rsidRPr="00455163">
                            <w:rPr>
                              <w:rFonts w:ascii="Open Sans" w:hAnsi="Open Sans"/>
                              <w:b/>
                              <w:color w:val="808080"/>
                              <w:sz w:val="16"/>
                            </w:rPr>
                            <w:t>www.mwmo.org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DAB46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.95pt;margin-top:170.25pt;width:106.5pt;height:549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xq5tAIAALo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" filled="f" stroked="f">
              <v:textbox>
                <w:txbxContent>
                  <w:p w:rsidR="004176D3" w:rsidRPr="00455163" w:rsidRDefault="004176D3" w:rsidP="004176D3">
                    <w:pPr>
                      <w:spacing w:after="120" w:line="280" w:lineRule="exact"/>
                      <w:rPr>
                        <w:rFonts w:ascii="Open Sans" w:hAnsi="Open Sans"/>
                        <w:color w:val="808080"/>
                        <w:sz w:val="16"/>
                      </w:rPr>
                    </w:pP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>2522 Marshall Street NE</w:t>
                    </w:r>
                    <w:r>
                      <w:rPr>
                        <w:rFonts w:ascii="Open Sans" w:hAnsi="Open Sans"/>
                        <w:color w:val="808080"/>
                        <w:sz w:val="16"/>
                      </w:rPr>
                      <w:br/>
                    </w: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 xml:space="preserve">Minneapolis, </w:t>
                    </w:r>
                    <w:r>
                      <w:rPr>
                        <w:rFonts w:ascii="Open Sans" w:hAnsi="Open Sans"/>
                        <w:color w:val="808080"/>
                        <w:sz w:val="16"/>
                      </w:rPr>
                      <w:t>MN</w:t>
                    </w: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 xml:space="preserve"> 55418</w:t>
                    </w:r>
                  </w:p>
                  <w:p w:rsidR="004176D3" w:rsidRPr="00455163" w:rsidRDefault="004176D3" w:rsidP="004176D3">
                    <w:pPr>
                      <w:spacing w:after="120" w:line="280" w:lineRule="exact"/>
                      <w:rPr>
                        <w:rFonts w:ascii="Open Sans" w:hAnsi="Open Sans"/>
                        <w:color w:val="808080"/>
                        <w:sz w:val="16"/>
                      </w:rPr>
                    </w:pP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>(612) 465-8780</w:t>
                    </w:r>
                    <w:r>
                      <w:rPr>
                        <w:rFonts w:ascii="Open Sans" w:hAnsi="Open Sans"/>
                        <w:color w:val="808080"/>
                        <w:sz w:val="16"/>
                      </w:rPr>
                      <w:br/>
                    </w:r>
                    <w:r w:rsidRPr="00455163">
                      <w:rPr>
                        <w:rFonts w:ascii="Open Sans" w:hAnsi="Open Sans"/>
                        <w:color w:val="808080"/>
                        <w:sz w:val="16"/>
                      </w:rPr>
                      <w:t>(612) 465-8785 fax</w:t>
                    </w:r>
                  </w:p>
                  <w:p w:rsidR="004176D3" w:rsidRPr="00455163" w:rsidRDefault="004176D3" w:rsidP="004176D3">
                    <w:pPr>
                      <w:spacing w:after="120" w:line="280" w:lineRule="exact"/>
                      <w:rPr>
                        <w:rFonts w:ascii="Open Sans" w:hAnsi="Open Sans"/>
                        <w:b/>
                        <w:color w:val="808080"/>
                        <w:sz w:val="16"/>
                      </w:rPr>
                    </w:pPr>
                    <w:r w:rsidRPr="00455163">
                      <w:rPr>
                        <w:rFonts w:ascii="Open Sans" w:hAnsi="Open Sans"/>
                        <w:b/>
                        <w:color w:val="808080"/>
                        <w:sz w:val="16"/>
                      </w:rPr>
                      <w:t>www.mwmo.org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noProof/>
      </w:rPr>
      <w:drawing>
        <wp:anchor distT="0" distB="0" distL="0" distR="457200" simplePos="0" relativeHeight="251659264" behindDoc="1" locked="0" layoutInCell="1" allowOverlap="1" wp14:anchorId="072DECCD" wp14:editId="07E21991">
          <wp:simplePos x="0" y="0"/>
          <wp:positionH relativeFrom="margin">
            <wp:align>left</wp:align>
          </wp:positionH>
          <wp:positionV relativeFrom="page">
            <wp:posOffset>624205</wp:posOffset>
          </wp:positionV>
          <wp:extent cx="1275080" cy="1504950"/>
          <wp:effectExtent l="0" t="0" r="1270" b="0"/>
          <wp:wrapNone/>
          <wp:docPr id="77" name="Picture 77" descr="MWM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WMO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080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2A06" w:rsidRDefault="00CC2A06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5408" behindDoc="0" locked="0" layoutInCell="1" allowOverlap="1" wp14:anchorId="692A6D58" wp14:editId="1BB1BBB0">
              <wp:simplePos x="0" y="0"/>
              <wp:positionH relativeFrom="column">
                <wp:posOffset>1360170</wp:posOffset>
              </wp:positionH>
              <wp:positionV relativeFrom="paragraph">
                <wp:posOffset>195580</wp:posOffset>
              </wp:positionV>
              <wp:extent cx="4224020" cy="795020"/>
              <wp:effectExtent l="0" t="0" r="5080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24020" cy="795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2A06" w:rsidRDefault="00CC2A06" w:rsidP="00CC2A06">
                          <w:pPr>
                            <w:tabs>
                              <w:tab w:val="left" w:pos="3780"/>
                            </w:tabs>
                            <w:spacing w:before="0" w:after="0" w:line="260" w:lineRule="exact"/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</w:pP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>2522 Marshall Street NE</w:t>
                          </w: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ab/>
                            <w:t>612-465-8780</w:t>
                          </w: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br/>
                            <w:t>Minneapolis, Minnesota 55418-3329</w:t>
                          </w:r>
                          <w:r w:rsidRPr="00CC2A06"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  <w:tab/>
                            <w:t>contacts@mwmo.org</w:t>
                          </w:r>
                        </w:p>
                        <w:p w:rsidR="00CC2A06" w:rsidRPr="00CC2A06" w:rsidRDefault="00CC2A06" w:rsidP="00CC2A06">
                          <w:pPr>
                            <w:tabs>
                              <w:tab w:val="left" w:pos="3780"/>
                            </w:tabs>
                            <w:spacing w:before="0" w:after="0" w:line="260" w:lineRule="exact"/>
                            <w:rPr>
                              <w:rFonts w:ascii="Open Sans" w:hAnsi="Open Sans" w:cs="Open Sans"/>
                              <w:color w:val="7F7F7F" w:themeColor="text1" w:themeTint="80"/>
                              <w:sz w:val="18"/>
                            </w:rPr>
                          </w:pPr>
                        </w:p>
                        <w:p w:rsidR="00CC2A06" w:rsidRPr="00CC2A06" w:rsidRDefault="00CC2A06" w:rsidP="00CC2A06">
                          <w:pPr>
                            <w:spacing w:before="0" w:after="0" w:line="260" w:lineRule="exact"/>
                            <w:rPr>
                              <w:rFonts w:ascii="Open Sans" w:hAnsi="Open Sans" w:cs="Open Sans"/>
                              <w:b/>
                              <w:color w:val="7F7F7F" w:themeColor="text1" w:themeTint="80"/>
                              <w:sz w:val="18"/>
                            </w:rPr>
                          </w:pPr>
                          <w:r w:rsidRPr="00CC2A06">
                            <w:rPr>
                              <w:rFonts w:ascii="Open Sans" w:hAnsi="Open Sans" w:cs="Open Sans"/>
                              <w:b/>
                              <w:color w:val="7F7F7F" w:themeColor="text1" w:themeTint="80"/>
                              <w:sz w:val="18"/>
                            </w:rPr>
                            <w:t>mwmo.org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A6D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107.1pt;margin-top:15.4pt;width:332.6pt;height:62.6pt;z-index:2516654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" stroked="f">
              <v:textbox>
                <w:txbxContent>
                  <w:p w:rsidR="00CC2A06" w:rsidRDefault="00CC2A06" w:rsidP="00CC2A06">
                    <w:pPr>
                      <w:tabs>
                        <w:tab w:val="left" w:pos="3780"/>
                      </w:tabs>
                      <w:spacing w:before="0" w:after="0" w:line="260" w:lineRule="exact"/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</w:pP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>2522 Marshall Street NE</w:t>
                    </w: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ab/>
                      <w:t>612-465-8780</w:t>
                    </w: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br/>
                      <w:t>Minneapolis, Minnesota 55418-3329</w:t>
                    </w:r>
                    <w:r w:rsidRPr="00CC2A06"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  <w:tab/>
                      <w:t>contacts@mwmo.org</w:t>
                    </w:r>
                  </w:p>
                  <w:p w:rsidR="00CC2A06" w:rsidRPr="00CC2A06" w:rsidRDefault="00CC2A06" w:rsidP="00CC2A06">
                    <w:pPr>
                      <w:tabs>
                        <w:tab w:val="left" w:pos="3780"/>
                      </w:tabs>
                      <w:spacing w:before="0" w:after="0" w:line="260" w:lineRule="exact"/>
                      <w:rPr>
                        <w:rFonts w:ascii="Open Sans" w:hAnsi="Open Sans" w:cs="Open Sans"/>
                        <w:color w:val="7F7F7F" w:themeColor="text1" w:themeTint="80"/>
                        <w:sz w:val="18"/>
                      </w:rPr>
                    </w:pPr>
                  </w:p>
                  <w:p w:rsidR="00CC2A06" w:rsidRPr="00CC2A06" w:rsidRDefault="00CC2A06" w:rsidP="00CC2A06">
                    <w:pPr>
                      <w:spacing w:before="0" w:after="0" w:line="260" w:lineRule="exact"/>
                      <w:rPr>
                        <w:rFonts w:ascii="Open Sans" w:hAnsi="Open Sans" w:cs="Open Sans"/>
                        <w:b/>
                        <w:color w:val="7F7F7F" w:themeColor="text1" w:themeTint="80"/>
                        <w:sz w:val="18"/>
                      </w:rPr>
                    </w:pPr>
                    <w:r w:rsidRPr="00CC2A06">
                      <w:rPr>
                        <w:rFonts w:ascii="Open Sans" w:hAnsi="Open Sans" w:cs="Open Sans"/>
                        <w:b/>
                        <w:color w:val="7F7F7F" w:themeColor="text1" w:themeTint="80"/>
                        <w:sz w:val="18"/>
                      </w:rPr>
                      <w:t>mwmo.org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0" distR="457200" simplePos="0" relativeHeight="251663360" behindDoc="1" locked="0" layoutInCell="1" allowOverlap="1" wp14:anchorId="0C7A05F0" wp14:editId="4042881A">
          <wp:simplePos x="0" y="0"/>
          <wp:positionH relativeFrom="column">
            <wp:posOffset>-63500</wp:posOffset>
          </wp:positionH>
          <wp:positionV relativeFrom="page">
            <wp:posOffset>648706</wp:posOffset>
          </wp:positionV>
          <wp:extent cx="1275080" cy="1504950"/>
          <wp:effectExtent l="0" t="0" r="1270" b="0"/>
          <wp:wrapNone/>
          <wp:docPr id="78" name="Picture 78" descr="MWM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WMO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080" cy="1504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C2A06" w:rsidRDefault="00CC2A06">
    <w:pPr>
      <w:pStyle w:val="Header"/>
    </w:pPr>
  </w:p>
  <w:p w:rsidR="00CC2A06" w:rsidRDefault="00CC2A06">
    <w:pPr>
      <w:pStyle w:val="Header"/>
    </w:pPr>
  </w:p>
  <w:p w:rsidR="00D44B53" w:rsidRDefault="00185AB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0B07795" wp14:editId="5CE851E3">
              <wp:simplePos x="0" y="0"/>
              <wp:positionH relativeFrom="column">
                <wp:posOffset>1351721</wp:posOffset>
              </wp:positionH>
              <wp:positionV relativeFrom="paragraph">
                <wp:posOffset>119297</wp:posOffset>
              </wp:positionV>
              <wp:extent cx="4556097" cy="445135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6097" cy="44513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C2A06" w:rsidRPr="00914918" w:rsidRDefault="00914918" w:rsidP="00CC2A06">
                          <w:pPr>
                            <w:spacing w:before="0" w:after="0" w:line="240" w:lineRule="auto"/>
                            <w:rPr>
                              <w:rFonts w:ascii="Open Sans" w:hAnsi="Open Sans" w:cs="Open Sans"/>
                              <w:b/>
                              <w:color w:val="008FD4"/>
                              <w:spacing w:val="40"/>
                              <w:sz w:val="40"/>
                              <w:szCs w:val="40"/>
                            </w:rPr>
                          </w:pPr>
                          <w:r w:rsidRPr="00914918">
                            <w:rPr>
                              <w:rFonts w:ascii="Open Sans" w:hAnsi="Open Sans" w:cs="Open Sans"/>
                              <w:b/>
                              <w:color w:val="008FD4"/>
                              <w:spacing w:val="40"/>
                              <w:sz w:val="40"/>
                              <w:szCs w:val="40"/>
                            </w:rPr>
                            <w:t>S</w:t>
                          </w:r>
                          <w:r>
                            <w:rPr>
                              <w:rFonts w:ascii="Open Sans" w:hAnsi="Open Sans" w:cs="Open Sans"/>
                              <w:b/>
                              <w:color w:val="008FD4"/>
                              <w:spacing w:val="40"/>
                              <w:sz w:val="40"/>
                              <w:szCs w:val="40"/>
                            </w:rPr>
                            <w:t>TEWARDSHIP FUND GRANTS</w:t>
                          </w:r>
                        </w:p>
                        <w:p w:rsidR="00914918" w:rsidRDefault="0091491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0B07795" id="_x0000_s1028" type="#_x0000_t202" style="position:absolute;margin-left:106.45pt;margin-top:9.4pt;width:358.75pt;height:3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" fillcolor="white [3201]" stroked="f" strokeweight=".5pt">
              <v:textbox>
                <w:txbxContent>
                  <w:p w:rsidR="00CC2A06" w:rsidRPr="00914918" w:rsidRDefault="00914918" w:rsidP="00CC2A06">
                    <w:pPr>
                      <w:spacing w:before="0" w:after="0" w:line="240" w:lineRule="auto"/>
                      <w:rPr>
                        <w:rFonts w:ascii="Open Sans" w:hAnsi="Open Sans" w:cs="Open Sans"/>
                        <w:b/>
                        <w:color w:val="008FD4"/>
                        <w:spacing w:val="40"/>
                        <w:sz w:val="40"/>
                        <w:szCs w:val="40"/>
                      </w:rPr>
                    </w:pPr>
                    <w:r w:rsidRPr="00914918">
                      <w:rPr>
                        <w:rFonts w:ascii="Open Sans" w:hAnsi="Open Sans" w:cs="Open Sans"/>
                        <w:b/>
                        <w:color w:val="008FD4"/>
                        <w:spacing w:val="40"/>
                        <w:sz w:val="40"/>
                        <w:szCs w:val="40"/>
                      </w:rPr>
                      <w:t>S</w:t>
                    </w:r>
                    <w:r>
                      <w:rPr>
                        <w:rFonts w:ascii="Open Sans" w:hAnsi="Open Sans" w:cs="Open Sans"/>
                        <w:b/>
                        <w:color w:val="008FD4"/>
                        <w:spacing w:val="40"/>
                        <w:sz w:val="40"/>
                        <w:szCs w:val="40"/>
                      </w:rPr>
                      <w:t>TEWARDSHIP FUND GRANTS</w:t>
                    </w:r>
                  </w:p>
                  <w:p w:rsidR="00914918" w:rsidRDefault="00914918"/>
                </w:txbxContent>
              </v:textbox>
            </v:shape>
          </w:pict>
        </mc:Fallback>
      </mc:AlternateContent>
    </w:r>
    <w:r w:rsidR="00CC2A06"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D35B837" wp14:editId="70E904CC">
              <wp:simplePos x="0" y="0"/>
              <wp:positionH relativeFrom="column">
                <wp:posOffset>0</wp:posOffset>
              </wp:positionH>
              <wp:positionV relativeFrom="paragraph">
                <wp:posOffset>647956</wp:posOffset>
              </wp:positionV>
              <wp:extent cx="5949538" cy="0"/>
              <wp:effectExtent l="0" t="0" r="32385" b="19050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9538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8FD4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B2AD59D" id="Line 5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1pt" to="468.45pt,5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" strokecolor="#008fd4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28AE" w:rsidRPr="00EF3506" w:rsidRDefault="005018C4" w:rsidP="00EF3506">
    <w:pPr>
      <w:pStyle w:val="Header"/>
      <w:ind w:left="-45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518A4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D06F76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6C8C36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3CC9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982495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5141D3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B027B6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3A25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51C32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23E821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FE10E2"/>
    <w:multiLevelType w:val="hybridMultilevel"/>
    <w:tmpl w:val="CA3C0478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7C11725"/>
    <w:multiLevelType w:val="hybridMultilevel"/>
    <w:tmpl w:val="05DAF13A"/>
    <w:lvl w:ilvl="0" w:tplc="1FB8227A">
      <w:start w:val="19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9845048"/>
    <w:multiLevelType w:val="multilevel"/>
    <w:tmpl w:val="9D66E490"/>
    <w:lvl w:ilvl="0">
      <w:start w:val="1"/>
      <w:numFmt w:val="decimal"/>
      <w:lvlText w:val="%1."/>
      <w:lvlJc w:val="left"/>
      <w:pPr>
        <w:ind w:left="360" w:hanging="360"/>
      </w:pPr>
      <w:rPr>
        <w:rFonts w:ascii="Noto Serif" w:hAnsi="Noto Serif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ECD703D"/>
    <w:multiLevelType w:val="hybridMultilevel"/>
    <w:tmpl w:val="D4FECD2A"/>
    <w:lvl w:ilvl="0" w:tplc="4ADAFD58">
      <w:start w:val="1"/>
      <w:numFmt w:val="bullet"/>
      <w:pStyle w:val="BulletedLis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D1289A"/>
    <w:multiLevelType w:val="multilevel"/>
    <w:tmpl w:val="34F615F2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ascii="Noto Serif" w:hAnsi="Noto Serif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14BB7DE3"/>
    <w:multiLevelType w:val="hybridMultilevel"/>
    <w:tmpl w:val="739E0E3A"/>
    <w:lvl w:ilvl="0" w:tplc="0409000F">
      <w:start w:val="1"/>
      <w:numFmt w:val="decimal"/>
      <w:lvlText w:val="%1."/>
      <w:lvlJc w:val="left"/>
      <w:pPr>
        <w:ind w:left="1496" w:hanging="360"/>
      </w:pPr>
    </w:lvl>
    <w:lvl w:ilvl="1" w:tplc="04090019" w:tentative="1">
      <w:start w:val="1"/>
      <w:numFmt w:val="lowerLetter"/>
      <w:lvlText w:val="%2."/>
      <w:lvlJc w:val="left"/>
      <w:pPr>
        <w:ind w:left="2216" w:hanging="360"/>
      </w:pPr>
    </w:lvl>
    <w:lvl w:ilvl="2" w:tplc="0409001B" w:tentative="1">
      <w:start w:val="1"/>
      <w:numFmt w:val="lowerRoman"/>
      <w:lvlText w:val="%3."/>
      <w:lvlJc w:val="right"/>
      <w:pPr>
        <w:ind w:left="2936" w:hanging="180"/>
      </w:pPr>
    </w:lvl>
    <w:lvl w:ilvl="3" w:tplc="0409000F" w:tentative="1">
      <w:start w:val="1"/>
      <w:numFmt w:val="decimal"/>
      <w:lvlText w:val="%4."/>
      <w:lvlJc w:val="left"/>
      <w:pPr>
        <w:ind w:left="3656" w:hanging="360"/>
      </w:pPr>
    </w:lvl>
    <w:lvl w:ilvl="4" w:tplc="04090019" w:tentative="1">
      <w:start w:val="1"/>
      <w:numFmt w:val="lowerLetter"/>
      <w:lvlText w:val="%5."/>
      <w:lvlJc w:val="left"/>
      <w:pPr>
        <w:ind w:left="4376" w:hanging="360"/>
      </w:pPr>
    </w:lvl>
    <w:lvl w:ilvl="5" w:tplc="0409001B" w:tentative="1">
      <w:start w:val="1"/>
      <w:numFmt w:val="lowerRoman"/>
      <w:lvlText w:val="%6."/>
      <w:lvlJc w:val="right"/>
      <w:pPr>
        <w:ind w:left="5096" w:hanging="180"/>
      </w:pPr>
    </w:lvl>
    <w:lvl w:ilvl="6" w:tplc="0409000F" w:tentative="1">
      <w:start w:val="1"/>
      <w:numFmt w:val="decimal"/>
      <w:lvlText w:val="%7."/>
      <w:lvlJc w:val="left"/>
      <w:pPr>
        <w:ind w:left="5816" w:hanging="360"/>
      </w:pPr>
    </w:lvl>
    <w:lvl w:ilvl="7" w:tplc="04090019" w:tentative="1">
      <w:start w:val="1"/>
      <w:numFmt w:val="lowerLetter"/>
      <w:lvlText w:val="%8."/>
      <w:lvlJc w:val="left"/>
      <w:pPr>
        <w:ind w:left="6536" w:hanging="360"/>
      </w:pPr>
    </w:lvl>
    <w:lvl w:ilvl="8" w:tplc="0409001B" w:tentative="1">
      <w:start w:val="1"/>
      <w:numFmt w:val="lowerRoman"/>
      <w:lvlText w:val="%9."/>
      <w:lvlJc w:val="right"/>
      <w:pPr>
        <w:ind w:left="7256" w:hanging="180"/>
      </w:pPr>
    </w:lvl>
  </w:abstractNum>
  <w:abstractNum w:abstractNumId="16" w15:restartNumberingAfterBreak="0">
    <w:nsid w:val="17106931"/>
    <w:multiLevelType w:val="hybridMultilevel"/>
    <w:tmpl w:val="AD26F63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E4E55E5"/>
    <w:multiLevelType w:val="hybridMultilevel"/>
    <w:tmpl w:val="FEE0734C"/>
    <w:lvl w:ilvl="0" w:tplc="04090005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8" w15:restartNumberingAfterBreak="0">
    <w:nsid w:val="1F705374"/>
    <w:multiLevelType w:val="hybridMultilevel"/>
    <w:tmpl w:val="AEAEB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B20DA7"/>
    <w:multiLevelType w:val="hybridMultilevel"/>
    <w:tmpl w:val="9D66E490"/>
    <w:lvl w:ilvl="0" w:tplc="2DB4AA6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821436A"/>
    <w:multiLevelType w:val="multilevel"/>
    <w:tmpl w:val="9D66E490"/>
    <w:lvl w:ilvl="0">
      <w:start w:val="1"/>
      <w:numFmt w:val="decimal"/>
      <w:lvlText w:val="%1."/>
      <w:lvlJc w:val="left"/>
      <w:pPr>
        <w:ind w:left="360" w:hanging="360"/>
      </w:pPr>
      <w:rPr>
        <w:rFonts w:ascii="Noto Serif" w:hAnsi="Noto Serif"/>
        <w:sz w:val="24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28EB6846"/>
    <w:multiLevelType w:val="hybridMultilevel"/>
    <w:tmpl w:val="3CD8B2C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9777C74"/>
    <w:multiLevelType w:val="hybridMultilevel"/>
    <w:tmpl w:val="77D6EBB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C93205F"/>
    <w:multiLevelType w:val="hybridMultilevel"/>
    <w:tmpl w:val="B4469548"/>
    <w:lvl w:ilvl="0" w:tplc="1FB8227A">
      <w:start w:val="19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A424B3"/>
    <w:multiLevelType w:val="hybridMultilevel"/>
    <w:tmpl w:val="74A2E978"/>
    <w:lvl w:ilvl="0" w:tplc="CC6CD01E">
      <w:start w:val="1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5FF77DE"/>
    <w:multiLevelType w:val="hybridMultilevel"/>
    <w:tmpl w:val="AEC8C762"/>
    <w:lvl w:ilvl="0" w:tplc="04090019">
      <w:start w:val="1"/>
      <w:numFmt w:val="low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63F2084"/>
    <w:multiLevelType w:val="hybridMultilevel"/>
    <w:tmpl w:val="C8C84D14"/>
    <w:lvl w:ilvl="0" w:tplc="006C8C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4A770C5F"/>
    <w:multiLevelType w:val="hybridMultilevel"/>
    <w:tmpl w:val="9D82F2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4AA378B"/>
    <w:multiLevelType w:val="hybridMultilevel"/>
    <w:tmpl w:val="22928D0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A2741DC"/>
    <w:multiLevelType w:val="multilevel"/>
    <w:tmpl w:val="9D66E490"/>
    <w:lvl w:ilvl="0">
      <w:start w:val="1"/>
      <w:numFmt w:val="decimal"/>
      <w:lvlText w:val="%1."/>
      <w:lvlJc w:val="left"/>
      <w:pPr>
        <w:ind w:left="360" w:hanging="360"/>
      </w:pPr>
      <w:rPr>
        <w:rFonts w:ascii="Noto Serif" w:hAnsi="Noto Serif"/>
        <w:sz w:val="2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D834785"/>
    <w:multiLevelType w:val="hybridMultilevel"/>
    <w:tmpl w:val="A1AE1354"/>
    <w:lvl w:ilvl="0" w:tplc="921E0E2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F9D4A34"/>
    <w:multiLevelType w:val="hybridMultilevel"/>
    <w:tmpl w:val="3B9E69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2E64C0A"/>
    <w:multiLevelType w:val="hybridMultilevel"/>
    <w:tmpl w:val="081A0690"/>
    <w:lvl w:ilvl="0" w:tplc="A99A172A">
      <w:start w:val="1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4334742"/>
    <w:multiLevelType w:val="hybridMultilevel"/>
    <w:tmpl w:val="F828CE80"/>
    <w:lvl w:ilvl="0" w:tplc="006C8C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4D851CE"/>
    <w:multiLevelType w:val="hybridMultilevel"/>
    <w:tmpl w:val="155CE7E0"/>
    <w:lvl w:ilvl="0" w:tplc="CC6CD01E">
      <w:start w:val="19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C6E5A41"/>
    <w:multiLevelType w:val="hybridMultilevel"/>
    <w:tmpl w:val="7FC418A2"/>
    <w:lvl w:ilvl="0" w:tplc="17CA1FDE">
      <w:start w:val="19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9"/>
  </w:num>
  <w:num w:numId="2">
    <w:abstractNumId w:val="20"/>
  </w:num>
  <w:num w:numId="3">
    <w:abstractNumId w:val="12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9"/>
  </w:num>
  <w:num w:numId="15">
    <w:abstractNumId w:val="14"/>
  </w:num>
  <w:num w:numId="16">
    <w:abstractNumId w:val="28"/>
  </w:num>
  <w:num w:numId="17">
    <w:abstractNumId w:val="22"/>
  </w:num>
  <w:num w:numId="18">
    <w:abstractNumId w:val="21"/>
  </w:num>
  <w:num w:numId="19">
    <w:abstractNumId w:val="17"/>
  </w:num>
  <w:num w:numId="20">
    <w:abstractNumId w:val="16"/>
  </w:num>
  <w:num w:numId="21">
    <w:abstractNumId w:val="13"/>
  </w:num>
  <w:num w:numId="22">
    <w:abstractNumId w:val="27"/>
  </w:num>
  <w:num w:numId="23">
    <w:abstractNumId w:val="26"/>
  </w:num>
  <w:num w:numId="24">
    <w:abstractNumId w:val="18"/>
  </w:num>
  <w:num w:numId="25">
    <w:abstractNumId w:val="30"/>
  </w:num>
  <w:num w:numId="26">
    <w:abstractNumId w:val="15"/>
  </w:num>
  <w:num w:numId="27">
    <w:abstractNumId w:val="31"/>
  </w:num>
  <w:num w:numId="28">
    <w:abstractNumId w:val="25"/>
  </w:num>
  <w:num w:numId="29">
    <w:abstractNumId w:val="33"/>
  </w:num>
  <w:num w:numId="30">
    <w:abstractNumId w:val="10"/>
  </w:num>
  <w:num w:numId="31">
    <w:abstractNumId w:val="32"/>
  </w:num>
  <w:num w:numId="32">
    <w:abstractNumId w:val="35"/>
  </w:num>
  <w:num w:numId="33">
    <w:abstractNumId w:val="24"/>
  </w:num>
  <w:num w:numId="34">
    <w:abstractNumId w:val="34"/>
  </w:num>
  <w:num w:numId="35">
    <w:abstractNumId w:val="11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92"/>
    <w:rsid w:val="00011A55"/>
    <w:rsid w:val="00053570"/>
    <w:rsid w:val="000A0873"/>
    <w:rsid w:val="000D5483"/>
    <w:rsid w:val="001056F8"/>
    <w:rsid w:val="00151FB3"/>
    <w:rsid w:val="00185AB1"/>
    <w:rsid w:val="001F681C"/>
    <w:rsid w:val="00202BC9"/>
    <w:rsid w:val="00216246"/>
    <w:rsid w:val="00244966"/>
    <w:rsid w:val="00245591"/>
    <w:rsid w:val="00275DEA"/>
    <w:rsid w:val="002765BF"/>
    <w:rsid w:val="00286B50"/>
    <w:rsid w:val="00295C91"/>
    <w:rsid w:val="002A0D38"/>
    <w:rsid w:val="002C1C4A"/>
    <w:rsid w:val="002C5907"/>
    <w:rsid w:val="002D1FF2"/>
    <w:rsid w:val="00321A91"/>
    <w:rsid w:val="00323988"/>
    <w:rsid w:val="00352615"/>
    <w:rsid w:val="003A1082"/>
    <w:rsid w:val="003B13F6"/>
    <w:rsid w:val="003C0BA5"/>
    <w:rsid w:val="003E15B2"/>
    <w:rsid w:val="003F56F2"/>
    <w:rsid w:val="003F62E8"/>
    <w:rsid w:val="003F704E"/>
    <w:rsid w:val="0041074B"/>
    <w:rsid w:val="004176D3"/>
    <w:rsid w:val="00434183"/>
    <w:rsid w:val="004922EA"/>
    <w:rsid w:val="004C0DDA"/>
    <w:rsid w:val="004F524D"/>
    <w:rsid w:val="005018C4"/>
    <w:rsid w:val="00506A63"/>
    <w:rsid w:val="00556711"/>
    <w:rsid w:val="00567FFD"/>
    <w:rsid w:val="005A17F1"/>
    <w:rsid w:val="005D3C6B"/>
    <w:rsid w:val="005E3F72"/>
    <w:rsid w:val="005F2F32"/>
    <w:rsid w:val="005F5502"/>
    <w:rsid w:val="00640F22"/>
    <w:rsid w:val="00690B8D"/>
    <w:rsid w:val="006A1E07"/>
    <w:rsid w:val="006B4B2C"/>
    <w:rsid w:val="006B6A00"/>
    <w:rsid w:val="00740EA0"/>
    <w:rsid w:val="007644DB"/>
    <w:rsid w:val="00780899"/>
    <w:rsid w:val="007E325D"/>
    <w:rsid w:val="00812FAE"/>
    <w:rsid w:val="00837AB8"/>
    <w:rsid w:val="00867CBD"/>
    <w:rsid w:val="00870B49"/>
    <w:rsid w:val="00883ED8"/>
    <w:rsid w:val="008A5B02"/>
    <w:rsid w:val="008B53BE"/>
    <w:rsid w:val="008C4617"/>
    <w:rsid w:val="008C6A71"/>
    <w:rsid w:val="00914918"/>
    <w:rsid w:val="00920894"/>
    <w:rsid w:val="009A3A57"/>
    <w:rsid w:val="009A3D67"/>
    <w:rsid w:val="009A6C19"/>
    <w:rsid w:val="009B1DF0"/>
    <w:rsid w:val="009E1FD7"/>
    <w:rsid w:val="009F6532"/>
    <w:rsid w:val="00A05CED"/>
    <w:rsid w:val="00A20835"/>
    <w:rsid w:val="00A477F1"/>
    <w:rsid w:val="00A54A66"/>
    <w:rsid w:val="00A62A79"/>
    <w:rsid w:val="00A75F8D"/>
    <w:rsid w:val="00AB2333"/>
    <w:rsid w:val="00AC44BE"/>
    <w:rsid w:val="00AD011E"/>
    <w:rsid w:val="00B15312"/>
    <w:rsid w:val="00B2086B"/>
    <w:rsid w:val="00B302E2"/>
    <w:rsid w:val="00B31D57"/>
    <w:rsid w:val="00B340B1"/>
    <w:rsid w:val="00B371FE"/>
    <w:rsid w:val="00B6245F"/>
    <w:rsid w:val="00B76F68"/>
    <w:rsid w:val="00B92C49"/>
    <w:rsid w:val="00BB03E5"/>
    <w:rsid w:val="00BB4AAC"/>
    <w:rsid w:val="00BE1CB4"/>
    <w:rsid w:val="00BE46FB"/>
    <w:rsid w:val="00C50084"/>
    <w:rsid w:val="00C56385"/>
    <w:rsid w:val="00C5702E"/>
    <w:rsid w:val="00C73B49"/>
    <w:rsid w:val="00CC2A06"/>
    <w:rsid w:val="00CC49A7"/>
    <w:rsid w:val="00CE640E"/>
    <w:rsid w:val="00CF52F4"/>
    <w:rsid w:val="00D2374B"/>
    <w:rsid w:val="00D44B53"/>
    <w:rsid w:val="00D51996"/>
    <w:rsid w:val="00D770D0"/>
    <w:rsid w:val="00D909BA"/>
    <w:rsid w:val="00DA0D99"/>
    <w:rsid w:val="00DA59DE"/>
    <w:rsid w:val="00DD4EEF"/>
    <w:rsid w:val="00DD7EBB"/>
    <w:rsid w:val="00DF1B1F"/>
    <w:rsid w:val="00DF1EC7"/>
    <w:rsid w:val="00DF2FF7"/>
    <w:rsid w:val="00E06BC5"/>
    <w:rsid w:val="00E12066"/>
    <w:rsid w:val="00EB00E7"/>
    <w:rsid w:val="00EC3E84"/>
    <w:rsid w:val="00EE0B98"/>
    <w:rsid w:val="00F01881"/>
    <w:rsid w:val="00F04518"/>
    <w:rsid w:val="00F326BF"/>
    <w:rsid w:val="00F4528D"/>
    <w:rsid w:val="00F81CD2"/>
    <w:rsid w:val="00F82955"/>
    <w:rsid w:val="00F83383"/>
    <w:rsid w:val="00F83B29"/>
    <w:rsid w:val="00F92B92"/>
    <w:rsid w:val="00F97A23"/>
    <w:rsid w:val="00FF1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596BF1F7-4CF4-45EC-8BA9-13B2CB9C93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80" w:line="340" w:lineRule="exact"/>
        <w:ind w:left="360" w:hanging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3D67"/>
    <w:pPr>
      <w:spacing w:before="360" w:after="240" w:line="300" w:lineRule="exact"/>
      <w:ind w:left="0" w:firstLine="0"/>
    </w:pPr>
    <w:rPr>
      <w:rFonts w:ascii="Noto Serif" w:hAnsi="Noto Serif"/>
      <w:sz w:val="20"/>
    </w:rPr>
  </w:style>
  <w:style w:type="paragraph" w:styleId="Heading1">
    <w:name w:val="heading 1"/>
    <w:basedOn w:val="Normal"/>
    <w:next w:val="Normal"/>
    <w:link w:val="Heading1Char"/>
    <w:uiPriority w:val="2"/>
    <w:qFormat/>
    <w:rsid w:val="00A20835"/>
    <w:pPr>
      <w:keepNext/>
      <w:keepLines/>
      <w:spacing w:line="240" w:lineRule="auto"/>
      <w:outlineLvl w:val="0"/>
    </w:pPr>
    <w:rPr>
      <w:rFonts w:ascii="Open Sans" w:eastAsiaTheme="majorEastAsia" w:hAnsi="Open Sans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2"/>
    <w:qFormat/>
    <w:rsid w:val="007E325D"/>
    <w:pPr>
      <w:keepNext/>
      <w:keepLines/>
      <w:spacing w:before="380" w:after="120" w:line="240" w:lineRule="auto"/>
      <w:outlineLvl w:val="1"/>
    </w:pPr>
    <w:rPr>
      <w:rFonts w:ascii="Open Sans" w:eastAsiaTheme="majorEastAsia" w:hAnsi="Open Sans" w:cstheme="majorBidi"/>
      <w:b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D770D0"/>
    <w:pPr>
      <w:keepNext/>
      <w:keepLines/>
      <w:spacing w:before="240" w:after="120" w:line="420" w:lineRule="exact"/>
      <w:outlineLvl w:val="2"/>
    </w:pPr>
    <w:rPr>
      <w:rFonts w:ascii="Open Sans" w:eastAsiaTheme="majorEastAsia" w:hAnsi="Open Sans" w:cstheme="majorBidi"/>
      <w:b/>
      <w:i/>
      <w:sz w:val="22"/>
      <w:szCs w:val="24"/>
    </w:rPr>
  </w:style>
  <w:style w:type="paragraph" w:styleId="Heading4">
    <w:name w:val="heading 4"/>
    <w:basedOn w:val="Normal"/>
    <w:next w:val="Normal"/>
    <w:link w:val="Heading4Char"/>
    <w:uiPriority w:val="2"/>
    <w:qFormat/>
    <w:rsid w:val="00B371FE"/>
    <w:pPr>
      <w:keepNext/>
      <w:keepLines/>
      <w:spacing w:before="300" w:after="120" w:line="240" w:lineRule="auto"/>
      <w:outlineLvl w:val="3"/>
    </w:pPr>
    <w:rPr>
      <w:rFonts w:ascii="Open Sans Semibold" w:eastAsiaTheme="majorEastAsia" w:hAnsi="Open Sans Semibold" w:cstheme="majorBidi"/>
      <w:iCs/>
      <w:sz w:val="2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FF19D3"/>
    <w:pPr>
      <w:keepNext/>
      <w:keepLines/>
      <w:spacing w:before="40" w:after="0"/>
      <w:outlineLvl w:val="4"/>
    </w:pPr>
    <w:rPr>
      <w:rFonts w:ascii="Open Sans" w:eastAsiaTheme="majorEastAsia" w:hAnsi="Open Sans" w:cstheme="majorBidi"/>
      <w:color w:val="2E74B5" w:themeColor="accent1" w:themeShade="BF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4C0DDA"/>
    <w:rPr>
      <w:rFonts w:ascii="Open Sans" w:eastAsiaTheme="majorEastAsia" w:hAnsi="Open Sans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7E325D"/>
    <w:rPr>
      <w:rFonts w:ascii="Open Sans" w:eastAsiaTheme="majorEastAsia" w:hAnsi="Open Sans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D770D0"/>
    <w:rPr>
      <w:rFonts w:ascii="Open Sans" w:eastAsiaTheme="majorEastAsia" w:hAnsi="Open Sans" w:cstheme="majorBidi"/>
      <w:b/>
      <w:i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B371FE"/>
    <w:rPr>
      <w:rFonts w:ascii="Open Sans Semibold" w:eastAsiaTheme="majorEastAsia" w:hAnsi="Open Sans Semibold" w:cstheme="majorBidi"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19D3"/>
    <w:rPr>
      <w:rFonts w:ascii="Open Sans" w:eastAsiaTheme="majorEastAsia" w:hAnsi="Open Sans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1B1F"/>
    <w:rPr>
      <w:rFonts w:asciiTheme="majorHAnsi" w:eastAsiaTheme="majorEastAsia" w:hAnsiTheme="majorHAnsi" w:cstheme="majorBidi"/>
      <w:color w:val="1F4D78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4528D"/>
    <w:rPr>
      <w:rFonts w:asciiTheme="majorHAnsi" w:eastAsiaTheme="majorEastAsia" w:hAnsiTheme="majorHAnsi" w:cstheme="majorBidi"/>
      <w:i/>
      <w:iCs/>
      <w:color w:val="1F4D78" w:themeColor="accent1" w:themeShade="7F"/>
      <w:sz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4528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4528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F4528D"/>
    <w:pPr>
      <w:spacing w:line="240" w:lineRule="auto"/>
      <w:jc w:val="center"/>
    </w:pPr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4528D"/>
    <w:rPr>
      <w:rFonts w:ascii="Open Sans" w:eastAsiaTheme="majorEastAsia" w:hAnsi="Open Sans" w:cstheme="majorBidi"/>
      <w:b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52F4"/>
    <w:pPr>
      <w:numPr>
        <w:ilvl w:val="1"/>
      </w:numPr>
      <w:spacing w:after="600"/>
      <w:jc w:val="center"/>
    </w:pPr>
    <w:rPr>
      <w:rFonts w:ascii="Open Sans" w:eastAsiaTheme="minorEastAsia" w:hAnsi="Open Sans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F52F4"/>
    <w:rPr>
      <w:rFonts w:ascii="Open Sans" w:eastAsiaTheme="minorEastAsia" w:hAnsi="Open Sans"/>
      <w:spacing w:val="15"/>
      <w:sz w:val="28"/>
    </w:rPr>
  </w:style>
  <w:style w:type="character" w:styleId="SubtleEmphasis">
    <w:name w:val="Subtle Emphasis"/>
    <w:basedOn w:val="DefaultParagraphFont"/>
    <w:uiPriority w:val="19"/>
    <w:qFormat/>
    <w:rsid w:val="00B92C49"/>
    <w:rPr>
      <w:rFonts w:ascii="Noto Serif" w:hAnsi="Noto Serif"/>
      <w:i/>
      <w:iCs/>
      <w:color w:val="404040" w:themeColor="text1" w:themeTint="BF"/>
      <w:sz w:val="20"/>
    </w:rPr>
  </w:style>
  <w:style w:type="character" w:styleId="Emphasis">
    <w:name w:val="Emphasis"/>
    <w:basedOn w:val="DefaultParagraphFont"/>
    <w:uiPriority w:val="20"/>
    <w:qFormat/>
    <w:rsid w:val="00B92C49"/>
    <w:rPr>
      <w:rFonts w:ascii="Noto Serif" w:hAnsi="Noto Serif"/>
      <w:b/>
      <w:i/>
      <w:iCs/>
      <w:sz w:val="20"/>
    </w:rPr>
  </w:style>
  <w:style w:type="character" w:styleId="IntenseEmphasis">
    <w:name w:val="Intense Emphasis"/>
    <w:basedOn w:val="DefaultParagraphFont"/>
    <w:uiPriority w:val="21"/>
    <w:semiHidden/>
    <w:qFormat/>
    <w:rsid w:val="00CF52F4"/>
    <w:rPr>
      <w:rFonts w:ascii="Noto Serif" w:hAnsi="Noto Serif"/>
      <w:b/>
      <w:i/>
      <w:iCs/>
      <w:color w:val="008FD4"/>
      <w:sz w:val="20"/>
    </w:rPr>
  </w:style>
  <w:style w:type="character" w:styleId="Strong">
    <w:name w:val="Strong"/>
    <w:basedOn w:val="DefaultParagraphFont"/>
    <w:uiPriority w:val="22"/>
    <w:semiHidden/>
    <w:qFormat/>
    <w:rPr>
      <w:b/>
      <w:bCs/>
    </w:rPr>
  </w:style>
  <w:style w:type="paragraph" w:styleId="Quote">
    <w:name w:val="Quote"/>
    <w:basedOn w:val="Normal"/>
    <w:link w:val="QuoteChar"/>
    <w:uiPriority w:val="29"/>
    <w:qFormat/>
    <w:rsid w:val="0041074B"/>
    <w:pPr>
      <w:spacing w:before="540" w:after="360" w:line="312" w:lineRule="auto"/>
      <w:ind w:left="720" w:right="720"/>
      <w:contextualSpacing/>
      <w:jc w:val="both"/>
    </w:pPr>
    <w:rPr>
      <w:i/>
      <w:iCs/>
      <w:color w:val="008FD4"/>
      <w:sz w:val="28"/>
    </w:rPr>
  </w:style>
  <w:style w:type="character" w:customStyle="1" w:styleId="QuoteChar">
    <w:name w:val="Quote Char"/>
    <w:basedOn w:val="DefaultParagraphFont"/>
    <w:link w:val="Quote"/>
    <w:uiPriority w:val="29"/>
    <w:rsid w:val="0041074B"/>
    <w:rPr>
      <w:rFonts w:ascii="Noto Serif" w:hAnsi="Noto Serif"/>
      <w:i/>
      <w:iCs/>
      <w:color w:val="008FD4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920894"/>
    <w:pPr>
      <w:pBdr>
        <w:top w:val="single" w:sz="4" w:space="10" w:color="5B9BD5" w:themeColor="accent1"/>
        <w:bottom w:val="single" w:sz="4" w:space="10" w:color="5B9BD5" w:themeColor="accent1"/>
      </w:pBdr>
      <w:spacing w:after="360"/>
      <w:ind w:left="864" w:right="864"/>
      <w:jc w:val="center"/>
    </w:pPr>
    <w:rPr>
      <w:rFonts w:ascii="Open Sans" w:hAnsi="Open Sans"/>
      <w:i/>
      <w:iCs/>
      <w:color w:val="008FD4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690B8D"/>
    <w:rPr>
      <w:rFonts w:ascii="Open Sans" w:hAnsi="Open Sans"/>
      <w:i/>
      <w:iCs/>
      <w:color w:val="008FD4"/>
      <w:sz w:val="20"/>
    </w:rPr>
  </w:style>
  <w:style w:type="character" w:styleId="SubtleReference">
    <w:name w:val="Subtle Reference"/>
    <w:basedOn w:val="DefaultParagraphFont"/>
    <w:uiPriority w:val="31"/>
    <w:semiHidden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semiHidden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nhideWhenUsed/>
    <w:rsid w:val="006A1E07"/>
    <w:rPr>
      <w:color w:val="55A874"/>
      <w:u w:val="none"/>
    </w:rPr>
  </w:style>
  <w:style w:type="character" w:styleId="FollowedHyperlink">
    <w:name w:val="FollowedHyperlink"/>
    <w:basedOn w:val="DefaultParagraphFont"/>
    <w:uiPriority w:val="99"/>
    <w:unhideWhenUsed/>
    <w:rsid w:val="00434183"/>
    <w:rPr>
      <w:color w:val="55A874"/>
      <w:u w:val="single"/>
    </w:rPr>
  </w:style>
  <w:style w:type="paragraph" w:styleId="Caption">
    <w:name w:val="caption"/>
    <w:basedOn w:val="Normal"/>
    <w:next w:val="Normal"/>
    <w:uiPriority w:val="35"/>
    <w:qFormat/>
    <w:rsid w:val="00F326BF"/>
    <w:pPr>
      <w:spacing w:before="120" w:after="360" w:line="240" w:lineRule="auto"/>
      <w:contextualSpacing/>
    </w:pPr>
    <w:rPr>
      <w:rFonts w:ascii="Open Sans" w:hAnsi="Open Sans"/>
      <w:iCs/>
      <w:szCs w:val="18"/>
    </w:rPr>
  </w:style>
  <w:style w:type="paragraph" w:customStyle="1" w:styleId="NumberedList">
    <w:name w:val="Numbered List"/>
    <w:basedOn w:val="ListParagraph"/>
    <w:next w:val="Normal"/>
    <w:qFormat/>
    <w:rsid w:val="00AC44BE"/>
    <w:pPr>
      <w:numPr>
        <w:numId w:val="15"/>
      </w:numPr>
      <w:spacing w:after="160"/>
      <w:contextualSpacing w:val="0"/>
    </w:pPr>
  </w:style>
  <w:style w:type="paragraph" w:customStyle="1" w:styleId="BulletedList">
    <w:name w:val="Bulleted List"/>
    <w:basedOn w:val="Normal"/>
    <w:next w:val="Normal"/>
    <w:uiPriority w:val="1"/>
    <w:qFormat/>
    <w:rsid w:val="00D44B53"/>
    <w:pPr>
      <w:numPr>
        <w:numId w:val="21"/>
      </w:numPr>
      <w:spacing w:before="240" w:after="160"/>
    </w:pPr>
  </w:style>
  <w:style w:type="paragraph" w:styleId="NoSpacing">
    <w:name w:val="No Spacing"/>
    <w:aliases w:val="List Style"/>
    <w:uiPriority w:val="1"/>
    <w:qFormat/>
    <w:rsid w:val="006A1E07"/>
    <w:pPr>
      <w:spacing w:after="160" w:line="300" w:lineRule="exact"/>
      <w:ind w:left="0" w:firstLine="0"/>
    </w:pPr>
    <w:rPr>
      <w:rFonts w:ascii="Noto Serif" w:hAnsi="Noto Serif"/>
      <w:sz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3E15B2"/>
    <w:pPr>
      <w:spacing w:after="120"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3E15B2"/>
    <w:pPr>
      <w:spacing w:after="100"/>
    </w:pPr>
    <w:rPr>
      <w:rFonts w:ascii="Open Sans" w:hAnsi="Open Sans"/>
      <w:b/>
      <w:sz w:val="24"/>
    </w:rPr>
  </w:style>
  <w:style w:type="paragraph" w:styleId="TOC2">
    <w:name w:val="toc 2"/>
    <w:basedOn w:val="Normal"/>
    <w:next w:val="Normal"/>
    <w:autoRedefine/>
    <w:uiPriority w:val="39"/>
    <w:unhideWhenUsed/>
    <w:rsid w:val="003E15B2"/>
    <w:pPr>
      <w:spacing w:after="100"/>
      <w:ind w:left="288"/>
    </w:pPr>
    <w:rPr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DD4EEF"/>
    <w:pPr>
      <w:spacing w:after="100"/>
      <w:ind w:left="576"/>
    </w:pPr>
    <w:rPr>
      <w:sz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6A1E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A1E07"/>
    <w:pPr>
      <w:spacing w:after="0" w:line="240" w:lineRule="auto"/>
    </w:pPr>
    <w:rPr>
      <w:rFonts w:ascii="Garamond" w:eastAsia="Times New Roman" w:hAnsi="Garamond" w:cs="Times New Roman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A1E07"/>
    <w:rPr>
      <w:rFonts w:ascii="Garamond" w:eastAsia="Times New Roman" w:hAnsi="Garamond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E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E07"/>
    <w:rPr>
      <w:rFonts w:ascii="Segoe UI" w:hAnsi="Segoe UI" w:cs="Segoe UI"/>
      <w:sz w:val="18"/>
      <w:szCs w:val="18"/>
    </w:rPr>
  </w:style>
  <w:style w:type="table" w:styleId="TableGrid">
    <w:name w:val="Table Grid"/>
    <w:aliases w:val="MWMO Table"/>
    <w:basedOn w:val="TableNormal"/>
    <w:uiPriority w:val="59"/>
    <w:rsid w:val="004F524D"/>
    <w:pPr>
      <w:spacing w:after="0" w:line="240" w:lineRule="auto"/>
    </w:pPr>
    <w:rPr>
      <w:rFonts w:ascii="Noto Serif" w:hAnsi="Noto Serif"/>
      <w:sz w:val="18"/>
    </w:rPr>
    <w:tblPr>
      <w:tblStyleRowBandSize w:val="1"/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  <w:tblCellMar>
        <w:top w:w="144" w:type="dxa"/>
        <w:left w:w="144" w:type="dxa"/>
        <w:bottom w:w="144" w:type="dxa"/>
        <w:right w:w="144" w:type="dxa"/>
      </w:tblCellMar>
    </w:tblPr>
    <w:tcPr>
      <w:shd w:val="clear" w:color="auto" w:fill="E7E6E6" w:themeFill="background2"/>
    </w:tcPr>
    <w:tblStylePr w:type="firstRow">
      <w:rPr>
        <w:rFonts w:ascii="Open Sans" w:hAnsi="Open Sans"/>
        <w:b/>
        <w:sz w:val="20"/>
      </w:rPr>
    </w:tblStylePr>
    <w:tblStylePr w:type="band1Horz"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SidebarH1">
    <w:name w:val="Sidebar H1"/>
    <w:basedOn w:val="Heading5"/>
    <w:link w:val="SidebarH1Char"/>
    <w:uiPriority w:val="38"/>
    <w:qFormat/>
    <w:rsid w:val="00CF52F4"/>
    <w:pPr>
      <w:spacing w:before="480" w:after="120" w:line="240" w:lineRule="auto"/>
      <w:contextualSpacing/>
    </w:pPr>
    <w:rPr>
      <w:b/>
      <w:color w:val="008FD4"/>
      <w:sz w:val="28"/>
    </w:rPr>
  </w:style>
  <w:style w:type="character" w:customStyle="1" w:styleId="SidebarH1Char">
    <w:name w:val="Sidebar H1 Char"/>
    <w:basedOn w:val="Heading5Char"/>
    <w:link w:val="SidebarH1"/>
    <w:uiPriority w:val="38"/>
    <w:rsid w:val="0041074B"/>
    <w:rPr>
      <w:rFonts w:ascii="Open Sans" w:eastAsiaTheme="majorEastAsia" w:hAnsi="Open Sans" w:cstheme="majorBidi"/>
      <w:b/>
      <w:color w:val="008FD4"/>
      <w:sz w:val="28"/>
    </w:rPr>
  </w:style>
  <w:style w:type="paragraph" w:customStyle="1" w:styleId="SidebarH2">
    <w:name w:val="Sidebar H2"/>
    <w:basedOn w:val="Heading6"/>
    <w:uiPriority w:val="38"/>
    <w:qFormat/>
    <w:rsid w:val="0041074B"/>
    <w:pPr>
      <w:spacing w:before="360" w:after="120" w:line="240" w:lineRule="auto"/>
      <w:contextualSpacing/>
    </w:pPr>
    <w:rPr>
      <w:rFonts w:ascii="Open Sans" w:hAnsi="Open Sans"/>
      <w:b/>
      <w:color w:val="008FD4"/>
      <w:sz w:val="24"/>
    </w:rPr>
  </w:style>
  <w:style w:type="paragraph" w:styleId="TableofFigures">
    <w:name w:val="table of figures"/>
    <w:basedOn w:val="Normal"/>
    <w:next w:val="Normal"/>
    <w:uiPriority w:val="99"/>
    <w:unhideWhenUsed/>
    <w:rsid w:val="00CE640E"/>
    <w:pPr>
      <w:spacing w:after="0"/>
    </w:pPr>
    <w:rPr>
      <w:rFonts w:ascii="Open Sans" w:hAnsi="Open Sans"/>
    </w:rPr>
  </w:style>
  <w:style w:type="table" w:customStyle="1" w:styleId="TableGridLight1">
    <w:name w:val="Table Grid Light1"/>
    <w:basedOn w:val="TableNormal"/>
    <w:uiPriority w:val="40"/>
    <w:rsid w:val="004F524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4">
    <w:name w:val="toc 4"/>
    <w:basedOn w:val="Normal"/>
    <w:next w:val="Normal"/>
    <w:autoRedefine/>
    <w:uiPriority w:val="39"/>
    <w:unhideWhenUsed/>
    <w:rsid w:val="00DD4EEF"/>
    <w:pPr>
      <w:spacing w:after="100"/>
      <w:ind w:left="864"/>
    </w:pPr>
    <w:rPr>
      <w:sz w:val="22"/>
    </w:rPr>
  </w:style>
  <w:style w:type="table" w:customStyle="1" w:styleId="MWMODefaultTableStyle">
    <w:name w:val="MWMO Default Table Style"/>
    <w:basedOn w:val="TableNormal"/>
    <w:uiPriority w:val="99"/>
    <w:rsid w:val="000A0873"/>
    <w:pPr>
      <w:spacing w:after="0" w:line="240" w:lineRule="auto"/>
      <w:ind w:left="0" w:firstLine="0"/>
    </w:pPr>
    <w:tblPr/>
    <w:tcPr>
      <w:shd w:val="clear" w:color="auto" w:fill="auto"/>
    </w:tcPr>
    <w:tblStylePr w:type="firstRow">
      <w:tblPr/>
      <w:tcPr>
        <w:tcBorders>
          <w:top w:val="nil"/>
        </w:tcBorders>
        <w:shd w:val="clear" w:color="auto" w:fill="auto"/>
      </w:tcPr>
    </w:tblStylePr>
  </w:style>
  <w:style w:type="table" w:customStyle="1" w:styleId="ListTable6Colorful1">
    <w:name w:val="List Table 6 Colorful1"/>
    <w:basedOn w:val="TableNormal"/>
    <w:uiPriority w:val="51"/>
    <w:rsid w:val="000A08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TableHeading">
    <w:name w:val="Table Heading"/>
    <w:basedOn w:val="Caption"/>
    <w:uiPriority w:val="36"/>
    <w:qFormat/>
    <w:rsid w:val="00F326BF"/>
    <w:pPr>
      <w:spacing w:before="480" w:after="120"/>
    </w:pPr>
  </w:style>
  <w:style w:type="paragraph" w:styleId="Header">
    <w:name w:val="header"/>
    <w:basedOn w:val="Normal"/>
    <w:link w:val="HeaderChar"/>
    <w:unhideWhenUsed/>
    <w:rsid w:val="00417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76D3"/>
    <w:rPr>
      <w:rFonts w:ascii="Noto Serif" w:hAnsi="Noto Serif"/>
      <w:sz w:val="20"/>
    </w:rPr>
  </w:style>
  <w:style w:type="paragraph" w:styleId="Footer">
    <w:name w:val="footer"/>
    <w:basedOn w:val="Normal"/>
    <w:link w:val="FooterChar"/>
    <w:uiPriority w:val="99"/>
    <w:unhideWhenUsed/>
    <w:rsid w:val="004176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76D3"/>
    <w:rPr>
      <w:rFonts w:ascii="Noto Serif" w:hAnsi="Noto Serif"/>
      <w:sz w:val="20"/>
    </w:rPr>
  </w:style>
  <w:style w:type="paragraph" w:styleId="BodyTextIndent">
    <w:name w:val="Body Text Indent"/>
    <w:basedOn w:val="Normal"/>
    <w:link w:val="BodyTextIndentChar"/>
    <w:rsid w:val="00914918"/>
    <w:pPr>
      <w:spacing w:before="0" w:after="0" w:line="240" w:lineRule="auto"/>
      <w:ind w:left="2880"/>
    </w:pPr>
    <w:rPr>
      <w:rFonts w:ascii="AGaramond-Regular" w:eastAsia="Times" w:hAnsi="AGaramond-Regular"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914918"/>
    <w:rPr>
      <w:rFonts w:ascii="AGaramond-Regular" w:eastAsia="Times" w:hAnsi="AGaramond-Regular" w:cs="Times New Roman"/>
      <w:sz w:val="20"/>
    </w:rPr>
  </w:style>
  <w:style w:type="character" w:styleId="PageNumber">
    <w:name w:val="page number"/>
    <w:basedOn w:val="DefaultParagraphFont"/>
    <w:rsid w:val="00914918"/>
  </w:style>
  <w:style w:type="character" w:styleId="PlaceholderText">
    <w:name w:val="Placeholder Text"/>
    <w:basedOn w:val="DefaultParagraphFont"/>
    <w:uiPriority w:val="99"/>
    <w:semiHidden/>
    <w:rsid w:val="00F83B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09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wmo.org/grants/stewardship-fund-grants/eligibility/" TargetMode="External"/><Relationship Id="rId18" Type="http://schemas.openxmlformats.org/officeDocument/2006/relationships/hyperlink" Target="mailto:mbean@mwmo.org?subject=Stewardship%20Fund%20Action%20Grant%20Pre-Application" TargetMode="External"/><Relationship Id="rId3" Type="http://schemas.openxmlformats.org/officeDocument/2006/relationships/numbering" Target="numbering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://mwmo.org/learn/find-your-watershed/" TargetMode="External"/><Relationship Id="rId17" Type="http://schemas.openxmlformats.org/officeDocument/2006/relationships/hyperlink" Target="http://mwmo.org/grants/stewardship-fund-grants/eligibility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cdn.mwmo.org/wp-content/uploads/2016/03/Budget_Form_Instructions_2015.pdf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http://cdn.mwmo.org/wp-content/uploads/2016/03/SF-BudgetForm.xls" TargetMode="Externa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://mwmo.org/learn/find-your-watershed/" TargetMode="Externa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cdn.mwmo.org/wp-content/uploads/2016/03/Budget_Form_Instructions_2015.pdf" TargetMode="External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ommunications\Graphic%20Standards\Templates\Word%20(2016)\Memo%20(2016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CD2BA8FA4C584867B5D2EA987B4C9A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2C04BD-985E-4746-9EB1-1732EE429317}"/>
      </w:docPartPr>
      <w:docPartBody>
        <w:p w:rsidR="00F25DC7" w:rsidRDefault="00F35F4D" w:rsidP="00F35F4D">
          <w:pPr>
            <w:pStyle w:val="CD2BA8FA4C584867B5D2EA987B4C9AF0"/>
          </w:pPr>
          <w:r w:rsidRPr="00CC453C">
            <w:rPr>
              <w:rStyle w:val="PlaceholderText"/>
            </w:rPr>
            <w:t>Click here to enter text.</w:t>
          </w:r>
        </w:p>
      </w:docPartBody>
    </w:docPart>
    <w:docPart>
      <w:docPartPr>
        <w:name w:val="431B5E6EFD424DDEB3269847855657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66AC-23AA-4385-9C02-86FB26F6A966}"/>
      </w:docPartPr>
      <w:docPartBody>
        <w:p w:rsidR="00F25DC7" w:rsidRDefault="00F35F4D" w:rsidP="00F35F4D">
          <w:pPr>
            <w:pStyle w:val="431B5E6EFD424DDEB326984785565751"/>
          </w:pPr>
          <w:r w:rsidRPr="00CC453C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Noto Serif">
    <w:panose1 w:val="02020600060500020200"/>
    <w:charset w:val="00"/>
    <w:family w:val="roman"/>
    <w:pitch w:val="variable"/>
    <w:sig w:usb0="E00002FF" w:usb1="500078FF" w:usb2="0000002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Garamond-Regular">
    <w:altName w:val="AGaramond"/>
    <w:panose1 w:val="00000000000000000000"/>
    <w:charset w:val="4D"/>
    <w:family w:val="auto"/>
    <w:notTrueType/>
    <w:pitch w:val="default"/>
    <w:sig w:usb0="03000000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5F4D"/>
    <w:rsid w:val="0009545A"/>
    <w:rsid w:val="001C7EB5"/>
    <w:rsid w:val="00C0550F"/>
    <w:rsid w:val="00D67A63"/>
    <w:rsid w:val="00F25DC7"/>
    <w:rsid w:val="00F3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C7EB5"/>
    <w:rPr>
      <w:color w:val="808080"/>
    </w:rPr>
  </w:style>
  <w:style w:type="paragraph" w:customStyle="1" w:styleId="CD2BA8FA4C584867B5D2EA987B4C9AF0">
    <w:name w:val="CD2BA8FA4C584867B5D2EA987B4C9AF0"/>
    <w:rsid w:val="00F35F4D"/>
  </w:style>
  <w:style w:type="paragraph" w:customStyle="1" w:styleId="431B5E6EFD424DDEB326984785565751">
    <w:name w:val="431B5E6EFD424DDEB326984785565751"/>
    <w:rsid w:val="00F35F4D"/>
  </w:style>
  <w:style w:type="paragraph" w:customStyle="1" w:styleId="A54C18AD826A4A6B9E7A0991F8E51DE3">
    <w:name w:val="A54C18AD826A4A6B9E7A0991F8E51DE3"/>
    <w:rsid w:val="00F35F4D"/>
  </w:style>
  <w:style w:type="paragraph" w:customStyle="1" w:styleId="211E6B4DDA6742CE80933AA80D4CEC47">
    <w:name w:val="211E6B4DDA6742CE80933AA80D4CEC47"/>
    <w:rsid w:val="00F35F4D"/>
  </w:style>
  <w:style w:type="paragraph" w:customStyle="1" w:styleId="92288B13FCDA486C91B4366D7F2AB992">
    <w:name w:val="92288B13FCDA486C91B4366D7F2AB992"/>
    <w:rsid w:val="00F35F4D"/>
  </w:style>
  <w:style w:type="paragraph" w:customStyle="1" w:styleId="B10A1EA4D9074573949184CCF6E94EEB">
    <w:name w:val="B10A1EA4D9074573949184CCF6E94EEB"/>
    <w:rsid w:val="00F35F4D"/>
  </w:style>
  <w:style w:type="paragraph" w:customStyle="1" w:styleId="9FA70C7808D5413DA43FAC4CBE1D5384">
    <w:name w:val="9FA70C7808D5413DA43FAC4CBE1D5384"/>
    <w:rsid w:val="001C7EB5"/>
    <w:pPr>
      <w:spacing w:after="160" w:line="259" w:lineRule="auto"/>
    </w:pPr>
  </w:style>
  <w:style w:type="paragraph" w:customStyle="1" w:styleId="E43C296216A3487B996E8F6A7A4C5E7B">
    <w:name w:val="E43C296216A3487B996E8F6A7A4C5E7B"/>
    <w:rsid w:val="001C7EB5"/>
    <w:pPr>
      <w:spacing w:after="160" w:line="259" w:lineRule="auto"/>
    </w:pPr>
  </w:style>
  <w:style w:type="paragraph" w:customStyle="1" w:styleId="CD8BB879032D4C7CBEA95D6FB73489AA">
    <w:name w:val="CD8BB879032D4C7CBEA95D6FB73489AA"/>
    <w:rsid w:val="001C7EB5"/>
    <w:pPr>
      <w:spacing w:after="160" w:line="259" w:lineRule="auto"/>
    </w:pPr>
  </w:style>
  <w:style w:type="paragraph" w:customStyle="1" w:styleId="E24DEF32C654400EA3A9EC61F43853F0">
    <w:name w:val="E24DEF32C654400EA3A9EC61F43853F0"/>
    <w:rsid w:val="001C7EB5"/>
    <w:pPr>
      <w:spacing w:after="160" w:line="259" w:lineRule="auto"/>
    </w:pPr>
  </w:style>
  <w:style w:type="paragraph" w:customStyle="1" w:styleId="9E6F12EB280A44E4B74EB8C498779CD6">
    <w:name w:val="9E6F12EB280A44E4B74EB8C498779CD6"/>
    <w:rsid w:val="001C7EB5"/>
    <w:pPr>
      <w:spacing w:after="160" w:line="259" w:lineRule="auto"/>
    </w:pPr>
  </w:style>
  <w:style w:type="paragraph" w:customStyle="1" w:styleId="94E9D9CAAFCF469898F8B9C3E4E063B7">
    <w:name w:val="94E9D9CAAFCF469898F8B9C3E4E063B7"/>
    <w:rsid w:val="001C7EB5"/>
    <w:pPr>
      <w:spacing w:after="160" w:line="259" w:lineRule="auto"/>
    </w:pPr>
  </w:style>
  <w:style w:type="paragraph" w:customStyle="1" w:styleId="EB2DD28D9BE24717A10C6486CDD16635">
    <w:name w:val="EB2DD28D9BE24717A10C6486CDD16635"/>
    <w:rsid w:val="001C7EB5"/>
    <w:pPr>
      <w:spacing w:after="160" w:line="259" w:lineRule="auto"/>
    </w:pPr>
  </w:style>
  <w:style w:type="paragraph" w:customStyle="1" w:styleId="0BF1C16CBD79432FBBCC6A6FF8C66BF7">
    <w:name w:val="0BF1C16CBD79432FBBCC6A6FF8C66BF7"/>
    <w:rsid w:val="001C7EB5"/>
    <w:pPr>
      <w:spacing w:after="160" w:line="259" w:lineRule="auto"/>
    </w:pPr>
  </w:style>
  <w:style w:type="paragraph" w:customStyle="1" w:styleId="1C7B335F3BC647AB9334BAD695D788D2">
    <w:name w:val="1C7B335F3BC647AB9334BAD695D788D2"/>
    <w:rsid w:val="001C7EB5"/>
    <w:pPr>
      <w:spacing w:after="160" w:line="259" w:lineRule="auto"/>
    </w:pPr>
  </w:style>
  <w:style w:type="paragraph" w:customStyle="1" w:styleId="2081D5CD3DF446E0AF2703DFEF15E1D8">
    <w:name w:val="2081D5CD3DF446E0AF2703DFEF15E1D8"/>
    <w:rsid w:val="001C7EB5"/>
    <w:pPr>
      <w:spacing w:after="160" w:line="259" w:lineRule="auto"/>
    </w:pPr>
  </w:style>
  <w:style w:type="paragraph" w:customStyle="1" w:styleId="08B19EF31AD348B1B9FF56F602C76DCE">
    <w:name w:val="08B19EF31AD348B1B9FF56F602C76DCE"/>
    <w:rsid w:val="001C7EB5"/>
    <w:pPr>
      <w:spacing w:after="160" w:line="259" w:lineRule="auto"/>
    </w:pPr>
  </w:style>
  <w:style w:type="paragraph" w:customStyle="1" w:styleId="E3E890F944FE42C8BB93B55FA3A3F5E9">
    <w:name w:val="E3E890F944FE42C8BB93B55FA3A3F5E9"/>
    <w:rsid w:val="001C7EB5"/>
    <w:pPr>
      <w:spacing w:after="160" w:line="259" w:lineRule="auto"/>
    </w:pPr>
  </w:style>
  <w:style w:type="paragraph" w:customStyle="1" w:styleId="28F6E338E5204546827163C0E7392F90">
    <w:name w:val="28F6E338E5204546827163C0E7392F90"/>
    <w:rsid w:val="001C7EB5"/>
    <w:pPr>
      <w:spacing w:after="160" w:line="259" w:lineRule="auto"/>
    </w:pPr>
  </w:style>
  <w:style w:type="paragraph" w:customStyle="1" w:styleId="55D7E8E971B24B8C84652E3047A370AA">
    <w:name w:val="55D7E8E971B24B8C84652E3047A370AA"/>
    <w:rsid w:val="001C7EB5"/>
    <w:pPr>
      <w:spacing w:after="160" w:line="259" w:lineRule="auto"/>
    </w:pPr>
  </w:style>
  <w:style w:type="paragraph" w:customStyle="1" w:styleId="AFB69B3DDF9543F4B6879596A881840C">
    <w:name w:val="AFB69B3DDF9543F4B6879596A881840C"/>
    <w:rsid w:val="001C7EB5"/>
    <w:pPr>
      <w:spacing w:after="160" w:line="259" w:lineRule="auto"/>
    </w:pPr>
  </w:style>
  <w:style w:type="paragraph" w:customStyle="1" w:styleId="AD6016CDC6164FE19D6930DB3B317EEA">
    <w:name w:val="AD6016CDC6164FE19D6930DB3B317EEA"/>
    <w:rsid w:val="001C7EB5"/>
    <w:pPr>
      <w:spacing w:after="160" w:line="259" w:lineRule="auto"/>
    </w:pPr>
  </w:style>
  <w:style w:type="paragraph" w:customStyle="1" w:styleId="1FA4C0A43B8048C5946CB3F34D3194C1">
    <w:name w:val="1FA4C0A43B8048C5946CB3F34D3194C1"/>
    <w:rsid w:val="001C7EB5"/>
    <w:pPr>
      <w:spacing w:after="160" w:line="259" w:lineRule="auto"/>
    </w:pPr>
  </w:style>
  <w:style w:type="paragraph" w:customStyle="1" w:styleId="D6CD7A4B67834A8992E1399337996B60">
    <w:name w:val="D6CD7A4B67834A8992E1399337996B60"/>
    <w:rsid w:val="001C7EB5"/>
    <w:pPr>
      <w:spacing w:after="160" w:line="259" w:lineRule="auto"/>
    </w:pPr>
  </w:style>
  <w:style w:type="paragraph" w:customStyle="1" w:styleId="D35CE2256AE34744BF4086C44CFF20F4">
    <w:name w:val="D35CE2256AE34744BF4086C44CFF20F4"/>
    <w:rsid w:val="001C7EB5"/>
    <w:pPr>
      <w:spacing w:after="160" w:line="259" w:lineRule="auto"/>
    </w:pPr>
  </w:style>
  <w:style w:type="paragraph" w:customStyle="1" w:styleId="9E8F5294B8744F9990DD97C41038204C">
    <w:name w:val="9E8F5294B8744F9990DD97C41038204C"/>
    <w:rsid w:val="001C7EB5"/>
    <w:pPr>
      <w:spacing w:after="160" w:line="259" w:lineRule="auto"/>
    </w:pPr>
  </w:style>
  <w:style w:type="paragraph" w:customStyle="1" w:styleId="05244D028A9943D787103A786C9B219B">
    <w:name w:val="05244D028A9943D787103A786C9B219B"/>
    <w:rsid w:val="001C7EB5"/>
    <w:pPr>
      <w:spacing w:after="160" w:line="259" w:lineRule="auto"/>
    </w:pPr>
  </w:style>
  <w:style w:type="paragraph" w:customStyle="1" w:styleId="3BA57E31DC554AFFAFCBEE6901A7490F">
    <w:name w:val="3BA57E31DC554AFFAFCBEE6901A7490F"/>
    <w:rsid w:val="001C7EB5"/>
    <w:pPr>
      <w:spacing w:after="160" w:line="259" w:lineRule="auto"/>
    </w:pPr>
  </w:style>
  <w:style w:type="paragraph" w:customStyle="1" w:styleId="1CB90CA455AD4357891883A7E3FCB312">
    <w:name w:val="1CB90CA455AD4357891883A7E3FCB312"/>
    <w:rsid w:val="001C7EB5"/>
    <w:pPr>
      <w:spacing w:after="160" w:line="259" w:lineRule="auto"/>
    </w:pPr>
  </w:style>
  <w:style w:type="paragraph" w:customStyle="1" w:styleId="A8A614E21A90409DB8C7E3F1392203C8">
    <w:name w:val="A8A614E21A90409DB8C7E3F1392203C8"/>
    <w:rsid w:val="001C7EB5"/>
    <w:pPr>
      <w:spacing w:after="160" w:line="259" w:lineRule="auto"/>
    </w:pPr>
  </w:style>
  <w:style w:type="paragraph" w:customStyle="1" w:styleId="FA3A60F0413444CFA68A4C4CE29BC79D">
    <w:name w:val="FA3A60F0413444CFA68A4C4CE29BC79D"/>
    <w:rsid w:val="001C7EB5"/>
    <w:pPr>
      <w:spacing w:after="160" w:line="259" w:lineRule="auto"/>
    </w:pPr>
  </w:style>
  <w:style w:type="paragraph" w:customStyle="1" w:styleId="031E6FF191774095ACC770EE9A705430">
    <w:name w:val="031E6FF191774095ACC770EE9A705430"/>
    <w:rsid w:val="001C7EB5"/>
    <w:pPr>
      <w:spacing w:after="160" w:line="259" w:lineRule="auto"/>
    </w:pPr>
  </w:style>
  <w:style w:type="paragraph" w:customStyle="1" w:styleId="6CDD07C340CE470FBBA250C2016D42EB">
    <w:name w:val="6CDD07C340CE470FBBA250C2016D42EB"/>
    <w:rsid w:val="001C7EB5"/>
    <w:pPr>
      <w:spacing w:after="160" w:line="259" w:lineRule="auto"/>
    </w:pPr>
  </w:style>
  <w:style w:type="paragraph" w:customStyle="1" w:styleId="58BB2075BA114ABF900C425E72F00E34">
    <w:name w:val="58BB2075BA114ABF900C425E72F00E34"/>
    <w:rsid w:val="001C7EB5"/>
    <w:pPr>
      <w:spacing w:after="160" w:line="259" w:lineRule="auto"/>
    </w:pPr>
  </w:style>
  <w:style w:type="paragraph" w:customStyle="1" w:styleId="9D10FEB098DA4C27A0AF08F8DBF3C1EA">
    <w:name w:val="9D10FEB098DA4C27A0AF08F8DBF3C1EA"/>
    <w:rsid w:val="001C7EB5"/>
    <w:pPr>
      <w:spacing w:after="160" w:line="259" w:lineRule="auto"/>
    </w:pPr>
  </w:style>
  <w:style w:type="paragraph" w:customStyle="1" w:styleId="7BFEB617DEF34806BF7C0BA97A4C615B">
    <w:name w:val="7BFEB617DEF34806BF7C0BA97A4C615B"/>
    <w:rsid w:val="001C7EB5"/>
    <w:pPr>
      <w:spacing w:after="160" w:line="259" w:lineRule="auto"/>
    </w:pPr>
  </w:style>
  <w:style w:type="paragraph" w:customStyle="1" w:styleId="2EBB11CEF5094839A7C248B5CD3B0FC4">
    <w:name w:val="2EBB11CEF5094839A7C248B5CD3B0FC4"/>
    <w:rsid w:val="001C7EB5"/>
    <w:pPr>
      <w:spacing w:after="160" w:line="259" w:lineRule="auto"/>
    </w:pPr>
  </w:style>
  <w:style w:type="paragraph" w:customStyle="1" w:styleId="E820AC1B13FC4E1ABFC2EF47F2242BF9">
    <w:name w:val="E820AC1B13FC4E1ABFC2EF47F2242BF9"/>
    <w:rsid w:val="001C7EB5"/>
    <w:pPr>
      <w:spacing w:after="160" w:line="259" w:lineRule="auto"/>
    </w:pPr>
  </w:style>
  <w:style w:type="paragraph" w:customStyle="1" w:styleId="B5F8DE5AD6F040C8AF5B81241CF6F803">
    <w:name w:val="B5F8DE5AD6F040C8AF5B81241CF6F803"/>
    <w:rsid w:val="001C7EB5"/>
    <w:pPr>
      <w:spacing w:after="160" w:line="259" w:lineRule="auto"/>
    </w:pPr>
  </w:style>
  <w:style w:type="paragraph" w:customStyle="1" w:styleId="92A58593761C4CB39F988248B757DAB5">
    <w:name w:val="92A58593761C4CB39F988248B757DAB5"/>
    <w:rsid w:val="001C7EB5"/>
    <w:pPr>
      <w:spacing w:after="160" w:line="259" w:lineRule="auto"/>
    </w:pPr>
  </w:style>
  <w:style w:type="paragraph" w:customStyle="1" w:styleId="52932B1857454AC4BB257F87B0622660">
    <w:name w:val="52932B1857454AC4BB257F87B0622660"/>
    <w:rsid w:val="001C7EB5"/>
    <w:pPr>
      <w:spacing w:after="160" w:line="259" w:lineRule="auto"/>
    </w:pPr>
  </w:style>
  <w:style w:type="paragraph" w:customStyle="1" w:styleId="8D9B41DE1D9D4EB990B7FF3DDEA3B643">
    <w:name w:val="8D9B41DE1D9D4EB990B7FF3DDEA3B643"/>
    <w:rsid w:val="001C7EB5"/>
    <w:pPr>
      <w:spacing w:after="160" w:line="259" w:lineRule="auto"/>
    </w:pPr>
  </w:style>
  <w:style w:type="paragraph" w:customStyle="1" w:styleId="61EDBE3BD6DA425F98B659F872C9FCA4">
    <w:name w:val="61EDBE3BD6DA425F98B659F872C9FCA4"/>
    <w:rsid w:val="001C7EB5"/>
    <w:pPr>
      <w:spacing w:after="160" w:line="259" w:lineRule="auto"/>
    </w:pPr>
  </w:style>
  <w:style w:type="paragraph" w:customStyle="1" w:styleId="5990628AFF214699B1F703DEA4A4CDDF">
    <w:name w:val="5990628AFF214699B1F703DEA4A4CDDF"/>
    <w:rsid w:val="001C7EB5"/>
    <w:pPr>
      <w:spacing w:after="160" w:line="259" w:lineRule="auto"/>
    </w:pPr>
  </w:style>
  <w:style w:type="paragraph" w:customStyle="1" w:styleId="7FA5B7B89A794A3E9CA9EEA65E2C4273">
    <w:name w:val="7FA5B7B89A794A3E9CA9EEA65E2C4273"/>
    <w:rsid w:val="001C7EB5"/>
    <w:pPr>
      <w:spacing w:after="160" w:line="259" w:lineRule="auto"/>
    </w:pPr>
  </w:style>
  <w:style w:type="paragraph" w:customStyle="1" w:styleId="EE953BA36F6145EABE9FCC48F28D7E87">
    <w:name w:val="EE953BA36F6145EABE9FCC48F28D7E87"/>
    <w:rsid w:val="001C7EB5"/>
    <w:pPr>
      <w:spacing w:after="160" w:line="259" w:lineRule="auto"/>
    </w:pPr>
  </w:style>
  <w:style w:type="paragraph" w:customStyle="1" w:styleId="5F1937037F2E4749A9C779622C8105AD">
    <w:name w:val="5F1937037F2E4749A9C779622C8105AD"/>
    <w:rsid w:val="001C7EB5"/>
    <w:pPr>
      <w:spacing w:after="160" w:line="259" w:lineRule="auto"/>
    </w:pPr>
  </w:style>
  <w:style w:type="paragraph" w:customStyle="1" w:styleId="ED8E29A9AB6347ACB8E235B6DBB1DF2F">
    <w:name w:val="ED8E29A9AB6347ACB8E235B6DBB1DF2F"/>
    <w:rsid w:val="001C7EB5"/>
    <w:pPr>
      <w:spacing w:after="160" w:line="259" w:lineRule="auto"/>
    </w:pPr>
  </w:style>
  <w:style w:type="paragraph" w:customStyle="1" w:styleId="800812F8F1734D90B1C77A398D2C3169">
    <w:name w:val="800812F8F1734D90B1C77A398D2C3169"/>
    <w:rsid w:val="001C7EB5"/>
    <w:pPr>
      <w:spacing w:after="160" w:line="259" w:lineRule="auto"/>
    </w:pPr>
  </w:style>
  <w:style w:type="paragraph" w:customStyle="1" w:styleId="035739DC606F4FC5B67118DFA9E2A1D8">
    <w:name w:val="035739DC606F4FC5B67118DFA9E2A1D8"/>
    <w:rsid w:val="001C7EB5"/>
    <w:pPr>
      <w:spacing w:after="160" w:line="259" w:lineRule="auto"/>
    </w:pPr>
  </w:style>
  <w:style w:type="paragraph" w:customStyle="1" w:styleId="74252BB2DF0D488B82DD3CF8E31327F7">
    <w:name w:val="74252BB2DF0D488B82DD3CF8E31327F7"/>
    <w:rsid w:val="001C7EB5"/>
    <w:pPr>
      <w:spacing w:after="160" w:line="259" w:lineRule="auto"/>
    </w:pPr>
  </w:style>
  <w:style w:type="paragraph" w:customStyle="1" w:styleId="8D3CD575E8034788AE12F3B56FCF4802">
    <w:name w:val="8D3CD575E8034788AE12F3B56FCF4802"/>
    <w:rsid w:val="001C7EB5"/>
    <w:pPr>
      <w:spacing w:after="160" w:line="259" w:lineRule="auto"/>
    </w:pPr>
  </w:style>
  <w:style w:type="paragraph" w:customStyle="1" w:styleId="103FF08BB86D460FA54E17CB13D19184">
    <w:name w:val="103FF08BB86D460FA54E17CB13D19184"/>
    <w:rsid w:val="001C7EB5"/>
    <w:pPr>
      <w:spacing w:after="160" w:line="259" w:lineRule="auto"/>
    </w:pPr>
  </w:style>
  <w:style w:type="paragraph" w:customStyle="1" w:styleId="FA3BA4CB60224C3FB7A10AEB7523AEE1">
    <w:name w:val="FA3BA4CB60224C3FB7A10AEB7523AEE1"/>
    <w:rsid w:val="001C7EB5"/>
    <w:pPr>
      <w:spacing w:after="160" w:line="259" w:lineRule="auto"/>
    </w:pPr>
  </w:style>
  <w:style w:type="paragraph" w:customStyle="1" w:styleId="9500D976139342CBB7B6ADA4F9A53BDA">
    <w:name w:val="9500D976139342CBB7B6ADA4F9A53BDA"/>
    <w:rsid w:val="001C7EB5"/>
    <w:pPr>
      <w:spacing w:after="160" w:line="259" w:lineRule="auto"/>
    </w:pPr>
  </w:style>
  <w:style w:type="paragraph" w:customStyle="1" w:styleId="FDD91F0D6E73424F96D290D0C640ED03">
    <w:name w:val="FDD91F0D6E73424F96D290D0C640ED03"/>
    <w:rsid w:val="001C7EB5"/>
    <w:pPr>
      <w:spacing w:after="160" w:line="259" w:lineRule="auto"/>
    </w:pPr>
  </w:style>
  <w:style w:type="paragraph" w:customStyle="1" w:styleId="F778488EB17741848A21CEDF121598D4">
    <w:name w:val="F778488EB17741848A21CEDF121598D4"/>
    <w:rsid w:val="001C7EB5"/>
    <w:pPr>
      <w:spacing w:after="160" w:line="259" w:lineRule="auto"/>
    </w:pPr>
  </w:style>
  <w:style w:type="paragraph" w:customStyle="1" w:styleId="AED662AFD535490C93E34EA04CED0523">
    <w:name w:val="AED662AFD535490C93E34EA04CED0523"/>
    <w:rsid w:val="001C7EB5"/>
    <w:pPr>
      <w:spacing w:after="160" w:line="259" w:lineRule="auto"/>
    </w:pPr>
  </w:style>
  <w:style w:type="paragraph" w:customStyle="1" w:styleId="A1AE980991A3450AB2B5F9089EC234B3">
    <w:name w:val="A1AE980991A3450AB2B5F9089EC234B3"/>
    <w:rsid w:val="001C7EB5"/>
    <w:pPr>
      <w:spacing w:after="160" w:line="259" w:lineRule="auto"/>
    </w:pPr>
  </w:style>
  <w:style w:type="paragraph" w:customStyle="1" w:styleId="E4EF94D648614E35BCA55FE5910F12FF">
    <w:name w:val="E4EF94D648614E35BCA55FE5910F12FF"/>
    <w:rsid w:val="001C7EB5"/>
    <w:pPr>
      <w:spacing w:after="160" w:line="259" w:lineRule="auto"/>
    </w:pPr>
  </w:style>
  <w:style w:type="paragraph" w:customStyle="1" w:styleId="9064FDE51D2141B3BD0029B7B5A38838">
    <w:name w:val="9064FDE51D2141B3BD0029B7B5A38838"/>
    <w:rsid w:val="001C7EB5"/>
    <w:pPr>
      <w:spacing w:after="160" w:line="259" w:lineRule="auto"/>
    </w:pPr>
  </w:style>
  <w:style w:type="paragraph" w:customStyle="1" w:styleId="AE2E0B95C0FD4F65877666E9FD2FA623">
    <w:name w:val="AE2E0B95C0FD4F65877666E9FD2FA623"/>
    <w:rsid w:val="001C7EB5"/>
    <w:pPr>
      <w:spacing w:after="160" w:line="259" w:lineRule="auto"/>
    </w:pPr>
  </w:style>
  <w:style w:type="paragraph" w:customStyle="1" w:styleId="C814706D1F7545CB8DB767583BD1AE36">
    <w:name w:val="C814706D1F7545CB8DB767583BD1AE36"/>
    <w:rsid w:val="001C7EB5"/>
    <w:pPr>
      <w:spacing w:after="160" w:line="259" w:lineRule="auto"/>
    </w:pPr>
  </w:style>
  <w:style w:type="paragraph" w:customStyle="1" w:styleId="90B763BDE54C451BBFD4516F05486481">
    <w:name w:val="90B763BDE54C451BBFD4516F05486481"/>
    <w:rsid w:val="001C7EB5"/>
    <w:pPr>
      <w:spacing w:after="160" w:line="259" w:lineRule="auto"/>
    </w:pPr>
  </w:style>
  <w:style w:type="paragraph" w:customStyle="1" w:styleId="69CC347911064FA2A65D1CF9FFCA11F0">
    <w:name w:val="69CC347911064FA2A65D1CF9FFCA11F0"/>
    <w:rsid w:val="001C7EB5"/>
    <w:pPr>
      <w:spacing w:after="160" w:line="259" w:lineRule="auto"/>
    </w:pPr>
  </w:style>
  <w:style w:type="paragraph" w:customStyle="1" w:styleId="EFEB4BE814C5455DB7B35245E66851E2">
    <w:name w:val="EFEB4BE814C5455DB7B35245E66851E2"/>
    <w:rsid w:val="001C7EB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C08771B-22FA-4462-B2A2-81F6517954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 (2016)</Template>
  <TotalTime>1</TotalTime>
  <Pages>7</Pages>
  <Words>1416</Words>
  <Characters>8072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MWMO</vt:lpstr>
    </vt:vector>
  </TitlesOfParts>
  <Company>Microsoft</Company>
  <LinksUpToDate>false</LinksUpToDate>
  <CharactersWithSpaces>9470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MWMO Action Grant Application</dc:title>
  <dc:subject>grants</dc:subject>
  <dc:creator>Shannon Skally</dc:creator>
  <cp:keywords>MWMO</cp:keywords>
  <cp:lastModifiedBy>Nick Busse</cp:lastModifiedBy>
  <cp:revision>3</cp:revision>
  <cp:lastPrinted>2016-04-05T15:44:00Z</cp:lastPrinted>
  <dcterms:created xsi:type="dcterms:W3CDTF">2017-05-09T20:18:00Z</dcterms:created>
  <dcterms:modified xsi:type="dcterms:W3CDTF">2017-05-09T20:42:00Z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